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6374E" w14:textId="6F5ACA46" w:rsidR="00DC3A0B" w:rsidRDefault="00982627" w:rsidP="00DC3A0B">
      <w:pPr>
        <w:pStyle w:val="Caption"/>
        <w:keepNext/>
      </w:pPr>
      <w:r>
        <w:rPr>
          <w:noProof/>
        </w:rPr>
        <mc:AlternateContent>
          <mc:Choice Requires="wps">
            <w:drawing>
              <wp:anchor distT="0" distB="0" distL="114300" distR="114300" simplePos="0" relativeHeight="251658240" behindDoc="0" locked="0" layoutInCell="1" allowOverlap="1" wp14:anchorId="2AAD2183" wp14:editId="3E734A3C">
                <wp:simplePos x="0" y="0"/>
                <wp:positionH relativeFrom="page">
                  <wp:posOffset>0</wp:posOffset>
                </wp:positionH>
                <wp:positionV relativeFrom="paragraph">
                  <wp:posOffset>-507365</wp:posOffset>
                </wp:positionV>
                <wp:extent cx="7553325" cy="2790825"/>
                <wp:effectExtent l="0" t="0" r="9525" b="9525"/>
                <wp:wrapNone/>
                <wp:docPr id="1653491016" name="Rectangle 2"/>
                <wp:cNvGraphicFramePr/>
                <a:graphic xmlns:a="http://schemas.openxmlformats.org/drawingml/2006/main">
                  <a:graphicData uri="http://schemas.microsoft.com/office/word/2010/wordprocessingShape">
                    <wps:wsp>
                      <wps:cNvSpPr/>
                      <wps:spPr>
                        <a:xfrm>
                          <a:off x="0" y="0"/>
                          <a:ext cx="7553325" cy="2790825"/>
                        </a:xfrm>
                        <a:prstGeom prst="rect">
                          <a:avLst/>
                        </a:prstGeom>
                        <a:solidFill>
                          <a:srgbClr val="007B85"/>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w:pict>
              <v:rect w14:anchorId="06BCFFF8" id="Rectangle 2" o:spid="_x0000_s1026" style="position:absolute;margin-left:0;margin-top:-39.95pt;width:594.75pt;height:219.75pt;z-index:251656192;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" fillcolor="#007b85" stroked="f" strokeweight="1.5pt">
                <w10:wrap anchorx="page"/>
              </v:rect>
            </w:pict>
          </mc:Fallback>
        </mc:AlternateContent>
      </w:r>
    </w:p>
    <w:p w14:paraId="4374719E" w14:textId="21774567" w:rsidR="00DC3A0B" w:rsidRDefault="00C64998" w:rsidP="00DC3A0B">
      <w:r>
        <w:rPr>
          <w:noProof/>
        </w:rPr>
        <w:drawing>
          <wp:anchor distT="0" distB="0" distL="114300" distR="114300" simplePos="0" relativeHeight="251658241" behindDoc="0" locked="0" layoutInCell="1" allowOverlap="1" wp14:anchorId="3C4E1B55" wp14:editId="67F3AFD1">
            <wp:simplePos x="0" y="0"/>
            <wp:positionH relativeFrom="column">
              <wp:posOffset>4872251</wp:posOffset>
            </wp:positionH>
            <wp:positionV relativeFrom="paragraph">
              <wp:posOffset>0</wp:posOffset>
            </wp:positionV>
            <wp:extent cx="857885" cy="1504950"/>
            <wp:effectExtent l="0" t="0" r="0" b="0"/>
            <wp:wrapNone/>
            <wp:docPr id="98249593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495931" name="Picture 3"/>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57885" cy="1504950"/>
                    </a:xfrm>
                    <a:prstGeom prst="rect">
                      <a:avLst/>
                    </a:prstGeom>
                    <a:noFill/>
                    <a:ln>
                      <a:noFill/>
                    </a:ln>
                  </pic:spPr>
                </pic:pic>
              </a:graphicData>
            </a:graphic>
          </wp:anchor>
        </w:drawing>
      </w:r>
    </w:p>
    <w:p w14:paraId="6537A2C6" w14:textId="6F0DFD35" w:rsidR="00DC3A0B" w:rsidRPr="00082E23" w:rsidRDefault="00DC3A0B" w:rsidP="00DC3A0B"/>
    <w:p w14:paraId="226C60BF" w14:textId="4E0A0E68" w:rsidR="00DC3A0B" w:rsidRPr="00082E23" w:rsidRDefault="00DC3A0B" w:rsidP="00DC3A0B"/>
    <w:p w14:paraId="32C8388F" w14:textId="4E5BC9E2" w:rsidR="00DC3A0B" w:rsidRPr="00082E23" w:rsidRDefault="00DC3A0B" w:rsidP="00DC3A0B"/>
    <w:p w14:paraId="462E9021" w14:textId="1884ED91" w:rsidR="00DC3A0B" w:rsidRPr="00082E23" w:rsidRDefault="00DC3A0B" w:rsidP="00DC3A0B"/>
    <w:p w14:paraId="035C1516" w14:textId="6711DE36" w:rsidR="00DC3A0B" w:rsidRPr="00082E23" w:rsidRDefault="002207D7" w:rsidP="00DC3A0B">
      <w:r>
        <w:rPr>
          <w:noProof/>
        </w:rPr>
        <mc:AlternateContent>
          <mc:Choice Requires="wpg">
            <w:drawing>
              <wp:anchor distT="0" distB="0" distL="114300" distR="114300" simplePos="0" relativeHeight="251658246" behindDoc="0" locked="0" layoutInCell="1" allowOverlap="1" wp14:anchorId="3386B1E8" wp14:editId="473AC691">
                <wp:simplePos x="0" y="0"/>
                <wp:positionH relativeFrom="column">
                  <wp:posOffset>-218209</wp:posOffset>
                </wp:positionH>
                <wp:positionV relativeFrom="paragraph">
                  <wp:posOffset>435354</wp:posOffset>
                </wp:positionV>
                <wp:extent cx="6083943" cy="4469130"/>
                <wp:effectExtent l="114300" t="114300" r="107315" b="26670"/>
                <wp:wrapTight wrapText="bothSides">
                  <wp:wrapPolygon edited="0">
                    <wp:start x="-406" y="-552"/>
                    <wp:lineTo x="-406" y="21637"/>
                    <wp:lineTo x="21913" y="21637"/>
                    <wp:lineTo x="21913" y="-552"/>
                    <wp:lineTo x="-406" y="-552"/>
                  </wp:wrapPolygon>
                </wp:wrapTight>
                <wp:docPr id="2036752386" name="Group 9"/>
                <wp:cNvGraphicFramePr/>
                <a:graphic xmlns:a="http://schemas.openxmlformats.org/drawingml/2006/main">
                  <a:graphicData uri="http://schemas.microsoft.com/office/word/2010/wordprocessingGroup">
                    <wpg:wgp>
                      <wpg:cNvGrpSpPr/>
                      <wpg:grpSpPr>
                        <a:xfrm>
                          <a:off x="0" y="0"/>
                          <a:ext cx="6083943" cy="4469130"/>
                          <a:chOff x="0" y="0"/>
                          <a:chExt cx="6083943" cy="4469130"/>
                        </a:xfrm>
                      </wpg:grpSpPr>
                      <pic:pic xmlns:pic="http://schemas.openxmlformats.org/drawingml/2006/picture">
                        <pic:nvPicPr>
                          <pic:cNvPr id="898523062" name="Picture 1"/>
                          <pic:cNvPicPr>
                            <a:picLocks noChangeAspect="1"/>
                          </pic:cNvPicPr>
                        </pic:nvPicPr>
                        <pic:blipFill rotWithShape="1">
                          <a:blip r:embed="rId12" cstate="print">
                            <a:extLst>
                              <a:ext uri="{BEBA8EAE-BF5A-486C-A8C5-ECC9F3942E4B}">
                                <a14:imgProps xmlns:a14="http://schemas.microsoft.com/office/drawing/2010/main">
                                  <a14:imgLayer r:embed="rId13">
                                    <a14:imgEffect>
                                      <a14:colorTemperature colorTemp="8800"/>
                                    </a14:imgEffect>
                                  </a14:imgLayer>
                                </a14:imgProps>
                              </a:ext>
                              <a:ext uri="{28A0092B-C50C-407E-A947-70E740481C1C}">
                                <a14:useLocalDpi xmlns:a14="http://schemas.microsoft.com/office/drawing/2010/main" val="0"/>
                              </a:ext>
                            </a:extLst>
                          </a:blip>
                          <a:srcRect l="2831" t="8209" r="1639" b="909"/>
                          <a:stretch>
                            <a:fillRect/>
                          </a:stretch>
                        </pic:blipFill>
                        <pic:spPr bwMode="auto">
                          <a:xfrm>
                            <a:off x="0" y="0"/>
                            <a:ext cx="6079490" cy="43370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wps:wsp>
                        <wps:cNvPr id="1448787133" name="Text Box 1"/>
                        <wps:cNvSpPr txBox="1"/>
                        <wps:spPr>
                          <a:xfrm>
                            <a:off x="4453" y="4469130"/>
                            <a:ext cx="6079490" cy="0"/>
                          </a:xfrm>
                          <a:prstGeom prst="rect">
                            <a:avLst/>
                          </a:prstGeom>
                          <a:solidFill>
                            <a:prstClr val="white"/>
                          </a:solidFill>
                          <a:ln>
                            <a:noFill/>
                          </a:ln>
                        </wps:spPr>
                        <wps:txbx>
                          <w:txbxContent>
                            <w:p w14:paraId="0E04409B" w14:textId="451A0400" w:rsidR="002207D7" w:rsidRPr="000D064A" w:rsidRDefault="002207D7" w:rsidP="00954A2E">
                              <w:pPr>
                                <w:pStyle w:val="Caption"/>
                                <w:spacing w:before="0" w:after="0"/>
                                <w:jc w:val="center"/>
                                <w:rPr>
                                  <w:rFonts w:eastAsiaTheme="minorHAnsi"/>
                                  <w:noProof/>
                                </w:rPr>
                              </w:pPr>
                              <w:r>
                                <w:t xml:space="preserve">Picture </w:t>
                              </w:r>
                              <w:r>
                                <w:fldChar w:fldCharType="begin"/>
                              </w:r>
                              <w:r>
                                <w:instrText xml:space="preserve"> SEQ Picture \* ARABIC </w:instrText>
                              </w:r>
                              <w:r>
                                <w:fldChar w:fldCharType="separate"/>
                              </w:r>
                              <w:r>
                                <w:rPr>
                                  <w:noProof/>
                                </w:rPr>
                                <w:t>1</w:t>
                              </w:r>
                              <w:r>
                                <w:fldChar w:fldCharType="end"/>
                              </w:r>
                              <w:r>
                                <w:t xml:space="preserve">. My Special Place drawing 'Sherbrooke Forest' </w:t>
                              </w:r>
                              <w:r>
                                <w:rPr>
                                  <w:noProof/>
                                </w:rPr>
                                <w:t>from 2026 Youth Summit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3386B1E8" id="Group 9" o:spid="_x0000_s1026" style="position:absolute;margin-left:-17.2pt;margin-top:34.3pt;width:479.05pt;height:351.9pt;z-index:251658246" coordsize="60839,44691"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60794;height:43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" filled="t" fillcolor="#ededed" stroked="t" strokecolor="white" strokeweight="7pt">
                  <v:stroke endcap="square"/>
                  <v:imagedata r:id="rId14" o:title="" croptop="5380f" cropbottom="596f" cropleft="1855f" cropright="1074f"/>
                  <v:shadow on="t" color="black" opacity="26214f" origin="-.5,-.5" offset="0,.5mm"/>
                  <v:path arrowok="t"/>
                </v:shape>
                <v:shapetype id="_x0000_t202" coordsize="21600,21600" o:spt="202" path="m,l,21600r21600,l21600,xe">
                  <v:stroke joinstyle="miter"/>
                  <v:path gradientshapeok="t" o:connecttype="rect"/>
                </v:shapetype>
                <v:shape id="Text Box 1" o:spid="_x0000_s1028" type="#_x0000_t202" style="position:absolute;left:44;top:44691;width:60795;height: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" stroked="f">
                  <v:textbox style="mso-fit-shape-to-text:t" inset="0,0,0,0">
                    <w:txbxContent>
                      <w:p w14:paraId="0E04409B" w14:textId="451A0400" w:rsidR="002207D7" w:rsidRPr="000D064A" w:rsidRDefault="002207D7" w:rsidP="00954A2E">
                        <w:pPr>
                          <w:pStyle w:val="Caption"/>
                          <w:spacing w:before="0" w:after="0"/>
                          <w:jc w:val="center"/>
                          <w:rPr>
                            <w:rFonts w:eastAsiaTheme="minorHAnsi"/>
                            <w:noProof/>
                          </w:rPr>
                        </w:pPr>
                        <w:r>
                          <w:t xml:space="preserve">Picture </w:t>
                        </w:r>
                        <w:r>
                          <w:fldChar w:fldCharType="begin"/>
                        </w:r>
                        <w:r>
                          <w:instrText xml:space="preserve"> SEQ Picture \* ARABIC </w:instrText>
                        </w:r>
                        <w:r>
                          <w:fldChar w:fldCharType="separate"/>
                        </w:r>
                        <w:r>
                          <w:rPr>
                            <w:noProof/>
                          </w:rPr>
                          <w:t>1</w:t>
                        </w:r>
                        <w:r>
                          <w:fldChar w:fldCharType="end"/>
                        </w:r>
                        <w:r>
                          <w:t xml:space="preserve">. My Special Place drawing 'Sherbrooke Forest' </w:t>
                        </w:r>
                        <w:r>
                          <w:rPr>
                            <w:noProof/>
                          </w:rPr>
                          <w:t>from 2026 Youth Summit</w:t>
                        </w:r>
                      </w:p>
                    </w:txbxContent>
                  </v:textbox>
                </v:shape>
                <w10:wrap type="tight"/>
              </v:group>
            </w:pict>
          </mc:Fallback>
        </mc:AlternateContent>
      </w:r>
    </w:p>
    <w:p w14:paraId="6865F693" w14:textId="125777C0" w:rsidR="00DC3A0B" w:rsidRPr="00263C3F" w:rsidRDefault="00DC3A0B" w:rsidP="00954A2E">
      <w:pPr>
        <w:spacing w:before="240" w:after="80" w:line="264" w:lineRule="auto"/>
        <w:rPr>
          <w:rFonts w:cs="Arial"/>
          <w:sz w:val="32"/>
          <w:szCs w:val="32"/>
        </w:rPr>
      </w:pPr>
      <w:r w:rsidRPr="00263C3F">
        <w:rPr>
          <w:rFonts w:cs="Arial"/>
          <w:sz w:val="32"/>
          <w:szCs w:val="32"/>
        </w:rPr>
        <w:t xml:space="preserve">Yarra Ranges </w:t>
      </w:r>
      <w:r w:rsidRPr="008D25FE">
        <w:rPr>
          <w:rFonts w:cs="Arial"/>
          <w:sz w:val="32"/>
          <w:szCs w:val="32"/>
        </w:rPr>
        <w:t>Council</w:t>
      </w:r>
    </w:p>
    <w:p w14:paraId="2AB1545F" w14:textId="3BDFC363" w:rsidR="00DC3A0B" w:rsidRPr="009334A3" w:rsidRDefault="00954A2E" w:rsidP="00954A2E">
      <w:pPr>
        <w:pStyle w:val="Title-Name-YRC"/>
        <w:spacing w:after="80" w:line="264" w:lineRule="auto"/>
        <w:rPr>
          <w:sz w:val="53"/>
          <w:szCs w:val="53"/>
        </w:rPr>
      </w:pPr>
      <w:r>
        <w:rPr>
          <w:sz w:val="53"/>
          <w:szCs w:val="53"/>
        </w:rPr>
        <w:t xml:space="preserve">Draft </w:t>
      </w:r>
      <w:r w:rsidR="00982627" w:rsidRPr="009334A3">
        <w:rPr>
          <w:sz w:val="53"/>
          <w:szCs w:val="53"/>
        </w:rPr>
        <w:t xml:space="preserve">Climate and Environment </w:t>
      </w:r>
      <w:r w:rsidR="002207D7" w:rsidRPr="009334A3">
        <w:rPr>
          <w:sz w:val="53"/>
          <w:szCs w:val="53"/>
        </w:rPr>
        <w:t>S</w:t>
      </w:r>
      <w:r w:rsidR="00982627" w:rsidRPr="009334A3">
        <w:rPr>
          <w:sz w:val="53"/>
          <w:szCs w:val="53"/>
        </w:rPr>
        <w:t>trategy 2026-2036</w:t>
      </w:r>
    </w:p>
    <w:p w14:paraId="6FFE9AB9" w14:textId="199F04F4" w:rsidR="00982627" w:rsidRPr="009334A3" w:rsidRDefault="00982627" w:rsidP="002207D7">
      <w:pPr>
        <w:pStyle w:val="Title-Year-YRC"/>
        <w:spacing w:line="264" w:lineRule="auto"/>
        <w:rPr>
          <w:sz w:val="50"/>
          <w:szCs w:val="50"/>
        </w:rPr>
      </w:pPr>
      <w:r w:rsidRPr="009334A3">
        <w:rPr>
          <w:sz w:val="50"/>
          <w:szCs w:val="50"/>
        </w:rPr>
        <w:t>Community Engagement Summary</w:t>
      </w:r>
    </w:p>
    <w:p w14:paraId="4F364111" w14:textId="4B73F1A6" w:rsidR="00DC3A0B" w:rsidRPr="00DC3A0B" w:rsidRDefault="00982627" w:rsidP="002207D7">
      <w:pPr>
        <w:pStyle w:val="Title-Year-YRC"/>
        <w:spacing w:line="264" w:lineRule="auto"/>
      </w:pPr>
      <w:r w:rsidRPr="009334A3">
        <w:rPr>
          <w:sz w:val="50"/>
          <w:szCs w:val="50"/>
        </w:rPr>
        <w:t xml:space="preserve">Phase 1 </w:t>
      </w:r>
      <w:r w:rsidR="00DC3A0B">
        <w:br w:type="page"/>
      </w:r>
    </w:p>
    <w:p w14:paraId="6F6B003D" w14:textId="77777777" w:rsidR="00417B75" w:rsidRPr="00D84AAE" w:rsidRDefault="001B737C" w:rsidP="00A41175">
      <w:pPr>
        <w:pStyle w:val="H3-Heading-YRC"/>
      </w:pPr>
      <w:r w:rsidRPr="00D84AAE">
        <w:lastRenderedPageBreak/>
        <w:t>Acknowledgement of Country</w:t>
      </w:r>
    </w:p>
    <w:p w14:paraId="76F526E8" w14:textId="77777777" w:rsidR="001B737C" w:rsidRDefault="001B737C" w:rsidP="00662366">
      <w:pPr>
        <w:pStyle w:val="Text-Bodytext-YRC"/>
      </w:pPr>
      <w:r w:rsidRPr="001B737C">
        <w:t>Yarra Ranges Council acknowledges the Wurundjeri and other Kulin Nation peoples as the Traditional Owners and Custodians of these lands and waterways. We pay our respects to all Elders, past, present, and emerging, who have been, and always will be, integral to the story of our region. We proudly share custodianship to care for Country together.</w:t>
      </w:r>
    </w:p>
    <w:p w14:paraId="35E29123" w14:textId="77777777" w:rsidR="003016A1" w:rsidRDefault="001B737C" w:rsidP="00662366">
      <w:pPr>
        <w:pStyle w:val="Text-Bodytext-YRC"/>
        <w:sectPr w:rsidR="003016A1" w:rsidSect="00982627">
          <w:headerReference w:type="even" r:id="rId15"/>
          <w:headerReference w:type="default" r:id="rId16"/>
          <w:footerReference w:type="even" r:id="rId17"/>
          <w:footerReference w:type="default" r:id="rId18"/>
          <w:headerReference w:type="first" r:id="rId19"/>
          <w:footerReference w:type="first" r:id="rId20"/>
          <w:pgSz w:w="11906" w:h="16838"/>
          <w:pgMar w:top="709" w:right="1440" w:bottom="1440" w:left="1440" w:header="567" w:footer="397" w:gutter="0"/>
          <w:cols w:space="708"/>
          <w:titlePg/>
          <w:docGrid w:linePitch="360"/>
        </w:sectPr>
      </w:pPr>
      <w:r>
        <w:rPr>
          <w:noProof/>
        </w:rPr>
        <w:drawing>
          <wp:inline distT="0" distB="0" distL="0" distR="0" wp14:anchorId="6030DE4C" wp14:editId="7A3E6878">
            <wp:extent cx="587256" cy="390525"/>
            <wp:effectExtent l="0" t="0" r="3810" b="0"/>
            <wp:docPr id="356217234" name="Picture 5" descr="Aboriginal 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217234" name="Picture 5" descr="Aboriginal fla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7625" cy="397420"/>
                    </a:xfrm>
                    <a:prstGeom prst="rect">
                      <a:avLst/>
                    </a:prstGeom>
                  </pic:spPr>
                </pic:pic>
              </a:graphicData>
            </a:graphic>
          </wp:inline>
        </w:drawing>
      </w:r>
      <w:r>
        <w:t xml:space="preserve"> </w:t>
      </w:r>
      <w:r>
        <w:rPr>
          <w:noProof/>
        </w:rPr>
        <w:drawing>
          <wp:inline distT="0" distB="0" distL="0" distR="0" wp14:anchorId="72628A0B" wp14:editId="2C3A86B0">
            <wp:extent cx="577819" cy="390029"/>
            <wp:effectExtent l="0" t="0" r="0" b="0"/>
            <wp:docPr id="1306517763" name="Picture 6" descr="Torres Strait Islander 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517763" name="Picture 6" descr="Torres Strait Islander fla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1999" cy="399600"/>
                    </a:xfrm>
                    <a:prstGeom prst="rect">
                      <a:avLst/>
                    </a:prstGeom>
                  </pic:spPr>
                </pic:pic>
              </a:graphicData>
            </a:graphic>
          </wp:inline>
        </w:drawing>
      </w:r>
      <w:r>
        <w:t xml:space="preserve"> </w:t>
      </w:r>
      <w:r w:rsidR="003016A1">
        <w:rPr>
          <w:noProof/>
        </w:rPr>
        <w:drawing>
          <wp:inline distT="0" distB="0" distL="0" distR="0" wp14:anchorId="49A64AB0" wp14:editId="52DCC355">
            <wp:extent cx="751897" cy="385695"/>
            <wp:effectExtent l="0" t="0" r="0" b="0"/>
            <wp:docPr id="768865309" name="Picture 8" descr="Australian National 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865309" name="Picture 8" descr="Australian National fla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782426" cy="401355"/>
                    </a:xfrm>
                    <a:prstGeom prst="rect">
                      <a:avLst/>
                    </a:prstGeom>
                  </pic:spPr>
                </pic:pic>
              </a:graphicData>
            </a:graphic>
          </wp:inline>
        </w:drawing>
      </w:r>
    </w:p>
    <w:p w14:paraId="60728A12" w14:textId="77777777" w:rsidR="003016A1" w:rsidRDefault="002F198C" w:rsidP="00283A4F">
      <w:pPr>
        <w:pStyle w:val="H1-Heading-YRC"/>
      </w:pPr>
      <w:bookmarkStart w:id="0" w:name="_Toc228351616"/>
      <w:bookmarkStart w:id="1" w:name="_Toc228524246"/>
      <w:bookmarkStart w:id="2" w:name="_Toc228796773"/>
      <w:bookmarkStart w:id="3" w:name="_Toc228866790"/>
      <w:bookmarkStart w:id="4" w:name="_Toc230249151"/>
      <w:bookmarkStart w:id="5" w:name="_Toc239261079"/>
      <w:r>
        <w:lastRenderedPageBreak/>
        <w:t>Table of contents</w:t>
      </w:r>
      <w:bookmarkEnd w:id="0"/>
      <w:bookmarkEnd w:id="1"/>
      <w:bookmarkEnd w:id="2"/>
      <w:bookmarkEnd w:id="3"/>
      <w:bookmarkEnd w:id="4"/>
      <w:bookmarkEnd w:id="5"/>
    </w:p>
    <w:p w14:paraId="1219D955" w14:textId="3DEA31C4" w:rsidR="004218D0" w:rsidRDefault="00A8127F">
      <w:pPr>
        <w:pStyle w:val="TOC1"/>
        <w:tabs>
          <w:tab w:val="right" w:leader="dot" w:pos="9016"/>
        </w:tabs>
        <w:rPr>
          <w:rFonts w:asciiTheme="minorHAnsi" w:eastAsiaTheme="minorEastAsia" w:hAnsiTheme="minorHAnsi" w:cstheme="minorBidi"/>
          <w:noProof/>
          <w:kern w:val="2"/>
          <w:lang w:val="en-AU" w:eastAsia="en-AU"/>
          <w14:ligatures w14:val="standardContextual"/>
        </w:rPr>
      </w:pPr>
      <w:r>
        <w:fldChar w:fldCharType="begin"/>
      </w:r>
      <w:r>
        <w:instrText xml:space="preserve"> TOC \h \z \t "H1 - Heading - YRC,1,H2 - Heading - YRC,2" </w:instrText>
      </w:r>
      <w:r>
        <w:fldChar w:fldCharType="separate"/>
      </w:r>
      <w:hyperlink w:anchor="_Toc239261079" w:history="1">
        <w:r w:rsidR="004218D0" w:rsidRPr="00DE2469">
          <w:rPr>
            <w:rStyle w:val="Hyperlink"/>
            <w:noProof/>
          </w:rPr>
          <w:t>Table of contents</w:t>
        </w:r>
        <w:r w:rsidR="004218D0">
          <w:rPr>
            <w:noProof/>
            <w:webHidden/>
          </w:rPr>
          <w:tab/>
        </w:r>
        <w:r w:rsidR="004218D0">
          <w:rPr>
            <w:noProof/>
            <w:webHidden/>
          </w:rPr>
          <w:fldChar w:fldCharType="begin"/>
        </w:r>
        <w:r w:rsidR="004218D0">
          <w:rPr>
            <w:noProof/>
            <w:webHidden/>
          </w:rPr>
          <w:instrText xml:space="preserve"> PAGEREF _Toc239261079 \h </w:instrText>
        </w:r>
        <w:r w:rsidR="004218D0">
          <w:rPr>
            <w:noProof/>
            <w:webHidden/>
          </w:rPr>
        </w:r>
        <w:r w:rsidR="004218D0">
          <w:rPr>
            <w:noProof/>
            <w:webHidden/>
          </w:rPr>
          <w:fldChar w:fldCharType="separate"/>
        </w:r>
        <w:r w:rsidR="004218D0">
          <w:rPr>
            <w:noProof/>
            <w:webHidden/>
          </w:rPr>
          <w:t>3</w:t>
        </w:r>
        <w:r w:rsidR="004218D0">
          <w:rPr>
            <w:noProof/>
            <w:webHidden/>
          </w:rPr>
          <w:fldChar w:fldCharType="end"/>
        </w:r>
      </w:hyperlink>
    </w:p>
    <w:p w14:paraId="04B35C83" w14:textId="4EE5F14F" w:rsidR="004218D0" w:rsidRDefault="004218D0">
      <w:pPr>
        <w:pStyle w:val="TOC1"/>
        <w:tabs>
          <w:tab w:val="right" w:leader="dot" w:pos="9016"/>
        </w:tabs>
        <w:rPr>
          <w:rFonts w:asciiTheme="minorHAnsi" w:eastAsiaTheme="minorEastAsia" w:hAnsiTheme="minorHAnsi" w:cstheme="minorBidi"/>
          <w:noProof/>
          <w:kern w:val="2"/>
          <w:lang w:val="en-AU" w:eastAsia="en-AU"/>
          <w14:ligatures w14:val="standardContextual"/>
        </w:rPr>
      </w:pPr>
      <w:hyperlink w:anchor="_Toc239261080" w:history="1">
        <w:r w:rsidRPr="00DE2469">
          <w:rPr>
            <w:rStyle w:val="Hyperlink"/>
            <w:noProof/>
          </w:rPr>
          <w:t>Introduction</w:t>
        </w:r>
        <w:r>
          <w:rPr>
            <w:noProof/>
            <w:webHidden/>
          </w:rPr>
          <w:tab/>
        </w:r>
        <w:r>
          <w:rPr>
            <w:noProof/>
            <w:webHidden/>
          </w:rPr>
          <w:fldChar w:fldCharType="begin"/>
        </w:r>
        <w:r>
          <w:rPr>
            <w:noProof/>
            <w:webHidden/>
          </w:rPr>
          <w:instrText xml:space="preserve"> PAGEREF _Toc239261080 \h </w:instrText>
        </w:r>
        <w:r>
          <w:rPr>
            <w:noProof/>
            <w:webHidden/>
          </w:rPr>
        </w:r>
        <w:r>
          <w:rPr>
            <w:noProof/>
            <w:webHidden/>
          </w:rPr>
          <w:fldChar w:fldCharType="separate"/>
        </w:r>
        <w:r>
          <w:rPr>
            <w:noProof/>
            <w:webHidden/>
          </w:rPr>
          <w:t>4</w:t>
        </w:r>
        <w:r>
          <w:rPr>
            <w:noProof/>
            <w:webHidden/>
          </w:rPr>
          <w:fldChar w:fldCharType="end"/>
        </w:r>
      </w:hyperlink>
    </w:p>
    <w:p w14:paraId="6FF0BDC4" w14:textId="1FB6BF91" w:rsidR="004218D0" w:rsidRDefault="004218D0">
      <w:pPr>
        <w:pStyle w:val="TOC1"/>
        <w:tabs>
          <w:tab w:val="right" w:leader="dot" w:pos="9016"/>
        </w:tabs>
        <w:rPr>
          <w:rFonts w:asciiTheme="minorHAnsi" w:eastAsiaTheme="minorEastAsia" w:hAnsiTheme="minorHAnsi" w:cstheme="minorBidi"/>
          <w:noProof/>
          <w:kern w:val="2"/>
          <w:lang w:val="en-AU" w:eastAsia="en-AU"/>
          <w14:ligatures w14:val="standardContextual"/>
        </w:rPr>
      </w:pPr>
      <w:hyperlink w:anchor="_Toc239261081" w:history="1">
        <w:r w:rsidRPr="00DE2469">
          <w:rPr>
            <w:rStyle w:val="Hyperlink"/>
            <w:noProof/>
          </w:rPr>
          <w:t>How we engaged</w:t>
        </w:r>
        <w:r>
          <w:rPr>
            <w:noProof/>
            <w:webHidden/>
          </w:rPr>
          <w:tab/>
        </w:r>
        <w:r>
          <w:rPr>
            <w:noProof/>
            <w:webHidden/>
          </w:rPr>
          <w:fldChar w:fldCharType="begin"/>
        </w:r>
        <w:r>
          <w:rPr>
            <w:noProof/>
            <w:webHidden/>
          </w:rPr>
          <w:instrText xml:space="preserve"> PAGEREF _Toc239261081 \h </w:instrText>
        </w:r>
        <w:r>
          <w:rPr>
            <w:noProof/>
            <w:webHidden/>
          </w:rPr>
        </w:r>
        <w:r>
          <w:rPr>
            <w:noProof/>
            <w:webHidden/>
          </w:rPr>
          <w:fldChar w:fldCharType="separate"/>
        </w:r>
        <w:r>
          <w:rPr>
            <w:noProof/>
            <w:webHidden/>
          </w:rPr>
          <w:t>4</w:t>
        </w:r>
        <w:r>
          <w:rPr>
            <w:noProof/>
            <w:webHidden/>
          </w:rPr>
          <w:fldChar w:fldCharType="end"/>
        </w:r>
      </w:hyperlink>
    </w:p>
    <w:p w14:paraId="01AD008B" w14:textId="6A8C1B9B" w:rsidR="004218D0" w:rsidRDefault="004218D0">
      <w:pPr>
        <w:pStyle w:val="TOC1"/>
        <w:tabs>
          <w:tab w:val="right" w:leader="dot" w:pos="9016"/>
        </w:tabs>
        <w:rPr>
          <w:rFonts w:asciiTheme="minorHAnsi" w:eastAsiaTheme="minorEastAsia" w:hAnsiTheme="minorHAnsi" w:cstheme="minorBidi"/>
          <w:noProof/>
          <w:kern w:val="2"/>
          <w:lang w:val="en-AU" w:eastAsia="en-AU"/>
          <w14:ligatures w14:val="standardContextual"/>
        </w:rPr>
      </w:pPr>
      <w:hyperlink w:anchor="_Toc239261082" w:history="1">
        <w:r w:rsidRPr="00DE2469">
          <w:rPr>
            <w:rStyle w:val="Hyperlink"/>
            <w:noProof/>
          </w:rPr>
          <w:t>Who we heard from</w:t>
        </w:r>
        <w:r>
          <w:rPr>
            <w:noProof/>
            <w:webHidden/>
          </w:rPr>
          <w:tab/>
        </w:r>
        <w:r>
          <w:rPr>
            <w:noProof/>
            <w:webHidden/>
          </w:rPr>
          <w:fldChar w:fldCharType="begin"/>
        </w:r>
        <w:r>
          <w:rPr>
            <w:noProof/>
            <w:webHidden/>
          </w:rPr>
          <w:instrText xml:space="preserve"> PAGEREF _Toc239261082 \h </w:instrText>
        </w:r>
        <w:r>
          <w:rPr>
            <w:noProof/>
            <w:webHidden/>
          </w:rPr>
        </w:r>
        <w:r>
          <w:rPr>
            <w:noProof/>
            <w:webHidden/>
          </w:rPr>
          <w:fldChar w:fldCharType="separate"/>
        </w:r>
        <w:r>
          <w:rPr>
            <w:noProof/>
            <w:webHidden/>
          </w:rPr>
          <w:t>5</w:t>
        </w:r>
        <w:r>
          <w:rPr>
            <w:noProof/>
            <w:webHidden/>
          </w:rPr>
          <w:fldChar w:fldCharType="end"/>
        </w:r>
      </w:hyperlink>
    </w:p>
    <w:p w14:paraId="64FA7D2E" w14:textId="139F463B" w:rsidR="004218D0" w:rsidRDefault="004218D0">
      <w:pPr>
        <w:pStyle w:val="TOC1"/>
        <w:tabs>
          <w:tab w:val="right" w:leader="dot" w:pos="9016"/>
        </w:tabs>
        <w:rPr>
          <w:rFonts w:asciiTheme="minorHAnsi" w:eastAsiaTheme="minorEastAsia" w:hAnsiTheme="minorHAnsi" w:cstheme="minorBidi"/>
          <w:noProof/>
          <w:kern w:val="2"/>
          <w:lang w:val="en-AU" w:eastAsia="en-AU"/>
          <w14:ligatures w14:val="standardContextual"/>
        </w:rPr>
      </w:pPr>
      <w:hyperlink w:anchor="_Toc239261083" w:history="1">
        <w:r w:rsidRPr="00DE2469">
          <w:rPr>
            <w:rStyle w:val="Hyperlink"/>
            <w:noProof/>
          </w:rPr>
          <w:t>Key findings</w:t>
        </w:r>
        <w:r>
          <w:rPr>
            <w:noProof/>
            <w:webHidden/>
          </w:rPr>
          <w:tab/>
        </w:r>
        <w:r>
          <w:rPr>
            <w:noProof/>
            <w:webHidden/>
          </w:rPr>
          <w:fldChar w:fldCharType="begin"/>
        </w:r>
        <w:r>
          <w:rPr>
            <w:noProof/>
            <w:webHidden/>
          </w:rPr>
          <w:instrText xml:space="preserve"> PAGEREF _Toc239261083 \h </w:instrText>
        </w:r>
        <w:r>
          <w:rPr>
            <w:noProof/>
            <w:webHidden/>
          </w:rPr>
        </w:r>
        <w:r>
          <w:rPr>
            <w:noProof/>
            <w:webHidden/>
          </w:rPr>
          <w:fldChar w:fldCharType="separate"/>
        </w:r>
        <w:r>
          <w:rPr>
            <w:noProof/>
            <w:webHidden/>
          </w:rPr>
          <w:t>7</w:t>
        </w:r>
        <w:r>
          <w:rPr>
            <w:noProof/>
            <w:webHidden/>
          </w:rPr>
          <w:fldChar w:fldCharType="end"/>
        </w:r>
      </w:hyperlink>
    </w:p>
    <w:p w14:paraId="78A13FC0" w14:textId="609EED42" w:rsidR="004218D0" w:rsidRDefault="004218D0">
      <w:pPr>
        <w:pStyle w:val="TOC1"/>
        <w:tabs>
          <w:tab w:val="right" w:leader="dot" w:pos="9016"/>
        </w:tabs>
        <w:rPr>
          <w:rFonts w:asciiTheme="minorHAnsi" w:eastAsiaTheme="minorEastAsia" w:hAnsiTheme="minorHAnsi" w:cstheme="minorBidi"/>
          <w:noProof/>
          <w:kern w:val="2"/>
          <w:lang w:val="en-AU" w:eastAsia="en-AU"/>
          <w14:ligatures w14:val="standardContextual"/>
        </w:rPr>
      </w:pPr>
      <w:hyperlink w:anchor="_Toc239261084" w:history="1">
        <w:r w:rsidRPr="00DE2469">
          <w:rPr>
            <w:rStyle w:val="Hyperlink"/>
            <w:noProof/>
          </w:rPr>
          <w:t>What’s next</w:t>
        </w:r>
        <w:r>
          <w:rPr>
            <w:noProof/>
            <w:webHidden/>
          </w:rPr>
          <w:tab/>
        </w:r>
        <w:r>
          <w:rPr>
            <w:noProof/>
            <w:webHidden/>
          </w:rPr>
          <w:fldChar w:fldCharType="begin"/>
        </w:r>
        <w:r>
          <w:rPr>
            <w:noProof/>
            <w:webHidden/>
          </w:rPr>
          <w:instrText xml:space="preserve"> PAGEREF _Toc239261084 \h </w:instrText>
        </w:r>
        <w:r>
          <w:rPr>
            <w:noProof/>
            <w:webHidden/>
          </w:rPr>
        </w:r>
        <w:r>
          <w:rPr>
            <w:noProof/>
            <w:webHidden/>
          </w:rPr>
          <w:fldChar w:fldCharType="separate"/>
        </w:r>
        <w:r>
          <w:rPr>
            <w:noProof/>
            <w:webHidden/>
          </w:rPr>
          <w:t>16</w:t>
        </w:r>
        <w:r>
          <w:rPr>
            <w:noProof/>
            <w:webHidden/>
          </w:rPr>
          <w:fldChar w:fldCharType="end"/>
        </w:r>
      </w:hyperlink>
    </w:p>
    <w:p w14:paraId="5D17AB20" w14:textId="5A62BD63" w:rsidR="004218D0" w:rsidRDefault="004218D0">
      <w:pPr>
        <w:pStyle w:val="TOC1"/>
        <w:tabs>
          <w:tab w:val="right" w:leader="dot" w:pos="9016"/>
        </w:tabs>
        <w:rPr>
          <w:rFonts w:asciiTheme="minorHAnsi" w:eastAsiaTheme="minorEastAsia" w:hAnsiTheme="minorHAnsi" w:cstheme="minorBidi"/>
          <w:noProof/>
          <w:kern w:val="2"/>
          <w:lang w:val="en-AU" w:eastAsia="en-AU"/>
          <w14:ligatures w14:val="standardContextual"/>
        </w:rPr>
      </w:pPr>
      <w:hyperlink w:anchor="_Toc239261085" w:history="1">
        <w:r w:rsidRPr="00DE2469">
          <w:rPr>
            <w:rStyle w:val="Hyperlink"/>
            <w:noProof/>
          </w:rPr>
          <w:t>More information</w:t>
        </w:r>
        <w:r>
          <w:rPr>
            <w:noProof/>
            <w:webHidden/>
          </w:rPr>
          <w:tab/>
        </w:r>
        <w:r>
          <w:rPr>
            <w:noProof/>
            <w:webHidden/>
          </w:rPr>
          <w:fldChar w:fldCharType="begin"/>
        </w:r>
        <w:r>
          <w:rPr>
            <w:noProof/>
            <w:webHidden/>
          </w:rPr>
          <w:instrText xml:space="preserve"> PAGEREF _Toc239261085 \h </w:instrText>
        </w:r>
        <w:r>
          <w:rPr>
            <w:noProof/>
            <w:webHidden/>
          </w:rPr>
        </w:r>
        <w:r>
          <w:rPr>
            <w:noProof/>
            <w:webHidden/>
          </w:rPr>
          <w:fldChar w:fldCharType="separate"/>
        </w:r>
        <w:r>
          <w:rPr>
            <w:noProof/>
            <w:webHidden/>
          </w:rPr>
          <w:t>17</w:t>
        </w:r>
        <w:r>
          <w:rPr>
            <w:noProof/>
            <w:webHidden/>
          </w:rPr>
          <w:fldChar w:fldCharType="end"/>
        </w:r>
      </w:hyperlink>
    </w:p>
    <w:p w14:paraId="700CC68F" w14:textId="6FBF6E74" w:rsidR="004218D0" w:rsidRDefault="004218D0">
      <w:pPr>
        <w:pStyle w:val="TOC1"/>
        <w:tabs>
          <w:tab w:val="right" w:leader="dot" w:pos="9016"/>
        </w:tabs>
        <w:rPr>
          <w:rFonts w:asciiTheme="minorHAnsi" w:eastAsiaTheme="minorEastAsia" w:hAnsiTheme="minorHAnsi" w:cstheme="minorBidi"/>
          <w:noProof/>
          <w:kern w:val="2"/>
          <w:lang w:val="en-AU" w:eastAsia="en-AU"/>
          <w14:ligatures w14:val="standardContextual"/>
        </w:rPr>
      </w:pPr>
      <w:hyperlink w:anchor="_Toc239261086" w:history="1">
        <w:r w:rsidRPr="00DE2469">
          <w:rPr>
            <w:rStyle w:val="Hyperlink"/>
            <w:noProof/>
          </w:rPr>
          <w:t>Contact information</w:t>
        </w:r>
        <w:r>
          <w:rPr>
            <w:noProof/>
            <w:webHidden/>
          </w:rPr>
          <w:tab/>
        </w:r>
        <w:r>
          <w:rPr>
            <w:noProof/>
            <w:webHidden/>
          </w:rPr>
          <w:fldChar w:fldCharType="begin"/>
        </w:r>
        <w:r>
          <w:rPr>
            <w:noProof/>
            <w:webHidden/>
          </w:rPr>
          <w:instrText xml:space="preserve"> PAGEREF _Toc239261086 \h </w:instrText>
        </w:r>
        <w:r>
          <w:rPr>
            <w:noProof/>
            <w:webHidden/>
          </w:rPr>
        </w:r>
        <w:r>
          <w:rPr>
            <w:noProof/>
            <w:webHidden/>
          </w:rPr>
          <w:fldChar w:fldCharType="separate"/>
        </w:r>
        <w:r>
          <w:rPr>
            <w:noProof/>
            <w:webHidden/>
          </w:rPr>
          <w:t>18</w:t>
        </w:r>
        <w:r>
          <w:rPr>
            <w:noProof/>
            <w:webHidden/>
          </w:rPr>
          <w:fldChar w:fldCharType="end"/>
        </w:r>
      </w:hyperlink>
    </w:p>
    <w:p w14:paraId="41C0251F" w14:textId="352A5748" w:rsidR="002F198C" w:rsidRDefault="00A8127F" w:rsidP="00662366">
      <w:pPr>
        <w:pStyle w:val="Text-Bodytext-YRC"/>
      </w:pPr>
      <w:r>
        <w:fldChar w:fldCharType="end"/>
      </w:r>
    </w:p>
    <w:p w14:paraId="035CECCF" w14:textId="77777777" w:rsidR="002F198C" w:rsidRDefault="002F198C">
      <w:pPr>
        <w:rPr>
          <w:rFonts w:eastAsia="MS Mincho" w:cs="Arial"/>
          <w:kern w:val="0"/>
          <w14:ligatures w14:val="none"/>
        </w:rPr>
      </w:pPr>
      <w:r>
        <w:br w:type="page"/>
      </w:r>
    </w:p>
    <w:p w14:paraId="1EF56CCF" w14:textId="4C9CEA2B" w:rsidR="002F198C" w:rsidRDefault="00982627" w:rsidP="00283A4F">
      <w:pPr>
        <w:pStyle w:val="H1-Heading-YRC"/>
      </w:pPr>
      <w:bookmarkStart w:id="6" w:name="_Toc239261080"/>
      <w:r>
        <w:lastRenderedPageBreak/>
        <w:t>Introductio</w:t>
      </w:r>
      <w:r w:rsidR="00F439E1">
        <w:t>n</w:t>
      </w:r>
      <w:bookmarkEnd w:id="6"/>
      <w:r>
        <w:t xml:space="preserve"> </w:t>
      </w:r>
    </w:p>
    <w:p w14:paraId="05B1F607" w14:textId="3E038FB4" w:rsidR="0017700D" w:rsidRDefault="0017700D" w:rsidP="005A355E">
      <w:pPr>
        <w:pStyle w:val="NoSpacing"/>
        <w:spacing w:after="120"/>
        <w:rPr>
          <w:lang w:val="en-US"/>
        </w:rPr>
      </w:pPr>
      <w:r>
        <w:rPr>
          <w:lang w:val="en-US"/>
        </w:rPr>
        <w:t xml:space="preserve">The Climate and Environment Strategy </w:t>
      </w:r>
      <w:r w:rsidR="009F31CD">
        <w:rPr>
          <w:lang w:val="en-US"/>
        </w:rPr>
        <w:t xml:space="preserve">will </w:t>
      </w:r>
      <w:r>
        <w:rPr>
          <w:lang w:val="en-US"/>
        </w:rPr>
        <w:t>set a long</w:t>
      </w:r>
      <w:r>
        <w:rPr>
          <w:lang w:val="en-US"/>
        </w:rPr>
        <w:noBreakHyphen/>
        <w:t>term, shared direction for how Council and the community will care for Country, tackle climate change and protect the environment together to 2036.</w:t>
      </w:r>
    </w:p>
    <w:p w14:paraId="1220F620" w14:textId="77777777" w:rsidR="00FD4030" w:rsidRDefault="00E662EC" w:rsidP="009C79F2">
      <w:pPr>
        <w:pStyle w:val="Standard"/>
      </w:pPr>
      <w:r>
        <w:t>P</w:t>
      </w:r>
      <w:r w:rsidR="009C79F2" w:rsidRPr="009C79F2">
        <w:t xml:space="preserve">hase </w:t>
      </w:r>
      <w:r>
        <w:t>O</w:t>
      </w:r>
      <w:r w:rsidR="009C79F2" w:rsidRPr="009C79F2">
        <w:t xml:space="preserve">ne engagement drew on scientific evidence, recent community insights, and evaluation findings from the 2015 Environment Strategy to test seven </w:t>
      </w:r>
      <w:r w:rsidR="001D6E7A">
        <w:t>areas of focus</w:t>
      </w:r>
      <w:r w:rsidR="00107FF0">
        <w:t xml:space="preserve">. </w:t>
      </w:r>
      <w:r w:rsidR="004F43CD">
        <w:t>These focus areas were p</w:t>
      </w:r>
      <w:r w:rsidR="00107FF0">
        <w:t xml:space="preserve">resented as a framework to guide direction and gather input, </w:t>
      </w:r>
      <w:r w:rsidR="004F43CD">
        <w:t xml:space="preserve">alongside </w:t>
      </w:r>
      <w:r w:rsidR="00107FF0">
        <w:t xml:space="preserve">a visioning activity to </w:t>
      </w:r>
      <w:r w:rsidR="009C79F2" w:rsidRPr="009C79F2">
        <w:t>understand community priorities for the next 10 years</w:t>
      </w:r>
      <w:r w:rsidR="004F43CD">
        <w:t>.</w:t>
      </w:r>
      <w:r w:rsidR="009C79F2" w:rsidRPr="009C79F2">
        <w:t xml:space="preserve"> </w:t>
      </w:r>
    </w:p>
    <w:p w14:paraId="55F155DF" w14:textId="2D90087C" w:rsidR="009C79F2" w:rsidRDefault="00FD4030" w:rsidP="009C79F2">
      <w:pPr>
        <w:pStyle w:val="Standard"/>
        <w:rPr>
          <w:b/>
          <w:bCs/>
        </w:rPr>
      </w:pPr>
      <w:r>
        <w:t>From Thursday 19 March to Sunday 31 May 2026, t</w:t>
      </w:r>
      <w:r w:rsidR="004E7DCA">
        <w:t xml:space="preserve">he </w:t>
      </w:r>
      <w:r w:rsidR="008E6704">
        <w:t>consultation</w:t>
      </w:r>
      <w:r w:rsidR="009C79F2" w:rsidRPr="009C79F2">
        <w:t xml:space="preserve"> approach combined digital, face-to-face and targeted stakeholder </w:t>
      </w:r>
      <w:r w:rsidR="007971CC">
        <w:t>sessions</w:t>
      </w:r>
      <w:r w:rsidR="009C79F2" w:rsidRPr="009C79F2">
        <w:t xml:space="preserve"> to reach a broad cross-section of the Yarra Ranges community.</w:t>
      </w:r>
      <w:r w:rsidR="00BA1B11">
        <w:t xml:space="preserve"> </w:t>
      </w:r>
    </w:p>
    <w:p w14:paraId="4D0028D7" w14:textId="191F0436" w:rsidR="00982627" w:rsidRDefault="00982627" w:rsidP="00F90E9E">
      <w:pPr>
        <w:pStyle w:val="H4-Heading-YRC"/>
      </w:pPr>
      <w:r>
        <w:t>Consultation objectives</w:t>
      </w:r>
      <w:r w:rsidR="00F90E9E">
        <w:t>:</w:t>
      </w:r>
    </w:p>
    <w:p w14:paraId="7290DDB5" w14:textId="053E4E56" w:rsidR="00F90E9E" w:rsidRDefault="00F90E9E" w:rsidP="00F90E9E">
      <w:pPr>
        <w:pStyle w:val="ListParagraph"/>
      </w:pPr>
      <w:r>
        <w:t xml:space="preserve">Reflect </w:t>
      </w:r>
      <w:r w:rsidR="00246DF8">
        <w:t>on c</w:t>
      </w:r>
      <w:r>
        <w:t xml:space="preserve">ommunity </w:t>
      </w:r>
      <w:r w:rsidR="00246DF8">
        <w:t>v</w:t>
      </w:r>
      <w:r>
        <w:t xml:space="preserve">alues, ensuring the strategy aligns with the community’s </w:t>
      </w:r>
      <w:r w:rsidR="0012128C">
        <w:t xml:space="preserve">climate and environment </w:t>
      </w:r>
      <w:r>
        <w:t>priorities and aspirations.</w:t>
      </w:r>
    </w:p>
    <w:p w14:paraId="3A96582C" w14:textId="71AA16B0" w:rsidR="00F90E9E" w:rsidRDefault="00246DF8" w:rsidP="00F90E9E">
      <w:pPr>
        <w:pStyle w:val="ListParagraph"/>
      </w:pPr>
      <w:r>
        <w:t>Create a u</w:t>
      </w:r>
      <w:r w:rsidR="00F90E9E">
        <w:t xml:space="preserve">nified </w:t>
      </w:r>
      <w:r>
        <w:t>v</w:t>
      </w:r>
      <w:r w:rsidR="00F90E9E">
        <w:t>ision, establishing a shared vision that connects all stakeholders around common goals.</w:t>
      </w:r>
    </w:p>
    <w:p w14:paraId="34C16DB8" w14:textId="1370C3C6" w:rsidR="00F90E9E" w:rsidRDefault="00F90E9E" w:rsidP="00F90E9E">
      <w:pPr>
        <w:pStyle w:val="ListParagraph"/>
      </w:pPr>
      <w:r>
        <w:t>Honours and embeds cultural knowledge supporting Country and community through shared stewardship.</w:t>
      </w:r>
    </w:p>
    <w:p w14:paraId="25FC7BC4" w14:textId="53465E7A" w:rsidR="00B81ADD" w:rsidRDefault="00F90E9E" w:rsidP="00B81ADD">
      <w:pPr>
        <w:pStyle w:val="ListParagraph"/>
      </w:pPr>
      <w:r w:rsidRPr="00F90E9E">
        <w:t>Amplify children and youth voice to ensure the Strategy reflects their priorities and perspectives, given it shapes the future they will inherit.</w:t>
      </w:r>
    </w:p>
    <w:p w14:paraId="15534F60" w14:textId="26812B9A" w:rsidR="00982627" w:rsidRDefault="00B50A47" w:rsidP="00982627">
      <w:pPr>
        <w:pStyle w:val="H1-Heading-YRC"/>
      </w:pPr>
      <w:bookmarkStart w:id="7" w:name="_Toc239261081"/>
      <w:r>
        <w:t>How we engaged</w:t>
      </w:r>
      <w:bookmarkEnd w:id="7"/>
    </w:p>
    <w:p w14:paraId="443BCBD8" w14:textId="77777777" w:rsidR="00D93512" w:rsidRPr="00D93512" w:rsidRDefault="00D93512" w:rsidP="00D93512">
      <w:pPr>
        <w:pStyle w:val="H4-Heading-YRC"/>
      </w:pPr>
      <w:r w:rsidRPr="00D93512">
        <w:t>Approach</w:t>
      </w:r>
    </w:p>
    <w:p w14:paraId="4507EA0C" w14:textId="77777777" w:rsidR="00D93512" w:rsidRPr="00D93512" w:rsidRDefault="00D93512" w:rsidP="00D93512">
      <w:pPr>
        <w:pStyle w:val="NoSpacing"/>
      </w:pPr>
      <w:r w:rsidRPr="00D93512">
        <w:t>Engagement was delivered through:</w:t>
      </w:r>
    </w:p>
    <w:p w14:paraId="5BAA9A43" w14:textId="424FE8AC" w:rsidR="00D93512" w:rsidRPr="00D93512" w:rsidRDefault="00D93512" w:rsidP="002D3DA8">
      <w:pPr>
        <w:pStyle w:val="NoSpacing"/>
        <w:numPr>
          <w:ilvl w:val="0"/>
          <w:numId w:val="18"/>
        </w:numPr>
        <w:spacing w:before="120" w:after="120"/>
      </w:pPr>
      <w:r w:rsidRPr="00D93512">
        <w:t xml:space="preserve">Online participation via the </w:t>
      </w:r>
      <w:hyperlink r:id="rId24" w:history="1">
        <w:r w:rsidR="0066528A">
          <w:rPr>
            <w:rStyle w:val="Hyperlink"/>
          </w:rPr>
          <w:t>S</w:t>
        </w:r>
        <w:r w:rsidR="0066528A" w:rsidRPr="009F31CD">
          <w:rPr>
            <w:rStyle w:val="Hyperlink"/>
          </w:rPr>
          <w:t xml:space="preserve">haping </w:t>
        </w:r>
        <w:r w:rsidR="0066528A">
          <w:rPr>
            <w:rStyle w:val="Hyperlink"/>
          </w:rPr>
          <w:t>P</w:t>
        </w:r>
        <w:r w:rsidR="0066528A" w:rsidRPr="009F31CD">
          <w:rPr>
            <w:rStyle w:val="Hyperlink"/>
          </w:rPr>
          <w:t>age</w:t>
        </w:r>
      </w:hyperlink>
      <w:r w:rsidR="0066528A">
        <w:t xml:space="preserve"> (</w:t>
      </w:r>
      <w:r w:rsidRPr="00D93512">
        <w:t>survey and visioning board</w:t>
      </w:r>
      <w:r w:rsidR="0066528A">
        <w:t>)</w:t>
      </w:r>
      <w:r w:rsidR="002D3DA8">
        <w:t xml:space="preserve"> </w:t>
      </w:r>
    </w:p>
    <w:p w14:paraId="3AECD641" w14:textId="10174C15" w:rsidR="00D93512" w:rsidRPr="00D93512" w:rsidRDefault="00D93512" w:rsidP="00D93512">
      <w:pPr>
        <w:pStyle w:val="NoSpacing"/>
        <w:numPr>
          <w:ilvl w:val="0"/>
          <w:numId w:val="18"/>
        </w:numPr>
        <w:spacing w:after="120"/>
      </w:pPr>
      <w:r w:rsidRPr="00D93512">
        <w:t xml:space="preserve">Targeted workshops and summits, including </w:t>
      </w:r>
      <w:r w:rsidR="00EE1157">
        <w:t xml:space="preserve">a </w:t>
      </w:r>
      <w:r w:rsidRPr="00D93512">
        <w:t xml:space="preserve">Youth Summit and </w:t>
      </w:r>
      <w:r w:rsidR="00EE1157">
        <w:t xml:space="preserve">a </w:t>
      </w:r>
      <w:r w:rsidRPr="00D93512">
        <w:t>Next Gen forum</w:t>
      </w:r>
    </w:p>
    <w:p w14:paraId="2AE45441" w14:textId="77777777" w:rsidR="00D93512" w:rsidRPr="00D93512" w:rsidRDefault="00D93512" w:rsidP="00D93512">
      <w:pPr>
        <w:pStyle w:val="NoSpacing"/>
        <w:numPr>
          <w:ilvl w:val="0"/>
          <w:numId w:val="18"/>
        </w:numPr>
        <w:spacing w:after="120"/>
      </w:pPr>
      <w:r w:rsidRPr="00D93512">
        <w:t>Community presence through pop-ups and events across 11 locations</w:t>
      </w:r>
    </w:p>
    <w:p w14:paraId="148116E2" w14:textId="7AF7CFC6" w:rsidR="00D93512" w:rsidRPr="00D93512" w:rsidRDefault="00D93512" w:rsidP="00D93512">
      <w:pPr>
        <w:pStyle w:val="NoSpacing"/>
        <w:numPr>
          <w:ilvl w:val="0"/>
          <w:numId w:val="18"/>
        </w:numPr>
        <w:spacing w:after="120"/>
      </w:pPr>
      <w:r w:rsidRPr="00D93512">
        <w:t xml:space="preserve">Drop-in sessions at </w:t>
      </w:r>
      <w:r>
        <w:t>C</w:t>
      </w:r>
      <w:r w:rsidRPr="00D93512">
        <w:t xml:space="preserve">ommunity </w:t>
      </w:r>
      <w:r>
        <w:t>H</w:t>
      </w:r>
      <w:r w:rsidRPr="00D93512">
        <w:t>ubs</w:t>
      </w:r>
    </w:p>
    <w:p w14:paraId="3757AAB4" w14:textId="77777777" w:rsidR="00D93512" w:rsidRPr="00D93512" w:rsidRDefault="00D93512" w:rsidP="00D93512">
      <w:pPr>
        <w:pStyle w:val="NoSpacing"/>
        <w:numPr>
          <w:ilvl w:val="0"/>
          <w:numId w:val="18"/>
        </w:numPr>
        <w:spacing w:after="120"/>
      </w:pPr>
      <w:r w:rsidRPr="00D93512">
        <w:t>Advisory and stakeholder engagement across seven Council committees and key groups</w:t>
      </w:r>
    </w:p>
    <w:p w14:paraId="393C839F" w14:textId="73954090" w:rsidR="00D93512" w:rsidRPr="00D93512" w:rsidRDefault="00D93512" w:rsidP="00D93512">
      <w:pPr>
        <w:pStyle w:val="NoSpacing"/>
        <w:numPr>
          <w:ilvl w:val="0"/>
          <w:numId w:val="18"/>
        </w:numPr>
        <w:spacing w:after="120"/>
      </w:pPr>
      <w:r w:rsidRPr="00D93512">
        <w:t xml:space="preserve">Traditional Owner engagement </w:t>
      </w:r>
      <w:r w:rsidR="00906987">
        <w:t xml:space="preserve">directly </w:t>
      </w:r>
      <w:r w:rsidRPr="00D93512">
        <w:t>with Wurundjeri</w:t>
      </w:r>
    </w:p>
    <w:p w14:paraId="6192487F" w14:textId="0BFE7379" w:rsidR="00D93512" w:rsidRPr="00D93512" w:rsidRDefault="00D93512" w:rsidP="00D93512">
      <w:pPr>
        <w:pStyle w:val="NoSpacing"/>
        <w:numPr>
          <w:ilvl w:val="0"/>
          <w:numId w:val="18"/>
        </w:numPr>
        <w:spacing w:after="120"/>
      </w:pPr>
      <w:r>
        <w:t xml:space="preserve">Broad promotion through newsletters, </w:t>
      </w:r>
      <w:r w:rsidR="00906987">
        <w:t>posters</w:t>
      </w:r>
      <w:r>
        <w:t>, and social media</w:t>
      </w:r>
      <w:r w:rsidR="52AAFE8C">
        <w:t>.</w:t>
      </w:r>
    </w:p>
    <w:p w14:paraId="289DDF41" w14:textId="51AB5F07" w:rsidR="00A67A1D" w:rsidRDefault="00D93512" w:rsidP="00E921A1">
      <w:pPr>
        <w:pStyle w:val="Standard"/>
      </w:pPr>
      <w:r w:rsidRPr="00E41D6B">
        <w:t>This blended approach ensured opportunities for both broad participation and deeper, deliberative input.</w:t>
      </w:r>
    </w:p>
    <w:p w14:paraId="756B9108" w14:textId="77777777" w:rsidR="00E91C66" w:rsidRDefault="00E91C66" w:rsidP="00E921A1">
      <w:pPr>
        <w:pStyle w:val="Standard"/>
      </w:pPr>
    </w:p>
    <w:p w14:paraId="4B8A9668" w14:textId="43F198D6" w:rsidR="00982627" w:rsidRDefault="00B50A47" w:rsidP="00982627">
      <w:pPr>
        <w:pStyle w:val="H1-Heading-YRC"/>
      </w:pPr>
      <w:bookmarkStart w:id="8" w:name="_Toc239261082"/>
      <w:r>
        <w:lastRenderedPageBreak/>
        <w:t>Who we heard from</w:t>
      </w:r>
      <w:bookmarkEnd w:id="8"/>
      <w:r>
        <w:t xml:space="preserve"> </w:t>
      </w:r>
      <w:r w:rsidR="00982627">
        <w:t xml:space="preserve"> </w:t>
      </w:r>
    </w:p>
    <w:p w14:paraId="1085F499" w14:textId="67D21B25" w:rsidR="006C70A4" w:rsidRDefault="006C70A4" w:rsidP="008E5872">
      <w:pPr>
        <w:pStyle w:val="H4-Heading-YRC"/>
        <w:spacing w:before="120"/>
      </w:pPr>
      <w:r>
        <w:t xml:space="preserve">Our </w:t>
      </w:r>
      <w:r w:rsidR="00AF7A64">
        <w:t>e</w:t>
      </w:r>
      <w:r>
        <w:t xml:space="preserve">ngagement </w:t>
      </w:r>
      <w:r w:rsidR="00AF7A64">
        <w:t>t</w:t>
      </w:r>
      <w:r>
        <w:t>argets</w:t>
      </w:r>
    </w:p>
    <w:tbl>
      <w:tblPr>
        <w:tblW w:w="9026" w:type="dxa"/>
        <w:tblLayout w:type="fixed"/>
        <w:tblLook w:val="04A0" w:firstRow="1" w:lastRow="0" w:firstColumn="1" w:lastColumn="0" w:noHBand="0" w:noVBand="1"/>
      </w:tblPr>
      <w:tblGrid>
        <w:gridCol w:w="1838"/>
        <w:gridCol w:w="2552"/>
        <w:gridCol w:w="1847"/>
        <w:gridCol w:w="2789"/>
      </w:tblGrid>
      <w:tr w:rsidR="006C70A4" w:rsidRPr="00D32168" w14:paraId="39D36FFD" w14:textId="77777777" w:rsidTr="00705D29">
        <w:trPr>
          <w:trHeight w:val="567"/>
        </w:trPr>
        <w:tc>
          <w:tcPr>
            <w:tcW w:w="4390" w:type="dxa"/>
            <w:gridSpan w:val="2"/>
            <w:tcBorders>
              <w:top w:val="single" w:sz="4" w:space="0" w:color="auto"/>
              <w:left w:val="single" w:sz="4" w:space="0" w:color="auto"/>
              <w:bottom w:val="single" w:sz="4" w:space="0" w:color="auto"/>
              <w:right w:val="nil"/>
            </w:tcBorders>
            <w:shd w:val="clear" w:color="auto" w:fill="007C85" w:themeFill="text2"/>
            <w:noWrap/>
            <w:vAlign w:val="center"/>
            <w:hideMark/>
          </w:tcPr>
          <w:p w14:paraId="7E054055" w14:textId="77777777" w:rsidR="006C70A4" w:rsidRPr="00D32168" w:rsidRDefault="006C70A4" w:rsidP="002E4BBD">
            <w:pPr>
              <w:spacing w:after="0" w:line="240" w:lineRule="auto"/>
              <w:jc w:val="center"/>
              <w:rPr>
                <w:rFonts w:eastAsia="Times New Roman" w:cs="Arial"/>
                <w:color w:val="FFFFFF" w:themeColor="background1"/>
                <w:kern w:val="0"/>
                <w:sz w:val="28"/>
                <w:szCs w:val="28"/>
                <w:lang w:eastAsia="en-AU"/>
                <w14:ligatures w14:val="none"/>
              </w:rPr>
            </w:pPr>
            <w:r w:rsidRPr="00D32168">
              <w:rPr>
                <w:rFonts w:eastAsia="Times New Roman" w:cs="Arial"/>
                <w:color w:val="FFFFFF" w:themeColor="background1"/>
                <w:kern w:val="0"/>
                <w:sz w:val="28"/>
                <w:szCs w:val="28"/>
                <w:lang w:eastAsia="en-AU"/>
                <w14:ligatures w14:val="none"/>
              </w:rPr>
              <w:t>Engagement Metric</w:t>
            </w:r>
          </w:p>
        </w:tc>
        <w:tc>
          <w:tcPr>
            <w:tcW w:w="1847" w:type="dxa"/>
            <w:tcBorders>
              <w:top w:val="single" w:sz="4" w:space="0" w:color="auto"/>
              <w:left w:val="nil"/>
              <w:bottom w:val="single" w:sz="4" w:space="0" w:color="auto"/>
              <w:right w:val="nil"/>
            </w:tcBorders>
            <w:shd w:val="clear" w:color="auto" w:fill="007C85" w:themeFill="text2"/>
            <w:noWrap/>
            <w:vAlign w:val="center"/>
            <w:hideMark/>
          </w:tcPr>
          <w:p w14:paraId="2A820A45" w14:textId="77777777" w:rsidR="006C70A4" w:rsidRPr="00D32168" w:rsidRDefault="006C70A4" w:rsidP="002E4BBD">
            <w:pPr>
              <w:spacing w:after="0" w:line="240" w:lineRule="auto"/>
              <w:jc w:val="center"/>
              <w:rPr>
                <w:rFonts w:eastAsia="Times New Roman" w:cs="Arial"/>
                <w:color w:val="FFFFFF" w:themeColor="background1"/>
                <w:kern w:val="0"/>
                <w:sz w:val="28"/>
                <w:szCs w:val="28"/>
                <w:lang w:eastAsia="en-AU"/>
                <w14:ligatures w14:val="none"/>
              </w:rPr>
            </w:pPr>
            <w:r w:rsidRPr="00D32168">
              <w:rPr>
                <w:rFonts w:eastAsia="Times New Roman" w:cs="Arial"/>
                <w:color w:val="FFFFFF" w:themeColor="background1"/>
                <w:kern w:val="0"/>
                <w:sz w:val="28"/>
                <w:szCs w:val="28"/>
                <w:lang w:eastAsia="en-AU"/>
                <w14:ligatures w14:val="none"/>
              </w:rPr>
              <w:t>Minimum target</w:t>
            </w:r>
          </w:p>
        </w:tc>
        <w:tc>
          <w:tcPr>
            <w:tcW w:w="2789" w:type="dxa"/>
            <w:tcBorders>
              <w:top w:val="single" w:sz="4" w:space="0" w:color="auto"/>
              <w:left w:val="nil"/>
              <w:bottom w:val="single" w:sz="4" w:space="0" w:color="auto"/>
              <w:right w:val="single" w:sz="4" w:space="0" w:color="auto"/>
            </w:tcBorders>
            <w:shd w:val="clear" w:color="auto" w:fill="007C85" w:themeFill="text2"/>
            <w:noWrap/>
            <w:vAlign w:val="center"/>
            <w:hideMark/>
          </w:tcPr>
          <w:p w14:paraId="59D0C99D" w14:textId="77777777" w:rsidR="006C70A4" w:rsidRPr="00D32168" w:rsidRDefault="006C70A4" w:rsidP="002E4BBD">
            <w:pPr>
              <w:spacing w:after="0" w:line="240" w:lineRule="auto"/>
              <w:jc w:val="center"/>
              <w:rPr>
                <w:rFonts w:eastAsia="Times New Roman" w:cs="Arial"/>
                <w:color w:val="FFFFFF" w:themeColor="background1"/>
                <w:kern w:val="0"/>
                <w:sz w:val="28"/>
                <w:szCs w:val="28"/>
                <w:lang w:eastAsia="en-AU"/>
                <w14:ligatures w14:val="none"/>
              </w:rPr>
            </w:pPr>
            <w:r w:rsidRPr="00D32168">
              <w:rPr>
                <w:rFonts w:eastAsia="Times New Roman" w:cs="Arial"/>
                <w:color w:val="FFFFFF" w:themeColor="background1"/>
                <w:kern w:val="0"/>
                <w:sz w:val="28"/>
                <w:szCs w:val="28"/>
                <w:lang w:eastAsia="en-AU"/>
                <w14:ligatures w14:val="none"/>
              </w:rPr>
              <w:t>Phase 1 Engagement</w:t>
            </w:r>
          </w:p>
        </w:tc>
      </w:tr>
      <w:tr w:rsidR="006C70A4" w:rsidRPr="00D32168" w14:paraId="1A40C901" w14:textId="77777777" w:rsidTr="00705D29">
        <w:trPr>
          <w:trHeight w:val="794"/>
        </w:trPr>
        <w:tc>
          <w:tcPr>
            <w:tcW w:w="1838" w:type="dxa"/>
            <w:vMerge w:val="restart"/>
            <w:tcBorders>
              <w:top w:val="nil"/>
              <w:left w:val="single" w:sz="8" w:space="0" w:color="auto"/>
              <w:right w:val="nil"/>
            </w:tcBorders>
            <w:shd w:val="clear" w:color="auto" w:fill="C9FBFF"/>
            <w:noWrap/>
            <w:hideMark/>
          </w:tcPr>
          <w:p w14:paraId="6FFD2E89" w14:textId="77777777" w:rsidR="006C70A4" w:rsidRPr="00D32168" w:rsidRDefault="006C70A4" w:rsidP="00CD55DD">
            <w:pPr>
              <w:spacing w:after="0" w:line="240" w:lineRule="auto"/>
              <w:rPr>
                <w:rFonts w:eastAsia="Times New Roman" w:cs="Arial"/>
                <w:b/>
                <w:bCs/>
                <w:color w:val="000000"/>
                <w:kern w:val="0"/>
                <w:lang w:eastAsia="en-AU"/>
                <w14:ligatures w14:val="none"/>
              </w:rPr>
            </w:pPr>
            <w:r w:rsidRPr="00D32168">
              <w:rPr>
                <w:rFonts w:eastAsia="Times New Roman" w:cs="Arial"/>
                <w:b/>
                <w:bCs/>
                <w:color w:val="000000"/>
                <w:kern w:val="0"/>
                <w:lang w:eastAsia="en-AU"/>
                <w14:ligatures w14:val="none"/>
              </w:rPr>
              <w:t>Promotional Reach</w:t>
            </w:r>
          </w:p>
          <w:p w14:paraId="5EEF1EA6" w14:textId="77777777" w:rsidR="006C70A4" w:rsidRPr="00D32168" w:rsidRDefault="006C70A4" w:rsidP="00CD55DD">
            <w:pPr>
              <w:spacing w:after="0" w:line="240" w:lineRule="auto"/>
              <w:rPr>
                <w:rFonts w:eastAsia="Times New Roman" w:cs="Arial"/>
                <w:b/>
                <w:bCs/>
                <w:color w:val="000000"/>
                <w:kern w:val="0"/>
                <w:lang w:eastAsia="en-AU"/>
                <w14:ligatures w14:val="none"/>
              </w:rPr>
            </w:pPr>
            <w:r w:rsidRPr="00D32168">
              <w:rPr>
                <w:rFonts w:eastAsia="Times New Roman" w:cs="Arial"/>
                <w:b/>
                <w:bCs/>
                <w:color w:val="000000"/>
                <w:kern w:val="0"/>
                <w:lang w:eastAsia="en-AU"/>
                <w14:ligatures w14:val="none"/>
              </w:rPr>
              <w:t> </w:t>
            </w:r>
          </w:p>
        </w:tc>
        <w:tc>
          <w:tcPr>
            <w:tcW w:w="2552" w:type="dxa"/>
            <w:tcBorders>
              <w:top w:val="single" w:sz="8" w:space="0" w:color="auto"/>
              <w:left w:val="nil"/>
              <w:bottom w:val="single" w:sz="8" w:space="0" w:color="A6A6A6" w:themeColor="background1" w:themeShade="A6"/>
              <w:right w:val="nil"/>
            </w:tcBorders>
            <w:shd w:val="clear" w:color="auto" w:fill="C9FBFF"/>
            <w:vAlign w:val="center"/>
            <w:hideMark/>
          </w:tcPr>
          <w:p w14:paraId="1677C144" w14:textId="77777777" w:rsidR="006C70A4" w:rsidRPr="00D32168" w:rsidRDefault="006C70A4" w:rsidP="00CD55DD">
            <w:pPr>
              <w:spacing w:after="0" w:line="240" w:lineRule="auto"/>
              <w:rPr>
                <w:rFonts w:eastAsia="Times New Roman" w:cs="Arial"/>
                <w:color w:val="000000"/>
                <w:kern w:val="0"/>
                <w:lang w:eastAsia="en-AU"/>
                <w14:ligatures w14:val="none"/>
              </w:rPr>
            </w:pPr>
            <w:r w:rsidRPr="00D32168">
              <w:rPr>
                <w:rFonts w:eastAsia="Times New Roman" w:cs="Arial"/>
                <w:color w:val="000000"/>
                <w:kern w:val="0"/>
                <w:lang w:eastAsia="en-AU"/>
                <w14:ligatures w14:val="none"/>
              </w:rPr>
              <w:t>Online engagements (shaping page visits)</w:t>
            </w:r>
          </w:p>
        </w:tc>
        <w:tc>
          <w:tcPr>
            <w:tcW w:w="1847" w:type="dxa"/>
            <w:tcBorders>
              <w:top w:val="single" w:sz="8" w:space="0" w:color="auto"/>
              <w:left w:val="nil"/>
              <w:bottom w:val="single" w:sz="8" w:space="0" w:color="A6A6A6" w:themeColor="background1" w:themeShade="A6"/>
              <w:right w:val="nil"/>
            </w:tcBorders>
            <w:shd w:val="clear" w:color="auto" w:fill="C9FBFF"/>
            <w:noWrap/>
            <w:vAlign w:val="center"/>
            <w:hideMark/>
          </w:tcPr>
          <w:p w14:paraId="0B3E03F4" w14:textId="77777777" w:rsidR="006C70A4" w:rsidRPr="00D32168" w:rsidRDefault="006C70A4" w:rsidP="00CD55DD">
            <w:pPr>
              <w:spacing w:after="0" w:line="240" w:lineRule="auto"/>
              <w:jc w:val="center"/>
              <w:rPr>
                <w:rFonts w:eastAsia="Times New Roman" w:cs="Arial"/>
                <w:color w:val="000000"/>
                <w:kern w:val="0"/>
                <w:lang w:eastAsia="en-AU"/>
                <w14:ligatures w14:val="none"/>
              </w:rPr>
            </w:pPr>
            <w:r w:rsidRPr="00D32168">
              <w:rPr>
                <w:rFonts w:eastAsia="Times New Roman" w:cs="Arial"/>
                <w:color w:val="000000"/>
                <w:kern w:val="0"/>
                <w:lang w:eastAsia="en-AU"/>
                <w14:ligatures w14:val="none"/>
              </w:rPr>
              <w:t>1000</w:t>
            </w:r>
          </w:p>
        </w:tc>
        <w:tc>
          <w:tcPr>
            <w:tcW w:w="2789" w:type="dxa"/>
            <w:tcBorders>
              <w:top w:val="single" w:sz="8" w:space="0" w:color="auto"/>
              <w:left w:val="nil"/>
              <w:bottom w:val="single" w:sz="8" w:space="0" w:color="A6A6A6" w:themeColor="background1" w:themeShade="A6"/>
              <w:right w:val="single" w:sz="8" w:space="0" w:color="auto"/>
            </w:tcBorders>
            <w:vAlign w:val="center"/>
          </w:tcPr>
          <w:p w14:paraId="27E1BDF3" w14:textId="77777777" w:rsidR="006C70A4" w:rsidRPr="00D32168" w:rsidRDefault="006C70A4" w:rsidP="00CD55DD">
            <w:pPr>
              <w:spacing w:after="0" w:line="240" w:lineRule="auto"/>
              <w:jc w:val="center"/>
              <w:rPr>
                <w:rFonts w:eastAsia="Times New Roman" w:cs="Arial"/>
                <w:color w:val="000000"/>
                <w:kern w:val="0"/>
                <w:lang w:eastAsia="en-AU"/>
                <w14:ligatures w14:val="none"/>
              </w:rPr>
            </w:pPr>
            <w:r w:rsidRPr="00D32168">
              <w:rPr>
                <w:rFonts w:eastAsia="Times New Roman" w:cs="Arial"/>
                <w:color w:val="000000"/>
                <w:kern w:val="0"/>
                <w:lang w:eastAsia="en-AU"/>
                <w14:ligatures w14:val="none"/>
              </w:rPr>
              <w:t>1,133 Visitors</w:t>
            </w:r>
          </w:p>
        </w:tc>
      </w:tr>
      <w:tr w:rsidR="006C70A4" w:rsidRPr="00D32168" w14:paraId="517388DF" w14:textId="77777777" w:rsidTr="00705D29">
        <w:trPr>
          <w:trHeight w:val="1191"/>
        </w:trPr>
        <w:tc>
          <w:tcPr>
            <w:tcW w:w="1838" w:type="dxa"/>
            <w:vMerge/>
            <w:tcBorders>
              <w:left w:val="single" w:sz="8" w:space="0" w:color="auto"/>
              <w:right w:val="nil"/>
            </w:tcBorders>
            <w:shd w:val="clear" w:color="auto" w:fill="C9FBFF"/>
            <w:noWrap/>
            <w:vAlign w:val="bottom"/>
            <w:hideMark/>
          </w:tcPr>
          <w:p w14:paraId="426BE7E8" w14:textId="77777777" w:rsidR="006C70A4" w:rsidRPr="00D32168" w:rsidRDefault="006C70A4" w:rsidP="00CD55DD">
            <w:pPr>
              <w:spacing w:after="0" w:line="240" w:lineRule="auto"/>
              <w:rPr>
                <w:rFonts w:eastAsia="Times New Roman" w:cs="Arial"/>
                <w:b/>
                <w:bCs/>
                <w:color w:val="000000"/>
                <w:kern w:val="0"/>
                <w:lang w:eastAsia="en-AU"/>
                <w14:ligatures w14:val="none"/>
              </w:rPr>
            </w:pPr>
          </w:p>
        </w:tc>
        <w:tc>
          <w:tcPr>
            <w:tcW w:w="2552" w:type="dxa"/>
            <w:tcBorders>
              <w:top w:val="single" w:sz="8" w:space="0" w:color="A6A6A6" w:themeColor="background1" w:themeShade="A6"/>
              <w:left w:val="nil"/>
              <w:bottom w:val="single" w:sz="8" w:space="0" w:color="A6A6A6" w:themeColor="background1" w:themeShade="A6"/>
              <w:right w:val="nil"/>
            </w:tcBorders>
            <w:shd w:val="clear" w:color="auto" w:fill="C9FBFF"/>
            <w:vAlign w:val="center"/>
            <w:hideMark/>
          </w:tcPr>
          <w:p w14:paraId="40AC8021" w14:textId="77777777" w:rsidR="006C70A4" w:rsidRPr="00D32168" w:rsidRDefault="006C70A4" w:rsidP="00CD55DD">
            <w:pPr>
              <w:spacing w:after="0" w:line="240" w:lineRule="auto"/>
              <w:rPr>
                <w:rFonts w:eastAsia="Times New Roman" w:cs="Arial"/>
                <w:color w:val="000000"/>
                <w:kern w:val="0"/>
                <w:lang w:eastAsia="en-AU"/>
                <w14:ligatures w14:val="none"/>
              </w:rPr>
            </w:pPr>
            <w:r w:rsidRPr="00D32168">
              <w:rPr>
                <w:rFonts w:eastAsia="Times New Roman" w:cs="Arial"/>
                <w:color w:val="000000"/>
                <w:kern w:val="0"/>
                <w:lang w:eastAsia="en-AU"/>
                <w14:ligatures w14:val="none"/>
              </w:rPr>
              <w:t>Printed Media</w:t>
            </w:r>
          </w:p>
        </w:tc>
        <w:tc>
          <w:tcPr>
            <w:tcW w:w="1847" w:type="dxa"/>
            <w:tcBorders>
              <w:top w:val="single" w:sz="8" w:space="0" w:color="A6A6A6" w:themeColor="background1" w:themeShade="A6"/>
              <w:left w:val="nil"/>
              <w:bottom w:val="single" w:sz="8" w:space="0" w:color="A6A6A6" w:themeColor="background1" w:themeShade="A6"/>
              <w:right w:val="nil"/>
            </w:tcBorders>
            <w:shd w:val="clear" w:color="auto" w:fill="C9FBFF"/>
            <w:vAlign w:val="center"/>
            <w:hideMark/>
          </w:tcPr>
          <w:p w14:paraId="34BC4B74" w14:textId="77777777" w:rsidR="006C70A4" w:rsidRPr="00D32168" w:rsidRDefault="006C70A4" w:rsidP="00CD55DD">
            <w:pPr>
              <w:spacing w:after="0" w:line="240" w:lineRule="auto"/>
              <w:jc w:val="center"/>
              <w:rPr>
                <w:rFonts w:eastAsia="Times New Roman" w:cs="Arial"/>
                <w:color w:val="000000"/>
                <w:kern w:val="0"/>
                <w:lang w:eastAsia="en-AU"/>
                <w14:ligatures w14:val="none"/>
              </w:rPr>
            </w:pPr>
            <w:r w:rsidRPr="00D32168">
              <w:rPr>
                <w:rFonts w:eastAsia="Times New Roman" w:cs="Arial"/>
                <w:color w:val="000000"/>
                <w:kern w:val="0"/>
                <w:lang w:eastAsia="en-AU"/>
                <w14:ligatures w14:val="none"/>
              </w:rPr>
              <w:t xml:space="preserve">Direct mail, </w:t>
            </w:r>
            <w:proofErr w:type="spellStart"/>
            <w:r w:rsidRPr="00D32168">
              <w:rPr>
                <w:rFonts w:eastAsia="Times New Roman" w:cs="Arial"/>
                <w:color w:val="000000"/>
                <w:kern w:val="0"/>
                <w:lang w:eastAsia="en-AU"/>
                <w14:ligatures w14:val="none"/>
              </w:rPr>
              <w:t>YRLocal</w:t>
            </w:r>
            <w:proofErr w:type="spellEnd"/>
            <w:r w:rsidRPr="00D32168">
              <w:rPr>
                <w:rFonts w:eastAsia="Times New Roman" w:cs="Arial"/>
                <w:color w:val="000000"/>
                <w:kern w:val="0"/>
                <w:lang w:eastAsia="en-AU"/>
                <w14:ligatures w14:val="none"/>
              </w:rPr>
              <w:t>, 2 newspaper stories</w:t>
            </w:r>
          </w:p>
        </w:tc>
        <w:tc>
          <w:tcPr>
            <w:tcW w:w="2789" w:type="dxa"/>
            <w:tcBorders>
              <w:top w:val="single" w:sz="8" w:space="0" w:color="A6A6A6" w:themeColor="background1" w:themeShade="A6"/>
              <w:left w:val="nil"/>
              <w:bottom w:val="single" w:sz="8" w:space="0" w:color="A6A6A6" w:themeColor="background1" w:themeShade="A6"/>
              <w:right w:val="single" w:sz="8" w:space="0" w:color="auto"/>
            </w:tcBorders>
            <w:vAlign w:val="center"/>
          </w:tcPr>
          <w:p w14:paraId="36A77656" w14:textId="4F37C024" w:rsidR="006C70A4" w:rsidRPr="00D32168" w:rsidRDefault="006C70A4" w:rsidP="00CD55DD">
            <w:pPr>
              <w:spacing w:after="0" w:line="240" w:lineRule="auto"/>
              <w:jc w:val="center"/>
              <w:rPr>
                <w:rFonts w:eastAsia="Times New Roman" w:cs="Arial"/>
                <w:color w:val="000000"/>
                <w:kern w:val="0"/>
                <w:lang w:eastAsia="en-AU"/>
                <w14:ligatures w14:val="none"/>
              </w:rPr>
            </w:pPr>
            <w:r w:rsidRPr="00D32168">
              <w:rPr>
                <w:rFonts w:eastAsia="Times New Roman" w:cs="Arial"/>
                <w:color w:val="000000"/>
                <w:kern w:val="0"/>
                <w:lang w:eastAsia="en-AU"/>
                <w14:ligatures w14:val="none"/>
              </w:rPr>
              <w:t>Posters in all Links and Libraries</w:t>
            </w:r>
            <w:r w:rsidR="00625D83" w:rsidRPr="00D32168">
              <w:rPr>
                <w:rFonts w:eastAsia="Times New Roman" w:cs="Arial"/>
                <w:color w:val="000000"/>
                <w:kern w:val="0"/>
                <w:lang w:eastAsia="en-AU"/>
                <w14:ligatures w14:val="none"/>
              </w:rPr>
              <w:t>. Other print media planned for P2 Engagement.</w:t>
            </w:r>
          </w:p>
        </w:tc>
      </w:tr>
      <w:tr w:rsidR="006C70A4" w:rsidRPr="00D32168" w14:paraId="0754D7C4" w14:textId="77777777" w:rsidTr="004F5443">
        <w:trPr>
          <w:trHeight w:val="1134"/>
        </w:trPr>
        <w:tc>
          <w:tcPr>
            <w:tcW w:w="1838" w:type="dxa"/>
            <w:vMerge/>
            <w:tcBorders>
              <w:left w:val="single" w:sz="8" w:space="0" w:color="auto"/>
              <w:bottom w:val="single" w:sz="8" w:space="0" w:color="auto"/>
              <w:right w:val="nil"/>
            </w:tcBorders>
            <w:shd w:val="clear" w:color="auto" w:fill="C9FBFF"/>
            <w:noWrap/>
            <w:vAlign w:val="bottom"/>
            <w:hideMark/>
          </w:tcPr>
          <w:p w14:paraId="5856C5BA" w14:textId="77777777" w:rsidR="006C70A4" w:rsidRPr="00D32168" w:rsidRDefault="006C70A4" w:rsidP="00CD55DD">
            <w:pPr>
              <w:spacing w:after="0" w:line="240" w:lineRule="auto"/>
              <w:rPr>
                <w:rFonts w:eastAsia="Times New Roman" w:cs="Arial"/>
                <w:b/>
                <w:bCs/>
                <w:color w:val="000000"/>
                <w:kern w:val="0"/>
                <w:lang w:eastAsia="en-AU"/>
                <w14:ligatures w14:val="none"/>
              </w:rPr>
            </w:pPr>
          </w:p>
        </w:tc>
        <w:tc>
          <w:tcPr>
            <w:tcW w:w="2552" w:type="dxa"/>
            <w:tcBorders>
              <w:top w:val="single" w:sz="8" w:space="0" w:color="A6A6A6" w:themeColor="background1" w:themeShade="A6"/>
              <w:left w:val="nil"/>
              <w:bottom w:val="single" w:sz="8" w:space="0" w:color="auto"/>
              <w:right w:val="nil"/>
            </w:tcBorders>
            <w:shd w:val="clear" w:color="auto" w:fill="C9FBFF"/>
            <w:vAlign w:val="center"/>
            <w:hideMark/>
          </w:tcPr>
          <w:p w14:paraId="2A556FFC" w14:textId="77777777" w:rsidR="006C70A4" w:rsidRDefault="006C70A4" w:rsidP="00CD55DD">
            <w:pPr>
              <w:spacing w:after="0" w:line="240" w:lineRule="auto"/>
              <w:rPr>
                <w:rFonts w:eastAsia="Times New Roman" w:cs="Arial"/>
                <w:color w:val="000000"/>
                <w:kern w:val="0"/>
                <w:lang w:eastAsia="en-AU"/>
                <w14:ligatures w14:val="none"/>
              </w:rPr>
            </w:pPr>
            <w:r w:rsidRPr="00D32168">
              <w:rPr>
                <w:rFonts w:eastAsia="Times New Roman" w:cs="Arial"/>
                <w:color w:val="000000"/>
                <w:kern w:val="0"/>
                <w:lang w:eastAsia="en-AU"/>
                <w14:ligatures w14:val="none"/>
              </w:rPr>
              <w:t>Social media reach</w:t>
            </w:r>
          </w:p>
          <w:p w14:paraId="13EC4DEF" w14:textId="5445335B" w:rsidR="00F67842" w:rsidRPr="00F67842" w:rsidRDefault="002C7797" w:rsidP="00CD55DD">
            <w:pPr>
              <w:spacing w:after="0" w:line="240" w:lineRule="auto"/>
              <w:rPr>
                <w:rFonts w:eastAsia="Times New Roman" w:cs="Arial"/>
                <w:i/>
                <w:iCs/>
                <w:color w:val="000000"/>
                <w:kern w:val="0"/>
                <w:lang w:eastAsia="en-AU"/>
                <w14:ligatures w14:val="none"/>
              </w:rPr>
            </w:pPr>
            <w:r>
              <w:rPr>
                <w:rFonts w:eastAsia="Times New Roman" w:cs="Arial"/>
                <w:i/>
                <w:iCs/>
                <w:color w:val="000000"/>
                <w:kern w:val="0"/>
                <w:lang w:eastAsia="en-AU"/>
                <w14:ligatures w14:val="none"/>
              </w:rPr>
              <w:t xml:space="preserve">Including under </w:t>
            </w:r>
            <w:r w:rsidR="0098747E">
              <w:rPr>
                <w:rFonts w:eastAsia="Times New Roman" w:cs="Arial"/>
                <w:i/>
                <w:iCs/>
                <w:color w:val="000000"/>
                <w:kern w:val="0"/>
                <w:lang w:eastAsia="en-AU"/>
                <w14:ligatures w14:val="none"/>
              </w:rPr>
              <w:t>25-year-olds</w:t>
            </w:r>
          </w:p>
        </w:tc>
        <w:tc>
          <w:tcPr>
            <w:tcW w:w="1847" w:type="dxa"/>
            <w:tcBorders>
              <w:top w:val="single" w:sz="8" w:space="0" w:color="A6A6A6" w:themeColor="background1" w:themeShade="A6"/>
              <w:left w:val="nil"/>
              <w:bottom w:val="single" w:sz="8" w:space="0" w:color="auto"/>
              <w:right w:val="nil"/>
            </w:tcBorders>
            <w:shd w:val="clear" w:color="auto" w:fill="C9FBFF"/>
            <w:noWrap/>
            <w:vAlign w:val="center"/>
            <w:hideMark/>
          </w:tcPr>
          <w:p w14:paraId="53B8BDC2" w14:textId="77777777" w:rsidR="006C70A4" w:rsidRDefault="006C70A4" w:rsidP="00CD55DD">
            <w:pPr>
              <w:spacing w:after="0" w:line="240" w:lineRule="auto"/>
              <w:jc w:val="center"/>
              <w:rPr>
                <w:rFonts w:eastAsia="Times New Roman" w:cs="Arial"/>
                <w:color w:val="000000"/>
                <w:kern w:val="0"/>
                <w:lang w:eastAsia="en-AU"/>
                <w14:ligatures w14:val="none"/>
              </w:rPr>
            </w:pPr>
            <w:r w:rsidRPr="00D32168">
              <w:rPr>
                <w:rFonts w:eastAsia="Times New Roman" w:cs="Arial"/>
                <w:color w:val="000000"/>
                <w:kern w:val="0"/>
                <w:lang w:eastAsia="en-AU"/>
                <w14:ligatures w14:val="none"/>
              </w:rPr>
              <w:t>15,000 - 20,000</w:t>
            </w:r>
          </w:p>
          <w:p w14:paraId="6B7689BC" w14:textId="15CC52A5" w:rsidR="00F67842" w:rsidRPr="00F67842" w:rsidRDefault="00F67842" w:rsidP="00CD55DD">
            <w:pPr>
              <w:spacing w:after="0" w:line="240" w:lineRule="auto"/>
              <w:jc w:val="center"/>
              <w:rPr>
                <w:rFonts w:eastAsia="Times New Roman" w:cs="Arial"/>
                <w:i/>
                <w:iCs/>
                <w:color w:val="000000"/>
                <w:kern w:val="0"/>
                <w:lang w:eastAsia="en-AU"/>
                <w14:ligatures w14:val="none"/>
              </w:rPr>
            </w:pPr>
            <w:r w:rsidRPr="00F67842">
              <w:rPr>
                <w:rFonts w:eastAsia="Times New Roman" w:cs="Arial"/>
                <w:i/>
                <w:iCs/>
                <w:color w:val="000000"/>
                <w:kern w:val="0"/>
                <w:lang w:eastAsia="en-AU"/>
                <w14:ligatures w14:val="none"/>
              </w:rPr>
              <w:t>1000+</w:t>
            </w:r>
          </w:p>
        </w:tc>
        <w:tc>
          <w:tcPr>
            <w:tcW w:w="2789" w:type="dxa"/>
            <w:tcBorders>
              <w:top w:val="single" w:sz="8" w:space="0" w:color="A6A6A6" w:themeColor="background1" w:themeShade="A6"/>
              <w:left w:val="nil"/>
              <w:bottom w:val="single" w:sz="8" w:space="0" w:color="auto"/>
              <w:right w:val="single" w:sz="8" w:space="0" w:color="auto"/>
            </w:tcBorders>
            <w:vAlign w:val="center"/>
          </w:tcPr>
          <w:p w14:paraId="130208C1" w14:textId="77777777" w:rsidR="006C70A4" w:rsidRDefault="006C70A4" w:rsidP="002C7797">
            <w:pPr>
              <w:spacing w:after="0" w:line="240" w:lineRule="auto"/>
              <w:jc w:val="center"/>
              <w:rPr>
                <w:rFonts w:eastAsia="Times New Roman" w:cs="Arial"/>
                <w:color w:val="000000"/>
                <w:kern w:val="0"/>
                <w:lang w:eastAsia="en-AU"/>
                <w14:ligatures w14:val="none"/>
              </w:rPr>
            </w:pPr>
            <w:r w:rsidRPr="00D32168">
              <w:rPr>
                <w:rFonts w:eastAsia="Times New Roman" w:cs="Arial"/>
                <w:color w:val="000000"/>
                <w:kern w:val="0"/>
                <w:lang w:eastAsia="en-AU"/>
                <w14:ligatures w14:val="none"/>
              </w:rPr>
              <w:t xml:space="preserve">61,514 </w:t>
            </w:r>
            <w:proofErr w:type="gramStart"/>
            <w:r w:rsidRPr="00D32168">
              <w:rPr>
                <w:rFonts w:eastAsia="Times New Roman" w:cs="Arial"/>
                <w:color w:val="000000"/>
                <w:kern w:val="0"/>
                <w:lang w:eastAsia="en-AU"/>
                <w14:ligatures w14:val="none"/>
              </w:rPr>
              <w:t>reach</w:t>
            </w:r>
            <w:proofErr w:type="gramEnd"/>
            <w:r w:rsidR="001735D8">
              <w:rPr>
                <w:rFonts w:eastAsia="Times New Roman" w:cs="Arial"/>
                <w:color w:val="000000"/>
                <w:kern w:val="0"/>
                <w:lang w:eastAsia="en-AU"/>
                <w14:ligatures w14:val="none"/>
              </w:rPr>
              <w:t xml:space="preserve"> </w:t>
            </w:r>
            <w:r w:rsidR="001735D8" w:rsidRPr="00F67842">
              <w:rPr>
                <w:rFonts w:eastAsia="Times New Roman" w:cs="Arial"/>
                <w:i/>
                <w:iCs/>
                <w:color w:val="000000"/>
                <w:kern w:val="0"/>
                <w:lang w:eastAsia="en-AU"/>
                <w14:ligatures w14:val="none"/>
              </w:rPr>
              <w:t xml:space="preserve">including </w:t>
            </w:r>
            <w:r w:rsidRPr="00D32168">
              <w:rPr>
                <w:rFonts w:eastAsia="Times New Roman" w:cs="Arial"/>
                <w:color w:val="000000"/>
                <w:kern w:val="0"/>
                <w:lang w:eastAsia="en-AU"/>
                <w14:ligatures w14:val="none"/>
              </w:rPr>
              <w:t>804 interactions</w:t>
            </w:r>
          </w:p>
          <w:p w14:paraId="2F7A712F" w14:textId="0AC160EE" w:rsidR="002C7797" w:rsidRPr="00D32168" w:rsidRDefault="002C7797" w:rsidP="002C7797">
            <w:pPr>
              <w:spacing w:after="0" w:line="240" w:lineRule="auto"/>
              <w:jc w:val="center"/>
              <w:rPr>
                <w:rFonts w:eastAsia="Times New Roman" w:cs="Arial"/>
                <w:color w:val="000000"/>
                <w:kern w:val="0"/>
                <w:lang w:eastAsia="en-AU"/>
                <w14:ligatures w14:val="none"/>
              </w:rPr>
            </w:pPr>
            <w:r w:rsidRPr="00F67842">
              <w:rPr>
                <w:rFonts w:eastAsia="Times New Roman" w:cs="Arial"/>
                <w:i/>
                <w:iCs/>
                <w:color w:val="000000"/>
                <w:kern w:val="0"/>
                <w:lang w:eastAsia="en-AU"/>
                <w14:ligatures w14:val="none"/>
              </w:rPr>
              <w:t xml:space="preserve">919 </w:t>
            </w:r>
            <w:r w:rsidR="00705D29">
              <w:rPr>
                <w:rFonts w:eastAsia="Times New Roman" w:cs="Arial"/>
                <w:i/>
                <w:iCs/>
                <w:color w:val="000000"/>
                <w:kern w:val="0"/>
                <w:lang w:eastAsia="en-AU"/>
                <w14:ligatures w14:val="none"/>
              </w:rPr>
              <w:t>under 25’s</w:t>
            </w:r>
          </w:p>
        </w:tc>
      </w:tr>
      <w:tr w:rsidR="00FF55E8" w:rsidRPr="00D32168" w14:paraId="2C4A8C4B" w14:textId="77777777" w:rsidTr="00705D29">
        <w:trPr>
          <w:trHeight w:val="567"/>
        </w:trPr>
        <w:tc>
          <w:tcPr>
            <w:tcW w:w="1838" w:type="dxa"/>
            <w:vMerge w:val="restart"/>
            <w:tcBorders>
              <w:top w:val="nil"/>
              <w:left w:val="single" w:sz="8" w:space="0" w:color="auto"/>
              <w:right w:val="nil"/>
            </w:tcBorders>
            <w:shd w:val="clear" w:color="auto" w:fill="C9FBFF"/>
            <w:noWrap/>
            <w:hideMark/>
          </w:tcPr>
          <w:p w14:paraId="5A8A046F" w14:textId="047D436E" w:rsidR="00FF55E8" w:rsidRPr="00D32168" w:rsidRDefault="00705D29" w:rsidP="00FF55E8">
            <w:pPr>
              <w:spacing w:after="0" w:line="240" w:lineRule="auto"/>
              <w:rPr>
                <w:rFonts w:eastAsia="Times New Roman" w:cs="Arial"/>
                <w:b/>
                <w:bCs/>
                <w:color w:val="000000"/>
                <w:kern w:val="0"/>
                <w:lang w:eastAsia="en-AU"/>
                <w14:ligatures w14:val="none"/>
              </w:rPr>
            </w:pPr>
            <w:r>
              <w:rPr>
                <w:rFonts w:eastAsia="Times New Roman" w:cs="Arial"/>
                <w:b/>
                <w:bCs/>
                <w:color w:val="000000"/>
                <w:kern w:val="0"/>
                <w:lang w:eastAsia="en-AU"/>
                <w14:ligatures w14:val="none"/>
              </w:rPr>
              <w:t>Feedback and Contributions</w:t>
            </w:r>
          </w:p>
          <w:p w14:paraId="7BD8F27C" w14:textId="77777777" w:rsidR="00FF55E8" w:rsidRPr="00D32168" w:rsidRDefault="00FF55E8" w:rsidP="00FF55E8">
            <w:pPr>
              <w:spacing w:after="0" w:line="240" w:lineRule="auto"/>
              <w:rPr>
                <w:rFonts w:eastAsia="Times New Roman" w:cs="Arial"/>
                <w:color w:val="000000"/>
                <w:kern w:val="0"/>
                <w:lang w:eastAsia="en-AU"/>
                <w14:ligatures w14:val="none"/>
              </w:rPr>
            </w:pPr>
            <w:r w:rsidRPr="00D32168">
              <w:rPr>
                <w:rFonts w:eastAsia="Times New Roman" w:cs="Arial"/>
                <w:color w:val="000000"/>
                <w:kern w:val="0"/>
                <w:lang w:eastAsia="en-AU"/>
                <w14:ligatures w14:val="none"/>
              </w:rPr>
              <w:t> </w:t>
            </w:r>
          </w:p>
          <w:p w14:paraId="4CDB68EC" w14:textId="77777777" w:rsidR="00FF55E8" w:rsidRPr="00D32168" w:rsidRDefault="00FF55E8" w:rsidP="00FF55E8">
            <w:pPr>
              <w:spacing w:after="0" w:line="240" w:lineRule="auto"/>
              <w:rPr>
                <w:rFonts w:eastAsia="Times New Roman" w:cs="Arial"/>
                <w:color w:val="000000"/>
                <w:kern w:val="0"/>
                <w:lang w:eastAsia="en-AU"/>
                <w14:ligatures w14:val="none"/>
              </w:rPr>
            </w:pPr>
            <w:r w:rsidRPr="00D32168">
              <w:rPr>
                <w:rFonts w:eastAsia="Times New Roman" w:cs="Arial"/>
                <w:color w:val="000000"/>
                <w:kern w:val="0"/>
                <w:lang w:eastAsia="en-AU"/>
                <w14:ligatures w14:val="none"/>
              </w:rPr>
              <w:t> </w:t>
            </w:r>
          </w:p>
          <w:p w14:paraId="1854F28A" w14:textId="77777777" w:rsidR="00FF55E8" w:rsidRPr="00D32168" w:rsidRDefault="00FF55E8" w:rsidP="00FF55E8">
            <w:pPr>
              <w:spacing w:after="0" w:line="240" w:lineRule="auto"/>
              <w:rPr>
                <w:rFonts w:eastAsia="Times New Roman" w:cs="Arial"/>
                <w:color w:val="000000"/>
                <w:kern w:val="0"/>
                <w:lang w:eastAsia="en-AU"/>
                <w14:ligatures w14:val="none"/>
              </w:rPr>
            </w:pPr>
            <w:r w:rsidRPr="00D32168">
              <w:rPr>
                <w:rFonts w:eastAsia="Times New Roman" w:cs="Arial"/>
                <w:color w:val="000000"/>
                <w:kern w:val="0"/>
                <w:lang w:eastAsia="en-AU"/>
                <w14:ligatures w14:val="none"/>
              </w:rPr>
              <w:t> </w:t>
            </w:r>
          </w:p>
          <w:p w14:paraId="0DE95295" w14:textId="77777777" w:rsidR="00FF55E8" w:rsidRPr="00D32168" w:rsidRDefault="00FF55E8" w:rsidP="00FF55E8">
            <w:pPr>
              <w:spacing w:after="0" w:line="240" w:lineRule="auto"/>
              <w:rPr>
                <w:rFonts w:eastAsia="Times New Roman" w:cs="Arial"/>
                <w:color w:val="000000"/>
                <w:kern w:val="0"/>
                <w:lang w:eastAsia="en-AU"/>
                <w14:ligatures w14:val="none"/>
              </w:rPr>
            </w:pPr>
            <w:r w:rsidRPr="00D32168">
              <w:rPr>
                <w:rFonts w:eastAsia="Times New Roman" w:cs="Arial"/>
                <w:color w:val="000000"/>
                <w:kern w:val="0"/>
                <w:lang w:eastAsia="en-AU"/>
                <w14:ligatures w14:val="none"/>
              </w:rPr>
              <w:t> </w:t>
            </w:r>
          </w:p>
          <w:p w14:paraId="5CE63CD0" w14:textId="4B11C551" w:rsidR="00FF55E8" w:rsidRPr="00D32168" w:rsidRDefault="00FF55E8" w:rsidP="00FF55E8">
            <w:pPr>
              <w:spacing w:after="0" w:line="240" w:lineRule="auto"/>
              <w:rPr>
                <w:rFonts w:eastAsia="Times New Roman" w:cs="Arial"/>
                <w:b/>
                <w:bCs/>
                <w:color w:val="000000"/>
                <w:kern w:val="0"/>
                <w:lang w:eastAsia="en-AU"/>
                <w14:ligatures w14:val="none"/>
              </w:rPr>
            </w:pPr>
            <w:r w:rsidRPr="00D32168">
              <w:rPr>
                <w:rFonts w:eastAsia="Times New Roman" w:cs="Arial"/>
                <w:color w:val="000000"/>
                <w:kern w:val="0"/>
                <w:lang w:eastAsia="en-AU"/>
                <w14:ligatures w14:val="none"/>
              </w:rPr>
              <w:t> </w:t>
            </w:r>
          </w:p>
        </w:tc>
        <w:tc>
          <w:tcPr>
            <w:tcW w:w="2552" w:type="dxa"/>
            <w:tcBorders>
              <w:top w:val="single" w:sz="8" w:space="0" w:color="auto"/>
              <w:left w:val="nil"/>
              <w:bottom w:val="single" w:sz="8" w:space="0" w:color="A6A6A6" w:themeColor="background1" w:themeShade="A6"/>
              <w:right w:val="nil"/>
            </w:tcBorders>
            <w:shd w:val="clear" w:color="auto" w:fill="C9FBFF"/>
            <w:vAlign w:val="center"/>
            <w:hideMark/>
          </w:tcPr>
          <w:p w14:paraId="07B7E3C3" w14:textId="77777777" w:rsidR="00FF55E8" w:rsidRPr="00D32168" w:rsidRDefault="00FF55E8" w:rsidP="00FF55E8">
            <w:pPr>
              <w:spacing w:after="0" w:line="240" w:lineRule="auto"/>
              <w:rPr>
                <w:rFonts w:eastAsia="Times New Roman" w:cs="Arial"/>
                <w:color w:val="000000"/>
                <w:kern w:val="0"/>
                <w:lang w:eastAsia="en-AU"/>
                <w14:ligatures w14:val="none"/>
              </w:rPr>
            </w:pPr>
            <w:r w:rsidRPr="00D32168">
              <w:rPr>
                <w:rFonts w:eastAsia="Times New Roman" w:cs="Arial"/>
                <w:color w:val="000000"/>
                <w:kern w:val="0"/>
                <w:lang w:eastAsia="en-AU"/>
                <w14:ligatures w14:val="none"/>
              </w:rPr>
              <w:t>Face to face contacts</w:t>
            </w:r>
          </w:p>
        </w:tc>
        <w:tc>
          <w:tcPr>
            <w:tcW w:w="1847" w:type="dxa"/>
            <w:tcBorders>
              <w:top w:val="single" w:sz="8" w:space="0" w:color="auto"/>
              <w:left w:val="nil"/>
              <w:bottom w:val="single" w:sz="8" w:space="0" w:color="A6A6A6" w:themeColor="background1" w:themeShade="A6"/>
              <w:right w:val="nil"/>
            </w:tcBorders>
            <w:shd w:val="clear" w:color="auto" w:fill="C9FBFF"/>
            <w:noWrap/>
            <w:vAlign w:val="center"/>
            <w:hideMark/>
          </w:tcPr>
          <w:p w14:paraId="34A96E68" w14:textId="77777777" w:rsidR="00FF55E8" w:rsidRPr="00D32168" w:rsidRDefault="00FF55E8" w:rsidP="00FF55E8">
            <w:pPr>
              <w:spacing w:after="0" w:line="240" w:lineRule="auto"/>
              <w:jc w:val="center"/>
              <w:rPr>
                <w:rFonts w:eastAsia="Times New Roman" w:cs="Arial"/>
                <w:color w:val="000000"/>
                <w:kern w:val="0"/>
                <w:lang w:eastAsia="en-AU"/>
                <w14:ligatures w14:val="none"/>
              </w:rPr>
            </w:pPr>
            <w:r w:rsidRPr="00D32168">
              <w:rPr>
                <w:rFonts w:eastAsia="Times New Roman" w:cs="Arial"/>
                <w:color w:val="000000"/>
                <w:kern w:val="0"/>
                <w:lang w:eastAsia="en-AU"/>
                <w14:ligatures w14:val="none"/>
              </w:rPr>
              <w:t>300-500</w:t>
            </w:r>
          </w:p>
        </w:tc>
        <w:tc>
          <w:tcPr>
            <w:tcW w:w="2789" w:type="dxa"/>
            <w:tcBorders>
              <w:top w:val="single" w:sz="8" w:space="0" w:color="auto"/>
              <w:left w:val="nil"/>
              <w:bottom w:val="single" w:sz="8" w:space="0" w:color="A6A6A6" w:themeColor="background1" w:themeShade="A6"/>
              <w:right w:val="single" w:sz="8" w:space="0" w:color="auto"/>
            </w:tcBorders>
            <w:vAlign w:val="center"/>
          </w:tcPr>
          <w:p w14:paraId="62FD58F5" w14:textId="77777777" w:rsidR="00FF55E8" w:rsidRPr="00D32168" w:rsidRDefault="00FF55E8" w:rsidP="00FF55E8">
            <w:pPr>
              <w:spacing w:after="0" w:line="240" w:lineRule="auto"/>
              <w:jc w:val="center"/>
              <w:rPr>
                <w:rFonts w:eastAsia="Times New Roman" w:cs="Arial"/>
                <w:color w:val="000000"/>
                <w:kern w:val="0"/>
                <w:lang w:eastAsia="en-AU"/>
                <w14:ligatures w14:val="none"/>
              </w:rPr>
            </w:pPr>
            <w:r w:rsidRPr="00D32168">
              <w:rPr>
                <w:rFonts w:eastAsia="Times New Roman" w:cs="Arial"/>
                <w:color w:val="000000"/>
                <w:kern w:val="0"/>
                <w:lang w:eastAsia="en-AU"/>
                <w14:ligatures w14:val="none"/>
              </w:rPr>
              <w:t>508</w:t>
            </w:r>
          </w:p>
        </w:tc>
      </w:tr>
      <w:tr w:rsidR="00FF55E8" w:rsidRPr="00D32168" w14:paraId="232AFB89" w14:textId="77777777" w:rsidTr="00705D29">
        <w:trPr>
          <w:trHeight w:val="850"/>
        </w:trPr>
        <w:tc>
          <w:tcPr>
            <w:tcW w:w="1838" w:type="dxa"/>
            <w:vMerge/>
            <w:tcBorders>
              <w:left w:val="single" w:sz="8" w:space="0" w:color="auto"/>
              <w:right w:val="nil"/>
            </w:tcBorders>
            <w:shd w:val="clear" w:color="auto" w:fill="C9FBFF"/>
            <w:noWrap/>
            <w:vAlign w:val="bottom"/>
            <w:hideMark/>
          </w:tcPr>
          <w:p w14:paraId="780B4ABE" w14:textId="4CDB083E" w:rsidR="00FF55E8" w:rsidRPr="00D32168" w:rsidRDefault="00FF55E8" w:rsidP="00FF55E8">
            <w:pPr>
              <w:spacing w:after="0" w:line="240" w:lineRule="auto"/>
              <w:rPr>
                <w:rFonts w:eastAsia="Times New Roman" w:cs="Arial"/>
                <w:color w:val="000000"/>
                <w:kern w:val="0"/>
                <w:sz w:val="22"/>
                <w:szCs w:val="22"/>
                <w:lang w:eastAsia="en-AU"/>
                <w14:ligatures w14:val="none"/>
              </w:rPr>
            </w:pPr>
          </w:p>
        </w:tc>
        <w:tc>
          <w:tcPr>
            <w:tcW w:w="2552" w:type="dxa"/>
            <w:tcBorders>
              <w:top w:val="single" w:sz="8" w:space="0" w:color="A6A6A6" w:themeColor="background1" w:themeShade="A6"/>
              <w:left w:val="nil"/>
              <w:bottom w:val="single" w:sz="8" w:space="0" w:color="A6A6A6" w:themeColor="background1" w:themeShade="A6"/>
              <w:right w:val="nil"/>
            </w:tcBorders>
            <w:shd w:val="clear" w:color="auto" w:fill="C9FBFF"/>
            <w:vAlign w:val="center"/>
            <w:hideMark/>
          </w:tcPr>
          <w:p w14:paraId="643F4C50" w14:textId="602C246C" w:rsidR="00FF55E8" w:rsidRPr="00D32168" w:rsidRDefault="00FF55E8" w:rsidP="00FF55E8">
            <w:pPr>
              <w:spacing w:after="0" w:line="240" w:lineRule="auto"/>
              <w:rPr>
                <w:rFonts w:eastAsia="Times New Roman" w:cs="Arial"/>
                <w:color w:val="000000"/>
                <w:kern w:val="0"/>
                <w:lang w:eastAsia="en-AU"/>
                <w14:ligatures w14:val="none"/>
              </w:rPr>
            </w:pPr>
            <w:r w:rsidRPr="00D32168">
              <w:rPr>
                <w:rFonts w:eastAsia="Times New Roman" w:cs="Arial"/>
                <w:color w:val="000000"/>
                <w:kern w:val="0"/>
                <w:lang w:eastAsia="en-AU"/>
                <w14:ligatures w14:val="none"/>
              </w:rPr>
              <w:t>Event locations (geographic and accessibility focus)</w:t>
            </w:r>
          </w:p>
        </w:tc>
        <w:tc>
          <w:tcPr>
            <w:tcW w:w="1847" w:type="dxa"/>
            <w:tcBorders>
              <w:top w:val="single" w:sz="8" w:space="0" w:color="A6A6A6" w:themeColor="background1" w:themeShade="A6"/>
              <w:left w:val="nil"/>
              <w:bottom w:val="single" w:sz="8" w:space="0" w:color="A6A6A6" w:themeColor="background1" w:themeShade="A6"/>
              <w:right w:val="nil"/>
            </w:tcBorders>
            <w:shd w:val="clear" w:color="auto" w:fill="C9FBFF"/>
            <w:noWrap/>
            <w:vAlign w:val="center"/>
            <w:hideMark/>
          </w:tcPr>
          <w:p w14:paraId="6B5F8B7A" w14:textId="77777777" w:rsidR="00FF55E8" w:rsidRPr="00D32168" w:rsidRDefault="00FF55E8" w:rsidP="00FF55E8">
            <w:pPr>
              <w:spacing w:after="0" w:line="240" w:lineRule="auto"/>
              <w:jc w:val="center"/>
              <w:rPr>
                <w:rFonts w:eastAsia="Times New Roman" w:cs="Arial"/>
                <w:color w:val="000000"/>
                <w:kern w:val="0"/>
                <w:lang w:eastAsia="en-AU"/>
                <w14:ligatures w14:val="none"/>
              </w:rPr>
            </w:pPr>
            <w:r w:rsidRPr="00D32168">
              <w:rPr>
                <w:rFonts w:eastAsia="Times New Roman" w:cs="Arial"/>
                <w:color w:val="000000"/>
                <w:kern w:val="0"/>
                <w:lang w:eastAsia="en-AU"/>
                <w14:ligatures w14:val="none"/>
              </w:rPr>
              <w:t>8 to 12</w:t>
            </w:r>
          </w:p>
        </w:tc>
        <w:tc>
          <w:tcPr>
            <w:tcW w:w="2789" w:type="dxa"/>
            <w:tcBorders>
              <w:top w:val="single" w:sz="8" w:space="0" w:color="A6A6A6" w:themeColor="background1" w:themeShade="A6"/>
              <w:left w:val="nil"/>
              <w:bottom w:val="single" w:sz="8" w:space="0" w:color="A6A6A6" w:themeColor="background1" w:themeShade="A6"/>
              <w:right w:val="single" w:sz="8" w:space="0" w:color="auto"/>
            </w:tcBorders>
            <w:vAlign w:val="center"/>
          </w:tcPr>
          <w:p w14:paraId="4B76AF2C" w14:textId="77777777" w:rsidR="00FF55E8" w:rsidRPr="00D32168" w:rsidRDefault="00FF55E8" w:rsidP="00FF55E8">
            <w:pPr>
              <w:spacing w:after="0" w:line="240" w:lineRule="auto"/>
              <w:jc w:val="center"/>
              <w:rPr>
                <w:rFonts w:eastAsia="Times New Roman" w:cs="Arial"/>
                <w:color w:val="000000"/>
                <w:kern w:val="0"/>
                <w:lang w:eastAsia="en-AU"/>
                <w14:ligatures w14:val="none"/>
              </w:rPr>
            </w:pPr>
            <w:r w:rsidRPr="00D32168">
              <w:rPr>
                <w:rFonts w:eastAsia="Times New Roman" w:cs="Arial"/>
                <w:color w:val="000000"/>
                <w:kern w:val="0"/>
                <w:lang w:eastAsia="en-AU"/>
                <w14:ligatures w14:val="none"/>
              </w:rPr>
              <w:t>11</w:t>
            </w:r>
          </w:p>
        </w:tc>
      </w:tr>
      <w:tr w:rsidR="00FF55E8" w:rsidRPr="00D32168" w14:paraId="45868631" w14:textId="77777777" w:rsidTr="00705D29">
        <w:trPr>
          <w:trHeight w:val="850"/>
        </w:trPr>
        <w:tc>
          <w:tcPr>
            <w:tcW w:w="1838" w:type="dxa"/>
            <w:vMerge/>
            <w:tcBorders>
              <w:left w:val="single" w:sz="8" w:space="0" w:color="auto"/>
              <w:right w:val="nil"/>
            </w:tcBorders>
            <w:shd w:val="clear" w:color="auto" w:fill="C9FBFF"/>
            <w:noWrap/>
            <w:vAlign w:val="bottom"/>
            <w:hideMark/>
          </w:tcPr>
          <w:p w14:paraId="4300745C" w14:textId="77777777" w:rsidR="00FF55E8" w:rsidRPr="00D32168" w:rsidRDefault="00FF55E8" w:rsidP="00FF55E8">
            <w:pPr>
              <w:spacing w:after="0" w:line="240" w:lineRule="auto"/>
              <w:rPr>
                <w:rFonts w:eastAsia="Times New Roman" w:cs="Arial"/>
                <w:color w:val="000000"/>
                <w:kern w:val="0"/>
                <w:sz w:val="22"/>
                <w:szCs w:val="22"/>
                <w:lang w:eastAsia="en-AU"/>
                <w14:ligatures w14:val="none"/>
              </w:rPr>
            </w:pPr>
          </w:p>
        </w:tc>
        <w:tc>
          <w:tcPr>
            <w:tcW w:w="2552" w:type="dxa"/>
            <w:tcBorders>
              <w:top w:val="single" w:sz="8" w:space="0" w:color="A6A6A6" w:themeColor="background1" w:themeShade="A6"/>
              <w:left w:val="nil"/>
              <w:bottom w:val="single" w:sz="8" w:space="0" w:color="A6A6A6" w:themeColor="background1" w:themeShade="A6"/>
              <w:right w:val="nil"/>
            </w:tcBorders>
            <w:shd w:val="clear" w:color="auto" w:fill="C9FBFF"/>
            <w:vAlign w:val="center"/>
            <w:hideMark/>
          </w:tcPr>
          <w:p w14:paraId="037CD31B" w14:textId="4067FA5D" w:rsidR="00FF55E8" w:rsidRPr="00D32168" w:rsidRDefault="00FF55E8" w:rsidP="00FF55E8">
            <w:pPr>
              <w:spacing w:after="0" w:line="240" w:lineRule="auto"/>
              <w:rPr>
                <w:rFonts w:eastAsia="Times New Roman" w:cs="Arial"/>
                <w:color w:val="000000"/>
                <w:kern w:val="0"/>
                <w:lang w:eastAsia="en-AU"/>
                <w14:ligatures w14:val="none"/>
              </w:rPr>
            </w:pPr>
            <w:r w:rsidRPr="00D32168">
              <w:rPr>
                <w:rFonts w:eastAsia="Times New Roman" w:cs="Arial"/>
                <w:color w:val="000000"/>
                <w:kern w:val="0"/>
                <w:lang w:eastAsia="en-AU"/>
                <w14:ligatures w14:val="none"/>
              </w:rPr>
              <w:t xml:space="preserve">Children and youth engagement </w:t>
            </w:r>
            <w:r w:rsidR="000850A1">
              <w:rPr>
                <w:rFonts w:eastAsia="Times New Roman" w:cs="Arial"/>
                <w:color w:val="000000"/>
                <w:kern w:val="0"/>
                <w:lang w:eastAsia="en-AU"/>
                <w14:ligatures w14:val="none"/>
              </w:rPr>
              <w:br/>
            </w:r>
            <w:r w:rsidRPr="00D32168">
              <w:rPr>
                <w:rFonts w:eastAsia="Times New Roman" w:cs="Arial"/>
                <w:color w:val="000000"/>
                <w:kern w:val="0"/>
                <w:lang w:eastAsia="en-AU"/>
                <w14:ligatures w14:val="none"/>
              </w:rPr>
              <w:t>(</w:t>
            </w:r>
            <w:r w:rsidR="00FB7045">
              <w:rPr>
                <w:rFonts w:eastAsia="Times New Roman" w:cs="Arial"/>
                <w:color w:val="000000"/>
                <w:kern w:val="0"/>
                <w:lang w:eastAsia="en-AU"/>
                <w14:ligatures w14:val="none"/>
              </w:rPr>
              <w:t>under</w:t>
            </w:r>
            <w:r w:rsidRPr="00D32168">
              <w:rPr>
                <w:rFonts w:eastAsia="Times New Roman" w:cs="Arial"/>
                <w:color w:val="000000"/>
                <w:kern w:val="0"/>
                <w:lang w:eastAsia="en-AU"/>
                <w14:ligatures w14:val="none"/>
              </w:rPr>
              <w:t xml:space="preserve"> 25yo's)</w:t>
            </w:r>
          </w:p>
        </w:tc>
        <w:tc>
          <w:tcPr>
            <w:tcW w:w="1847" w:type="dxa"/>
            <w:tcBorders>
              <w:top w:val="single" w:sz="8" w:space="0" w:color="A6A6A6" w:themeColor="background1" w:themeShade="A6"/>
              <w:left w:val="nil"/>
              <w:bottom w:val="single" w:sz="8" w:space="0" w:color="A6A6A6" w:themeColor="background1" w:themeShade="A6"/>
              <w:right w:val="nil"/>
            </w:tcBorders>
            <w:shd w:val="clear" w:color="auto" w:fill="C9FBFF"/>
            <w:vAlign w:val="center"/>
            <w:hideMark/>
          </w:tcPr>
          <w:p w14:paraId="66BB5293" w14:textId="6C4F21ED" w:rsidR="00FF55E8" w:rsidRPr="00D32168" w:rsidRDefault="00FF55E8" w:rsidP="00FF55E8">
            <w:pPr>
              <w:spacing w:after="0" w:line="240" w:lineRule="auto"/>
              <w:jc w:val="center"/>
              <w:rPr>
                <w:rFonts w:eastAsia="Times New Roman" w:cs="Arial"/>
                <w:color w:val="000000"/>
                <w:kern w:val="0"/>
                <w:lang w:eastAsia="en-AU"/>
                <w14:ligatures w14:val="none"/>
              </w:rPr>
            </w:pPr>
            <w:r w:rsidRPr="00D32168">
              <w:rPr>
                <w:rFonts w:eastAsia="Times New Roman" w:cs="Arial"/>
                <w:color w:val="000000"/>
                <w:kern w:val="0"/>
                <w:lang w:eastAsia="en-AU"/>
                <w14:ligatures w14:val="none"/>
              </w:rPr>
              <w:t>50+ responses</w:t>
            </w:r>
          </w:p>
        </w:tc>
        <w:tc>
          <w:tcPr>
            <w:tcW w:w="2789" w:type="dxa"/>
            <w:tcBorders>
              <w:top w:val="single" w:sz="8" w:space="0" w:color="A6A6A6" w:themeColor="background1" w:themeShade="A6"/>
              <w:left w:val="nil"/>
              <w:bottom w:val="single" w:sz="8" w:space="0" w:color="A6A6A6" w:themeColor="background1" w:themeShade="A6"/>
              <w:right w:val="single" w:sz="8" w:space="0" w:color="auto"/>
            </w:tcBorders>
            <w:vAlign w:val="center"/>
          </w:tcPr>
          <w:p w14:paraId="5BDCED40" w14:textId="7C62CBA0" w:rsidR="00FF55E8" w:rsidRPr="00D32168" w:rsidRDefault="00FF55E8" w:rsidP="001D50E9">
            <w:pPr>
              <w:spacing w:after="0" w:line="240" w:lineRule="auto"/>
              <w:jc w:val="center"/>
              <w:rPr>
                <w:rFonts w:eastAsia="Times New Roman" w:cs="Arial"/>
                <w:color w:val="000000"/>
                <w:kern w:val="0"/>
                <w:lang w:eastAsia="en-AU"/>
                <w14:ligatures w14:val="none"/>
              </w:rPr>
            </w:pPr>
            <w:r w:rsidRPr="00D32168">
              <w:rPr>
                <w:rFonts w:eastAsia="Times New Roman" w:cs="Arial"/>
                <w:color w:val="000000"/>
                <w:kern w:val="0"/>
                <w:lang w:eastAsia="en-AU"/>
                <w14:ligatures w14:val="none"/>
              </w:rPr>
              <w:t>28</w:t>
            </w:r>
            <w:r w:rsidR="000850A1">
              <w:rPr>
                <w:rFonts w:eastAsia="Times New Roman" w:cs="Arial"/>
                <w:color w:val="000000"/>
                <w:kern w:val="0"/>
                <w:lang w:eastAsia="en-AU"/>
                <w14:ligatures w14:val="none"/>
              </w:rPr>
              <w:t>9 responses</w:t>
            </w:r>
          </w:p>
        </w:tc>
      </w:tr>
      <w:tr w:rsidR="00FF55E8" w:rsidRPr="00D32168" w14:paraId="062F192B" w14:textId="77777777" w:rsidTr="004F5443">
        <w:trPr>
          <w:trHeight w:val="1247"/>
        </w:trPr>
        <w:tc>
          <w:tcPr>
            <w:tcW w:w="1838" w:type="dxa"/>
            <w:vMerge/>
            <w:tcBorders>
              <w:left w:val="single" w:sz="8" w:space="0" w:color="auto"/>
              <w:right w:val="nil"/>
            </w:tcBorders>
            <w:shd w:val="clear" w:color="auto" w:fill="C9FBFF"/>
            <w:noWrap/>
            <w:vAlign w:val="bottom"/>
            <w:hideMark/>
          </w:tcPr>
          <w:p w14:paraId="54D6ECC0" w14:textId="77777777" w:rsidR="00FF55E8" w:rsidRPr="00D32168" w:rsidRDefault="00FF55E8" w:rsidP="00FF55E8">
            <w:pPr>
              <w:spacing w:after="0" w:line="240" w:lineRule="auto"/>
              <w:rPr>
                <w:rFonts w:eastAsia="Times New Roman" w:cs="Arial"/>
                <w:color w:val="000000"/>
                <w:kern w:val="0"/>
                <w:sz w:val="22"/>
                <w:szCs w:val="22"/>
                <w:lang w:eastAsia="en-AU"/>
                <w14:ligatures w14:val="none"/>
              </w:rPr>
            </w:pPr>
          </w:p>
        </w:tc>
        <w:tc>
          <w:tcPr>
            <w:tcW w:w="2552" w:type="dxa"/>
            <w:tcBorders>
              <w:top w:val="single" w:sz="8" w:space="0" w:color="A6A6A6" w:themeColor="background1" w:themeShade="A6"/>
              <w:left w:val="nil"/>
              <w:bottom w:val="single" w:sz="8" w:space="0" w:color="A6A6A6" w:themeColor="background1" w:themeShade="A6"/>
              <w:right w:val="nil"/>
            </w:tcBorders>
            <w:shd w:val="clear" w:color="auto" w:fill="C9FBFF"/>
            <w:vAlign w:val="center"/>
            <w:hideMark/>
          </w:tcPr>
          <w:p w14:paraId="45CEFDE1" w14:textId="77777777" w:rsidR="0029319F" w:rsidRDefault="00FF55E8" w:rsidP="00FF55E8">
            <w:pPr>
              <w:spacing w:after="0" w:line="240" w:lineRule="auto"/>
              <w:rPr>
                <w:rFonts w:eastAsia="Times New Roman" w:cs="Arial"/>
                <w:color w:val="000000"/>
                <w:kern w:val="0"/>
                <w:lang w:eastAsia="en-AU"/>
                <w14:ligatures w14:val="none"/>
              </w:rPr>
            </w:pPr>
            <w:r w:rsidRPr="00D32168">
              <w:rPr>
                <w:rFonts w:eastAsia="Times New Roman" w:cs="Arial"/>
                <w:color w:val="000000"/>
                <w:kern w:val="0"/>
                <w:lang w:eastAsia="en-AU"/>
                <w14:ligatures w14:val="none"/>
              </w:rPr>
              <w:t>Stakeholder groups engaged</w:t>
            </w:r>
            <w:r w:rsidR="0060339B">
              <w:rPr>
                <w:rFonts w:eastAsia="Times New Roman" w:cs="Arial"/>
                <w:color w:val="000000"/>
                <w:kern w:val="0"/>
                <w:lang w:eastAsia="en-AU"/>
                <w14:ligatures w14:val="none"/>
              </w:rPr>
              <w:t xml:space="preserve"> </w:t>
            </w:r>
          </w:p>
          <w:p w14:paraId="5445719E" w14:textId="6643F7C1" w:rsidR="00FF55E8" w:rsidRPr="0029319F" w:rsidRDefault="0029319F" w:rsidP="00FF55E8">
            <w:pPr>
              <w:spacing w:after="0" w:line="240" w:lineRule="auto"/>
              <w:rPr>
                <w:rFonts w:eastAsia="Times New Roman" w:cs="Arial"/>
                <w:i/>
                <w:iCs/>
                <w:color w:val="000000"/>
                <w:kern w:val="0"/>
                <w:lang w:eastAsia="en-AU"/>
                <w14:ligatures w14:val="none"/>
              </w:rPr>
            </w:pPr>
            <w:r w:rsidRPr="0029319F">
              <w:rPr>
                <w:rFonts w:eastAsia="Times New Roman" w:cs="Arial"/>
                <w:i/>
                <w:iCs/>
                <w:color w:val="000000"/>
                <w:kern w:val="0"/>
                <w:lang w:eastAsia="en-AU"/>
                <w14:ligatures w14:val="none"/>
              </w:rPr>
              <w:t>I</w:t>
            </w:r>
            <w:r w:rsidR="0060339B" w:rsidRPr="0029319F">
              <w:rPr>
                <w:rFonts w:eastAsia="Times New Roman" w:cs="Arial"/>
                <w:i/>
                <w:iCs/>
                <w:color w:val="000000"/>
                <w:kern w:val="0"/>
                <w:lang w:eastAsia="en-AU"/>
                <w14:ligatures w14:val="none"/>
              </w:rPr>
              <w:t xml:space="preserve">ncluding </w:t>
            </w:r>
            <w:r w:rsidRPr="0029319F">
              <w:rPr>
                <w:rFonts w:eastAsia="Times New Roman" w:cs="Arial"/>
                <w:i/>
                <w:iCs/>
                <w:color w:val="000000"/>
                <w:kern w:val="0"/>
                <w:lang w:eastAsia="en-AU"/>
                <w14:ligatures w14:val="none"/>
              </w:rPr>
              <w:t>Council Advisory Committees</w:t>
            </w:r>
          </w:p>
        </w:tc>
        <w:tc>
          <w:tcPr>
            <w:tcW w:w="1847" w:type="dxa"/>
            <w:tcBorders>
              <w:top w:val="single" w:sz="8" w:space="0" w:color="A6A6A6" w:themeColor="background1" w:themeShade="A6"/>
              <w:left w:val="nil"/>
              <w:bottom w:val="single" w:sz="8" w:space="0" w:color="A6A6A6" w:themeColor="background1" w:themeShade="A6"/>
              <w:right w:val="nil"/>
            </w:tcBorders>
            <w:shd w:val="clear" w:color="auto" w:fill="C9FBFF"/>
            <w:noWrap/>
            <w:vAlign w:val="center"/>
            <w:hideMark/>
          </w:tcPr>
          <w:p w14:paraId="6F483751" w14:textId="77777777" w:rsidR="00FF55E8" w:rsidRDefault="00FF55E8" w:rsidP="00FF55E8">
            <w:pPr>
              <w:spacing w:after="0" w:line="240" w:lineRule="auto"/>
              <w:jc w:val="center"/>
              <w:rPr>
                <w:rFonts w:eastAsia="Times New Roman" w:cs="Arial"/>
                <w:color w:val="000000"/>
                <w:kern w:val="0"/>
                <w:lang w:eastAsia="en-AU"/>
                <w14:ligatures w14:val="none"/>
              </w:rPr>
            </w:pPr>
            <w:r w:rsidRPr="00D32168">
              <w:rPr>
                <w:rFonts w:eastAsia="Times New Roman" w:cs="Arial"/>
                <w:color w:val="000000"/>
                <w:kern w:val="0"/>
                <w:lang w:eastAsia="en-AU"/>
                <w14:ligatures w14:val="none"/>
              </w:rPr>
              <w:t>8 to 10</w:t>
            </w:r>
          </w:p>
          <w:p w14:paraId="07249B82" w14:textId="5DE07834" w:rsidR="0029319F" w:rsidRPr="0029319F" w:rsidRDefault="0029319F" w:rsidP="00FF55E8">
            <w:pPr>
              <w:spacing w:after="0" w:line="240" w:lineRule="auto"/>
              <w:jc w:val="center"/>
              <w:rPr>
                <w:rFonts w:eastAsia="Times New Roman" w:cs="Arial"/>
                <w:i/>
                <w:iCs/>
                <w:color w:val="000000"/>
                <w:kern w:val="0"/>
                <w:lang w:eastAsia="en-AU"/>
                <w14:ligatures w14:val="none"/>
              </w:rPr>
            </w:pPr>
            <w:r w:rsidRPr="0029319F">
              <w:rPr>
                <w:rFonts w:eastAsia="Times New Roman" w:cs="Arial"/>
                <w:i/>
                <w:iCs/>
                <w:color w:val="000000"/>
                <w:kern w:val="0"/>
                <w:lang w:eastAsia="en-AU"/>
                <w14:ligatures w14:val="none"/>
              </w:rPr>
              <w:t>7 committees</w:t>
            </w:r>
          </w:p>
        </w:tc>
        <w:tc>
          <w:tcPr>
            <w:tcW w:w="2789" w:type="dxa"/>
            <w:tcBorders>
              <w:top w:val="single" w:sz="8" w:space="0" w:color="A6A6A6" w:themeColor="background1" w:themeShade="A6"/>
              <w:left w:val="nil"/>
              <w:bottom w:val="single" w:sz="8" w:space="0" w:color="A6A6A6" w:themeColor="background1" w:themeShade="A6"/>
              <w:right w:val="single" w:sz="8" w:space="0" w:color="auto"/>
            </w:tcBorders>
            <w:vAlign w:val="center"/>
          </w:tcPr>
          <w:p w14:paraId="78329F77" w14:textId="77777777" w:rsidR="00FF55E8" w:rsidRDefault="00FF55E8" w:rsidP="00FF55E8">
            <w:pPr>
              <w:spacing w:after="0" w:line="240" w:lineRule="auto"/>
              <w:jc w:val="center"/>
              <w:rPr>
                <w:rFonts w:eastAsia="Times New Roman" w:cs="Arial"/>
                <w:color w:val="000000"/>
                <w:kern w:val="0"/>
                <w:lang w:eastAsia="en-AU"/>
                <w14:ligatures w14:val="none"/>
              </w:rPr>
            </w:pPr>
            <w:r w:rsidRPr="00D32168">
              <w:rPr>
                <w:rFonts w:eastAsia="Times New Roman" w:cs="Arial"/>
                <w:color w:val="000000"/>
                <w:kern w:val="0"/>
                <w:lang w:eastAsia="en-AU"/>
                <w14:ligatures w14:val="none"/>
              </w:rPr>
              <w:t>10</w:t>
            </w:r>
          </w:p>
          <w:p w14:paraId="226E8D4A" w14:textId="151DDD10" w:rsidR="0029319F" w:rsidRPr="0029319F" w:rsidRDefault="0029319F" w:rsidP="00FF55E8">
            <w:pPr>
              <w:spacing w:after="0" w:line="240" w:lineRule="auto"/>
              <w:jc w:val="center"/>
              <w:rPr>
                <w:rFonts w:eastAsia="Times New Roman" w:cs="Arial"/>
                <w:i/>
                <w:iCs/>
                <w:color w:val="000000"/>
                <w:kern w:val="0"/>
                <w:lang w:eastAsia="en-AU"/>
                <w14:ligatures w14:val="none"/>
              </w:rPr>
            </w:pPr>
            <w:r w:rsidRPr="0029319F">
              <w:rPr>
                <w:rFonts w:eastAsia="Times New Roman" w:cs="Arial"/>
                <w:i/>
                <w:iCs/>
                <w:color w:val="000000"/>
                <w:kern w:val="0"/>
                <w:lang w:eastAsia="en-AU"/>
                <w14:ligatures w14:val="none"/>
              </w:rPr>
              <w:t>7</w:t>
            </w:r>
            <w:r w:rsidR="00C10237">
              <w:rPr>
                <w:rFonts w:eastAsia="Times New Roman" w:cs="Arial"/>
                <w:i/>
                <w:iCs/>
                <w:color w:val="000000"/>
                <w:kern w:val="0"/>
                <w:lang w:eastAsia="en-AU"/>
                <w14:ligatures w14:val="none"/>
              </w:rPr>
              <w:t xml:space="preserve">: </w:t>
            </w:r>
            <w:r w:rsidRPr="0029319F">
              <w:rPr>
                <w:i/>
                <w:iCs/>
              </w:rPr>
              <w:t>DAC, IAC, HWAC, PARG, RAC, SEAC, YAG</w:t>
            </w:r>
          </w:p>
        </w:tc>
      </w:tr>
      <w:tr w:rsidR="00FF55E8" w:rsidRPr="00D32168" w14:paraId="0276A2EC" w14:textId="77777777" w:rsidTr="00CD7B67">
        <w:trPr>
          <w:trHeight w:val="1474"/>
        </w:trPr>
        <w:tc>
          <w:tcPr>
            <w:tcW w:w="1838" w:type="dxa"/>
            <w:vMerge/>
            <w:tcBorders>
              <w:left w:val="single" w:sz="8" w:space="0" w:color="auto"/>
              <w:bottom w:val="single" w:sz="4" w:space="0" w:color="auto"/>
              <w:right w:val="nil"/>
            </w:tcBorders>
            <w:shd w:val="clear" w:color="auto" w:fill="C9FBFF"/>
            <w:noWrap/>
            <w:vAlign w:val="bottom"/>
            <w:hideMark/>
          </w:tcPr>
          <w:p w14:paraId="7087892D" w14:textId="77777777" w:rsidR="00FF55E8" w:rsidRPr="00D32168" w:rsidRDefault="00FF55E8" w:rsidP="00FF55E8">
            <w:pPr>
              <w:spacing w:after="0" w:line="240" w:lineRule="auto"/>
              <w:rPr>
                <w:rFonts w:eastAsia="Times New Roman" w:cs="Arial"/>
                <w:color w:val="000000"/>
                <w:kern w:val="0"/>
                <w:sz w:val="22"/>
                <w:szCs w:val="22"/>
                <w:lang w:eastAsia="en-AU"/>
                <w14:ligatures w14:val="none"/>
              </w:rPr>
            </w:pPr>
          </w:p>
        </w:tc>
        <w:tc>
          <w:tcPr>
            <w:tcW w:w="2552" w:type="dxa"/>
            <w:tcBorders>
              <w:top w:val="single" w:sz="8" w:space="0" w:color="A6A6A6" w:themeColor="background1" w:themeShade="A6"/>
              <w:left w:val="nil"/>
              <w:bottom w:val="single" w:sz="4" w:space="0" w:color="auto"/>
              <w:right w:val="nil"/>
            </w:tcBorders>
            <w:shd w:val="clear" w:color="auto" w:fill="C9FBFF"/>
            <w:vAlign w:val="center"/>
            <w:hideMark/>
          </w:tcPr>
          <w:p w14:paraId="1AA66894" w14:textId="0FBD5572" w:rsidR="00FF55E8" w:rsidRPr="00D32168" w:rsidRDefault="00FF55E8" w:rsidP="00FF55E8">
            <w:pPr>
              <w:spacing w:after="0" w:line="240" w:lineRule="auto"/>
              <w:rPr>
                <w:rFonts w:eastAsia="Times New Roman" w:cs="Arial"/>
                <w:color w:val="000000"/>
                <w:kern w:val="0"/>
                <w:lang w:eastAsia="en-AU"/>
                <w14:ligatures w14:val="none"/>
              </w:rPr>
            </w:pPr>
            <w:r w:rsidRPr="00D32168">
              <w:rPr>
                <w:rFonts w:eastAsia="Times New Roman" w:cs="Arial"/>
                <w:color w:val="000000"/>
                <w:kern w:val="0"/>
                <w:lang w:eastAsia="en-AU"/>
                <w14:ligatures w14:val="none"/>
              </w:rPr>
              <w:t xml:space="preserve">Traditional owner </w:t>
            </w:r>
            <w:r>
              <w:rPr>
                <w:rFonts w:eastAsia="Times New Roman" w:cs="Arial"/>
                <w:color w:val="000000"/>
                <w:kern w:val="0"/>
                <w:lang w:eastAsia="en-AU"/>
                <w14:ligatures w14:val="none"/>
              </w:rPr>
              <w:t xml:space="preserve">(TO) </w:t>
            </w:r>
            <w:r w:rsidRPr="00D32168">
              <w:rPr>
                <w:rFonts w:eastAsia="Times New Roman" w:cs="Arial"/>
                <w:color w:val="000000"/>
                <w:kern w:val="0"/>
                <w:lang w:eastAsia="en-AU"/>
                <w14:ligatures w14:val="none"/>
              </w:rPr>
              <w:t>engagement</w:t>
            </w:r>
          </w:p>
        </w:tc>
        <w:tc>
          <w:tcPr>
            <w:tcW w:w="1847" w:type="dxa"/>
            <w:tcBorders>
              <w:top w:val="single" w:sz="8" w:space="0" w:color="A6A6A6" w:themeColor="background1" w:themeShade="A6"/>
              <w:left w:val="nil"/>
              <w:bottom w:val="single" w:sz="4" w:space="0" w:color="auto"/>
              <w:right w:val="nil"/>
            </w:tcBorders>
            <w:shd w:val="clear" w:color="auto" w:fill="C9FBFF"/>
            <w:vAlign w:val="center"/>
            <w:hideMark/>
          </w:tcPr>
          <w:p w14:paraId="7D06B886" w14:textId="77777777" w:rsidR="00FF55E8" w:rsidRPr="00D32168" w:rsidRDefault="00FF55E8" w:rsidP="00FF55E8">
            <w:pPr>
              <w:spacing w:after="0" w:line="240" w:lineRule="auto"/>
              <w:jc w:val="center"/>
              <w:rPr>
                <w:rFonts w:eastAsia="Times New Roman" w:cs="Arial"/>
                <w:color w:val="000000"/>
                <w:kern w:val="0"/>
                <w:lang w:eastAsia="en-AU"/>
                <w14:ligatures w14:val="none"/>
              </w:rPr>
            </w:pPr>
            <w:r w:rsidRPr="00D32168">
              <w:rPr>
                <w:rFonts w:eastAsia="Times New Roman" w:cs="Arial"/>
                <w:color w:val="000000"/>
                <w:kern w:val="0"/>
                <w:lang w:eastAsia="en-AU"/>
                <w14:ligatures w14:val="none"/>
              </w:rPr>
              <w:t>direct engagement with all TO Groups</w:t>
            </w:r>
          </w:p>
        </w:tc>
        <w:tc>
          <w:tcPr>
            <w:tcW w:w="2789" w:type="dxa"/>
            <w:tcBorders>
              <w:top w:val="single" w:sz="8" w:space="0" w:color="A6A6A6" w:themeColor="background1" w:themeShade="A6"/>
              <w:left w:val="nil"/>
              <w:bottom w:val="single" w:sz="4" w:space="0" w:color="auto"/>
              <w:right w:val="single" w:sz="8" w:space="0" w:color="auto"/>
            </w:tcBorders>
            <w:vAlign w:val="center"/>
          </w:tcPr>
          <w:p w14:paraId="05E1E6D1" w14:textId="77777777" w:rsidR="00FF55E8" w:rsidRPr="00D32168" w:rsidRDefault="00FF55E8" w:rsidP="00FF55E8">
            <w:pPr>
              <w:spacing w:after="0" w:line="240" w:lineRule="auto"/>
              <w:jc w:val="center"/>
              <w:rPr>
                <w:rFonts w:eastAsia="Times New Roman" w:cs="Arial"/>
                <w:color w:val="000000"/>
                <w:kern w:val="0"/>
                <w:lang w:eastAsia="en-AU"/>
                <w14:ligatures w14:val="none"/>
              </w:rPr>
            </w:pPr>
            <w:r w:rsidRPr="00D32168">
              <w:rPr>
                <w:rFonts w:eastAsia="Times New Roman" w:cs="Arial"/>
                <w:color w:val="000000"/>
                <w:kern w:val="0"/>
                <w:lang w:eastAsia="en-AU"/>
                <w14:ligatures w14:val="none"/>
              </w:rPr>
              <w:t xml:space="preserve">Wurundjeri Policy and Partnerships Committee Session. </w:t>
            </w:r>
          </w:p>
          <w:p w14:paraId="46609666" w14:textId="76BCE835" w:rsidR="00FF55E8" w:rsidRPr="00D32168" w:rsidRDefault="00FF55E8" w:rsidP="00FF55E8">
            <w:pPr>
              <w:spacing w:after="0" w:line="240" w:lineRule="auto"/>
              <w:jc w:val="center"/>
              <w:rPr>
                <w:rFonts w:eastAsia="Times New Roman" w:cs="Arial"/>
                <w:color w:val="000000"/>
                <w:kern w:val="0"/>
                <w:lang w:eastAsia="en-AU"/>
                <w14:ligatures w14:val="none"/>
              </w:rPr>
            </w:pPr>
            <w:r>
              <w:rPr>
                <w:rFonts w:eastAsia="Times New Roman" w:cs="Arial"/>
                <w:color w:val="000000"/>
                <w:kern w:val="0"/>
                <w:lang w:eastAsia="en-AU"/>
                <w14:ligatures w14:val="none"/>
              </w:rPr>
              <w:t xml:space="preserve">Continuing conversations in </w:t>
            </w:r>
            <w:r w:rsidR="00CD7B67">
              <w:rPr>
                <w:rFonts w:eastAsia="Times New Roman" w:cs="Arial"/>
                <w:color w:val="000000"/>
                <w:kern w:val="0"/>
                <w:lang w:eastAsia="en-AU"/>
                <w14:ligatures w14:val="none"/>
              </w:rPr>
              <w:t>P2</w:t>
            </w:r>
            <w:r w:rsidRPr="00D32168">
              <w:rPr>
                <w:rFonts w:eastAsia="Times New Roman" w:cs="Arial"/>
                <w:color w:val="000000"/>
                <w:kern w:val="0"/>
                <w:lang w:eastAsia="en-AU"/>
                <w14:ligatures w14:val="none"/>
              </w:rPr>
              <w:t>.</w:t>
            </w:r>
          </w:p>
        </w:tc>
      </w:tr>
      <w:tr w:rsidR="003A2E35" w:rsidRPr="00D32168" w14:paraId="2D88FDE1" w14:textId="77777777" w:rsidTr="00872B7F">
        <w:trPr>
          <w:trHeight w:val="1757"/>
        </w:trPr>
        <w:tc>
          <w:tcPr>
            <w:tcW w:w="1838" w:type="dxa"/>
            <w:tcBorders>
              <w:top w:val="single" w:sz="4" w:space="0" w:color="auto"/>
              <w:left w:val="single" w:sz="4" w:space="0" w:color="auto"/>
              <w:bottom w:val="single" w:sz="4" w:space="0" w:color="auto"/>
              <w:right w:val="nil"/>
            </w:tcBorders>
            <w:shd w:val="clear" w:color="auto" w:fill="D9D9D9" w:themeFill="background1" w:themeFillShade="D9"/>
            <w:noWrap/>
          </w:tcPr>
          <w:p w14:paraId="44E4251E" w14:textId="7CA245C9" w:rsidR="003A2E35" w:rsidRPr="007854B0" w:rsidRDefault="003A2E35" w:rsidP="003A2E35">
            <w:pPr>
              <w:spacing w:after="0" w:line="240" w:lineRule="auto"/>
              <w:rPr>
                <w:rFonts w:eastAsia="Times New Roman" w:cs="Arial"/>
                <w:b/>
                <w:bCs/>
                <w:color w:val="000000"/>
                <w:kern w:val="0"/>
                <w:sz w:val="22"/>
                <w:szCs w:val="22"/>
                <w:lang w:eastAsia="en-AU"/>
                <w14:ligatures w14:val="none"/>
              </w:rPr>
            </w:pPr>
            <w:r>
              <w:rPr>
                <w:rFonts w:eastAsia="Times New Roman" w:cs="Arial"/>
                <w:b/>
                <w:bCs/>
                <w:color w:val="000000"/>
                <w:kern w:val="0"/>
                <w:lang w:eastAsia="en-AU"/>
                <w14:ligatures w14:val="none"/>
              </w:rPr>
              <w:t>Participation Total</w:t>
            </w:r>
          </w:p>
        </w:tc>
        <w:tc>
          <w:tcPr>
            <w:tcW w:w="2552" w:type="dxa"/>
            <w:tcBorders>
              <w:top w:val="single" w:sz="4" w:space="0" w:color="auto"/>
              <w:left w:val="nil"/>
              <w:bottom w:val="single" w:sz="4" w:space="0" w:color="auto"/>
              <w:right w:val="nil"/>
            </w:tcBorders>
            <w:shd w:val="clear" w:color="auto" w:fill="D9D9D9" w:themeFill="background1" w:themeFillShade="D9"/>
            <w:vAlign w:val="center"/>
          </w:tcPr>
          <w:p w14:paraId="7F70C769" w14:textId="785C32D7" w:rsidR="003A2E35" w:rsidRPr="00D32168" w:rsidRDefault="003A2E35" w:rsidP="003A2E35">
            <w:pPr>
              <w:spacing w:after="0" w:line="240" w:lineRule="auto"/>
              <w:rPr>
                <w:rFonts w:eastAsia="Times New Roman" w:cs="Arial"/>
                <w:color w:val="000000"/>
                <w:kern w:val="0"/>
                <w:lang w:eastAsia="en-AU"/>
                <w14:ligatures w14:val="none"/>
              </w:rPr>
            </w:pPr>
            <w:r w:rsidRPr="00D32168">
              <w:rPr>
                <w:rFonts w:eastAsia="Times New Roman" w:cs="Arial"/>
                <w:color w:val="000000"/>
                <w:kern w:val="0"/>
                <w:lang w:eastAsia="en-AU"/>
                <w14:ligatures w14:val="none"/>
              </w:rPr>
              <w:t>Total Participants</w:t>
            </w:r>
          </w:p>
        </w:tc>
        <w:tc>
          <w:tcPr>
            <w:tcW w:w="1847" w:type="dxa"/>
            <w:tcBorders>
              <w:top w:val="single" w:sz="4" w:space="0" w:color="auto"/>
              <w:left w:val="nil"/>
              <w:bottom w:val="single" w:sz="4" w:space="0" w:color="auto"/>
              <w:right w:val="nil"/>
            </w:tcBorders>
            <w:shd w:val="clear" w:color="auto" w:fill="D9D9D9" w:themeFill="background1" w:themeFillShade="D9"/>
            <w:vAlign w:val="center"/>
          </w:tcPr>
          <w:p w14:paraId="249F0D58" w14:textId="04176802" w:rsidR="003A2E35" w:rsidRPr="00D32168" w:rsidRDefault="003A2E35" w:rsidP="003A2E35">
            <w:pPr>
              <w:spacing w:after="0" w:line="240" w:lineRule="auto"/>
              <w:jc w:val="center"/>
              <w:rPr>
                <w:rFonts w:eastAsia="Times New Roman" w:cs="Arial"/>
                <w:color w:val="000000"/>
                <w:kern w:val="0"/>
                <w:lang w:eastAsia="en-AU"/>
                <w14:ligatures w14:val="none"/>
              </w:rPr>
            </w:pPr>
            <w:r w:rsidRPr="00D32168">
              <w:rPr>
                <w:rFonts w:eastAsia="Times New Roman" w:cs="Arial"/>
                <w:color w:val="000000"/>
                <w:kern w:val="0"/>
                <w:lang w:eastAsia="en-AU"/>
                <w14:ligatures w14:val="none"/>
              </w:rPr>
              <w:t>~1000</w:t>
            </w:r>
          </w:p>
        </w:tc>
        <w:tc>
          <w:tcPr>
            <w:tcW w:w="2789" w:type="dxa"/>
            <w:tcBorders>
              <w:top w:val="single" w:sz="4" w:space="0" w:color="auto"/>
              <w:left w:val="nil"/>
              <w:bottom w:val="single" w:sz="4" w:space="0" w:color="auto"/>
              <w:right w:val="single" w:sz="4" w:space="0" w:color="auto"/>
            </w:tcBorders>
            <w:vAlign w:val="center"/>
          </w:tcPr>
          <w:p w14:paraId="10FDB89F" w14:textId="77777777" w:rsidR="003A2E35" w:rsidRPr="00D32168" w:rsidRDefault="003A2E35" w:rsidP="003A2E35">
            <w:pPr>
              <w:spacing w:after="0" w:line="240" w:lineRule="auto"/>
              <w:jc w:val="center"/>
              <w:rPr>
                <w:rFonts w:eastAsia="Times New Roman" w:cs="Arial"/>
                <w:b/>
                <w:bCs/>
                <w:color w:val="000000"/>
                <w:kern w:val="0"/>
                <w:lang w:eastAsia="en-AU"/>
                <w14:ligatures w14:val="none"/>
              </w:rPr>
            </w:pPr>
            <w:r w:rsidRPr="00D32168">
              <w:rPr>
                <w:rFonts w:eastAsia="Times New Roman" w:cs="Arial"/>
                <w:b/>
                <w:bCs/>
                <w:color w:val="000000"/>
                <w:kern w:val="0"/>
                <w:lang w:eastAsia="en-AU"/>
                <w14:ligatures w14:val="none"/>
              </w:rPr>
              <w:t>2,445 participants</w:t>
            </w:r>
          </w:p>
          <w:p w14:paraId="70A05F76" w14:textId="77777777" w:rsidR="003A2E35" w:rsidRPr="00D32168" w:rsidRDefault="003A2E35" w:rsidP="003A2E35">
            <w:pPr>
              <w:spacing w:after="0" w:line="240" w:lineRule="auto"/>
              <w:jc w:val="center"/>
              <w:rPr>
                <w:rFonts w:eastAsia="Times New Roman" w:cs="Arial"/>
                <w:color w:val="000000"/>
                <w:kern w:val="0"/>
                <w:lang w:eastAsia="en-AU"/>
                <w14:ligatures w14:val="none"/>
              </w:rPr>
            </w:pPr>
            <w:r w:rsidRPr="00D32168">
              <w:rPr>
                <w:rFonts w:eastAsia="Times New Roman" w:cs="Arial"/>
                <w:color w:val="000000"/>
                <w:kern w:val="0"/>
                <w:lang w:eastAsia="en-AU"/>
                <w14:ligatures w14:val="none"/>
              </w:rPr>
              <w:t>229 Workshops</w:t>
            </w:r>
          </w:p>
          <w:p w14:paraId="537B1871" w14:textId="77777777" w:rsidR="003A2E35" w:rsidRPr="00D32168" w:rsidRDefault="003A2E35" w:rsidP="003A2E35">
            <w:pPr>
              <w:spacing w:after="0" w:line="240" w:lineRule="auto"/>
              <w:jc w:val="center"/>
              <w:rPr>
                <w:rFonts w:eastAsia="Times New Roman" w:cs="Arial"/>
                <w:color w:val="000000"/>
                <w:kern w:val="0"/>
                <w:lang w:eastAsia="en-AU"/>
                <w14:ligatures w14:val="none"/>
              </w:rPr>
            </w:pPr>
            <w:r w:rsidRPr="00D32168">
              <w:rPr>
                <w:rFonts w:eastAsia="Times New Roman" w:cs="Arial"/>
                <w:color w:val="000000"/>
                <w:kern w:val="0"/>
                <w:lang w:eastAsia="en-AU"/>
                <w14:ligatures w14:val="none"/>
              </w:rPr>
              <w:t>279 Events</w:t>
            </w:r>
          </w:p>
          <w:p w14:paraId="34659A84" w14:textId="77777777" w:rsidR="003A2E35" w:rsidRPr="00D32168" w:rsidRDefault="003A2E35" w:rsidP="003A2E35">
            <w:pPr>
              <w:spacing w:after="0" w:line="240" w:lineRule="auto"/>
              <w:jc w:val="center"/>
              <w:rPr>
                <w:rFonts w:eastAsia="Times New Roman" w:cs="Arial"/>
                <w:color w:val="000000"/>
                <w:kern w:val="0"/>
                <w:lang w:eastAsia="en-AU"/>
                <w14:ligatures w14:val="none"/>
              </w:rPr>
            </w:pPr>
            <w:r w:rsidRPr="00D32168">
              <w:rPr>
                <w:rFonts w:eastAsia="Times New Roman" w:cs="Arial"/>
                <w:color w:val="000000"/>
                <w:kern w:val="0"/>
                <w:lang w:eastAsia="en-AU"/>
                <w14:ligatures w14:val="none"/>
              </w:rPr>
              <w:t>1,133 Shaping</w:t>
            </w:r>
            <w:r>
              <w:rPr>
                <w:rFonts w:eastAsia="Times New Roman" w:cs="Arial"/>
                <w:color w:val="000000"/>
                <w:kern w:val="0"/>
                <w:lang w:eastAsia="en-AU"/>
                <w14:ligatures w14:val="none"/>
              </w:rPr>
              <w:t xml:space="preserve"> Page</w:t>
            </w:r>
          </w:p>
          <w:p w14:paraId="04CFA8BD" w14:textId="38E59045" w:rsidR="003A2E35" w:rsidRPr="00D32168" w:rsidRDefault="003A2E35" w:rsidP="003A2E35">
            <w:pPr>
              <w:spacing w:after="0" w:line="240" w:lineRule="auto"/>
              <w:jc w:val="center"/>
              <w:rPr>
                <w:rFonts w:eastAsia="Times New Roman" w:cs="Arial"/>
                <w:b/>
                <w:bCs/>
                <w:color w:val="000000"/>
                <w:kern w:val="0"/>
                <w:lang w:eastAsia="en-AU"/>
                <w14:ligatures w14:val="none"/>
              </w:rPr>
            </w:pPr>
            <w:r w:rsidRPr="00D32168">
              <w:rPr>
                <w:rFonts w:eastAsia="Times New Roman" w:cs="Arial"/>
                <w:color w:val="000000"/>
                <w:kern w:val="0"/>
                <w:lang w:eastAsia="en-AU"/>
                <w14:ligatures w14:val="none"/>
              </w:rPr>
              <w:t>804 Social Media</w:t>
            </w:r>
          </w:p>
        </w:tc>
      </w:tr>
      <w:tr w:rsidR="003A2E35" w:rsidRPr="00D32168" w14:paraId="53B18700" w14:textId="77777777" w:rsidTr="00872B7F">
        <w:trPr>
          <w:trHeight w:val="1757"/>
        </w:trPr>
        <w:tc>
          <w:tcPr>
            <w:tcW w:w="1838" w:type="dxa"/>
            <w:tcBorders>
              <w:top w:val="single" w:sz="4" w:space="0" w:color="auto"/>
              <w:left w:val="single" w:sz="8" w:space="0" w:color="auto"/>
              <w:bottom w:val="single" w:sz="8" w:space="0" w:color="auto"/>
              <w:right w:val="nil"/>
            </w:tcBorders>
            <w:shd w:val="clear" w:color="auto" w:fill="D9D9D9" w:themeFill="background1" w:themeFillShade="D9"/>
            <w:noWrap/>
          </w:tcPr>
          <w:p w14:paraId="22D09EC3" w14:textId="4C20E5E1" w:rsidR="003A2E35" w:rsidRPr="007854B0" w:rsidRDefault="003A2E35" w:rsidP="003A2E35">
            <w:pPr>
              <w:spacing w:after="0" w:line="240" w:lineRule="auto"/>
              <w:rPr>
                <w:rFonts w:eastAsia="Times New Roman" w:cs="Arial"/>
                <w:b/>
                <w:bCs/>
                <w:color w:val="000000"/>
                <w:kern w:val="0"/>
                <w:sz w:val="22"/>
                <w:szCs w:val="22"/>
                <w:lang w:eastAsia="en-AU"/>
                <w14:ligatures w14:val="none"/>
              </w:rPr>
            </w:pPr>
            <w:r w:rsidRPr="007854B0">
              <w:rPr>
                <w:rFonts w:eastAsia="Times New Roman" w:cs="Arial"/>
                <w:b/>
                <w:bCs/>
                <w:color w:val="000000"/>
                <w:kern w:val="0"/>
                <w:sz w:val="22"/>
                <w:szCs w:val="22"/>
                <w:lang w:eastAsia="en-AU"/>
                <w14:ligatures w14:val="none"/>
              </w:rPr>
              <w:t>Contribution Total</w:t>
            </w:r>
          </w:p>
        </w:tc>
        <w:tc>
          <w:tcPr>
            <w:tcW w:w="2552" w:type="dxa"/>
            <w:tcBorders>
              <w:top w:val="single" w:sz="4" w:space="0" w:color="auto"/>
              <w:left w:val="nil"/>
              <w:bottom w:val="single" w:sz="8" w:space="0" w:color="auto"/>
              <w:right w:val="nil"/>
            </w:tcBorders>
            <w:shd w:val="clear" w:color="auto" w:fill="D9D9D9" w:themeFill="background1" w:themeFillShade="D9"/>
            <w:vAlign w:val="center"/>
          </w:tcPr>
          <w:p w14:paraId="38676101" w14:textId="52F56FD4" w:rsidR="003A2E35" w:rsidRPr="00D32168" w:rsidRDefault="003A2E35" w:rsidP="003A2E35">
            <w:pPr>
              <w:spacing w:after="0" w:line="240" w:lineRule="auto"/>
              <w:rPr>
                <w:rFonts w:eastAsia="Times New Roman" w:cs="Arial"/>
                <w:color w:val="000000"/>
                <w:kern w:val="0"/>
                <w:lang w:eastAsia="en-AU"/>
                <w14:ligatures w14:val="none"/>
              </w:rPr>
            </w:pPr>
            <w:r w:rsidRPr="00D32168">
              <w:rPr>
                <w:rFonts w:eastAsia="Times New Roman" w:cs="Arial"/>
                <w:color w:val="000000"/>
                <w:kern w:val="0"/>
                <w:lang w:eastAsia="en-AU"/>
                <w14:ligatures w14:val="none"/>
              </w:rPr>
              <w:t>Total Contributions</w:t>
            </w:r>
          </w:p>
        </w:tc>
        <w:tc>
          <w:tcPr>
            <w:tcW w:w="1847" w:type="dxa"/>
            <w:tcBorders>
              <w:top w:val="single" w:sz="4" w:space="0" w:color="auto"/>
              <w:left w:val="nil"/>
              <w:bottom w:val="single" w:sz="8" w:space="0" w:color="auto"/>
              <w:right w:val="nil"/>
            </w:tcBorders>
            <w:shd w:val="clear" w:color="auto" w:fill="D9D9D9" w:themeFill="background1" w:themeFillShade="D9"/>
            <w:vAlign w:val="center"/>
          </w:tcPr>
          <w:p w14:paraId="710125BF" w14:textId="2CD00676" w:rsidR="003A2E35" w:rsidRPr="00D32168" w:rsidRDefault="003A2E35" w:rsidP="003A2E35">
            <w:pPr>
              <w:spacing w:after="0" w:line="240" w:lineRule="auto"/>
              <w:jc w:val="center"/>
              <w:rPr>
                <w:rFonts w:eastAsia="Times New Roman" w:cs="Arial"/>
                <w:color w:val="000000"/>
                <w:kern w:val="0"/>
                <w:lang w:eastAsia="en-AU"/>
                <w14:ligatures w14:val="none"/>
              </w:rPr>
            </w:pPr>
            <w:r w:rsidRPr="00D32168">
              <w:rPr>
                <w:rFonts w:eastAsia="Times New Roman" w:cs="Arial"/>
                <w:color w:val="000000"/>
                <w:kern w:val="0"/>
                <w:lang w:eastAsia="en-AU"/>
                <w14:ligatures w14:val="none"/>
              </w:rPr>
              <w:t>500</w:t>
            </w:r>
          </w:p>
        </w:tc>
        <w:tc>
          <w:tcPr>
            <w:tcW w:w="2789" w:type="dxa"/>
            <w:tcBorders>
              <w:top w:val="single" w:sz="4" w:space="0" w:color="auto"/>
              <w:left w:val="nil"/>
              <w:bottom w:val="single" w:sz="8" w:space="0" w:color="auto"/>
              <w:right w:val="single" w:sz="8" w:space="0" w:color="auto"/>
            </w:tcBorders>
            <w:vAlign w:val="center"/>
          </w:tcPr>
          <w:p w14:paraId="4394ACAA" w14:textId="77777777" w:rsidR="003A2E35" w:rsidRPr="00D32168" w:rsidRDefault="003A2E35" w:rsidP="003A2E35">
            <w:pPr>
              <w:spacing w:after="0" w:line="240" w:lineRule="auto"/>
              <w:jc w:val="center"/>
              <w:rPr>
                <w:rFonts w:eastAsia="Times New Roman" w:cs="Arial"/>
                <w:b/>
                <w:bCs/>
                <w:color w:val="000000"/>
                <w:kern w:val="0"/>
                <w:lang w:eastAsia="en-AU"/>
                <w14:ligatures w14:val="none"/>
              </w:rPr>
            </w:pPr>
            <w:r w:rsidRPr="00D32168">
              <w:rPr>
                <w:rFonts w:eastAsia="Times New Roman" w:cs="Arial"/>
                <w:b/>
                <w:bCs/>
                <w:color w:val="000000"/>
                <w:kern w:val="0"/>
                <w:lang w:eastAsia="en-AU"/>
                <w14:ligatures w14:val="none"/>
              </w:rPr>
              <w:t>712 Contributions</w:t>
            </w:r>
          </w:p>
          <w:p w14:paraId="39B0E0C2" w14:textId="77777777" w:rsidR="003A2E35" w:rsidRPr="00D32168" w:rsidRDefault="003A2E35" w:rsidP="003A2E35">
            <w:pPr>
              <w:spacing w:after="0" w:line="240" w:lineRule="auto"/>
              <w:jc w:val="center"/>
              <w:rPr>
                <w:rFonts w:eastAsia="Times New Roman" w:cs="Arial"/>
                <w:color w:val="000000"/>
                <w:kern w:val="0"/>
                <w:lang w:eastAsia="en-AU"/>
                <w14:ligatures w14:val="none"/>
              </w:rPr>
            </w:pPr>
            <w:r w:rsidRPr="00D32168">
              <w:rPr>
                <w:rFonts w:eastAsia="Times New Roman" w:cs="Arial"/>
                <w:color w:val="000000"/>
                <w:kern w:val="0"/>
                <w:lang w:eastAsia="en-AU"/>
                <w14:ligatures w14:val="none"/>
              </w:rPr>
              <w:t>182 Shaping</w:t>
            </w:r>
            <w:r>
              <w:rPr>
                <w:rFonts w:eastAsia="Times New Roman" w:cs="Arial"/>
                <w:color w:val="000000"/>
                <w:kern w:val="0"/>
                <w:lang w:eastAsia="en-AU"/>
                <w14:ligatures w14:val="none"/>
              </w:rPr>
              <w:t xml:space="preserve"> Page</w:t>
            </w:r>
          </w:p>
          <w:p w14:paraId="51AB34A3" w14:textId="77777777" w:rsidR="003A2E35" w:rsidRPr="00D32168" w:rsidRDefault="003A2E35" w:rsidP="003A2E35">
            <w:pPr>
              <w:spacing w:after="0" w:line="240" w:lineRule="auto"/>
              <w:jc w:val="center"/>
              <w:rPr>
                <w:rFonts w:eastAsia="Times New Roman" w:cs="Arial"/>
                <w:color w:val="000000"/>
                <w:kern w:val="0"/>
                <w:lang w:eastAsia="en-AU"/>
                <w14:ligatures w14:val="none"/>
              </w:rPr>
            </w:pPr>
            <w:r w:rsidRPr="00D32168">
              <w:rPr>
                <w:rFonts w:eastAsia="Times New Roman" w:cs="Arial"/>
                <w:color w:val="000000"/>
                <w:kern w:val="0"/>
                <w:lang w:eastAsia="en-AU"/>
                <w14:ligatures w14:val="none"/>
              </w:rPr>
              <w:t>125 Social Media</w:t>
            </w:r>
          </w:p>
          <w:p w14:paraId="300F39F7" w14:textId="77777777" w:rsidR="003A2E35" w:rsidRPr="00D32168" w:rsidRDefault="003A2E35" w:rsidP="003A2E35">
            <w:pPr>
              <w:spacing w:after="0" w:line="240" w:lineRule="auto"/>
              <w:jc w:val="center"/>
              <w:rPr>
                <w:rFonts w:eastAsia="Times New Roman" w:cs="Arial"/>
                <w:color w:val="000000"/>
                <w:kern w:val="0"/>
                <w:lang w:eastAsia="en-AU"/>
                <w14:ligatures w14:val="none"/>
              </w:rPr>
            </w:pPr>
            <w:r w:rsidRPr="00D32168">
              <w:rPr>
                <w:rFonts w:eastAsia="Times New Roman" w:cs="Arial"/>
                <w:color w:val="000000"/>
                <w:kern w:val="0"/>
                <w:lang w:eastAsia="en-AU"/>
                <w14:ligatures w14:val="none"/>
              </w:rPr>
              <w:t>204 Workshop</w:t>
            </w:r>
          </w:p>
          <w:p w14:paraId="54120E0A" w14:textId="532F9005" w:rsidR="003A2E35" w:rsidRPr="00D32168" w:rsidRDefault="003A2E35" w:rsidP="003A2E35">
            <w:pPr>
              <w:spacing w:after="0" w:line="240" w:lineRule="auto"/>
              <w:jc w:val="center"/>
              <w:rPr>
                <w:rFonts w:eastAsia="Times New Roman" w:cs="Arial"/>
                <w:color w:val="000000"/>
                <w:kern w:val="0"/>
                <w:lang w:eastAsia="en-AU"/>
                <w14:ligatures w14:val="none"/>
              </w:rPr>
            </w:pPr>
            <w:r w:rsidRPr="00D32168">
              <w:rPr>
                <w:rFonts w:eastAsia="Times New Roman" w:cs="Arial"/>
                <w:color w:val="000000"/>
                <w:kern w:val="0"/>
                <w:lang w:eastAsia="en-AU"/>
                <w14:ligatures w14:val="none"/>
              </w:rPr>
              <w:t>201 Events/Pop-ups</w:t>
            </w:r>
          </w:p>
        </w:tc>
      </w:tr>
    </w:tbl>
    <w:p w14:paraId="39E910F6" w14:textId="6C0C4C9E" w:rsidR="00E921A1" w:rsidRPr="00663DC4" w:rsidRDefault="00E921A1" w:rsidP="00E921A1">
      <w:pPr>
        <w:pStyle w:val="H4-Heading-YRC"/>
      </w:pPr>
      <w:r w:rsidRPr="00663DC4">
        <w:lastRenderedPageBreak/>
        <w:t xml:space="preserve">Reach and </w:t>
      </w:r>
      <w:r w:rsidR="00AF7A64">
        <w:t>p</w:t>
      </w:r>
      <w:r w:rsidRPr="00663DC4">
        <w:t>articipation</w:t>
      </w:r>
    </w:p>
    <w:p w14:paraId="4BC80F24" w14:textId="01ACE288" w:rsidR="00E921A1" w:rsidRDefault="00E921A1" w:rsidP="00FF55E8">
      <w:pPr>
        <w:spacing w:before="120" w:after="120"/>
      </w:pPr>
      <w:r w:rsidRPr="00663DC4">
        <w:t>Engagement substantially exceeded all targets</w:t>
      </w:r>
      <w:r w:rsidR="00FF55E8">
        <w:t xml:space="preserve">. </w:t>
      </w:r>
      <w:r w:rsidRPr="00663DC4">
        <w:t xml:space="preserve">Youth participation was strong through targeted activities, with over </w:t>
      </w:r>
      <w:r w:rsidR="005E21CD">
        <w:t>2</w:t>
      </w:r>
      <w:r w:rsidRPr="00663DC4">
        <w:t>00 young people engaged in person, supported by youth-specific forums.</w:t>
      </w:r>
      <w:r w:rsidR="007812D4">
        <w:t xml:space="preserve"> Online reach to this </w:t>
      </w:r>
      <w:r w:rsidR="00261A56">
        <w:t xml:space="preserve">cohort represented </w:t>
      </w:r>
      <w:r w:rsidR="00BC29DC">
        <w:t xml:space="preserve">two </w:t>
      </w:r>
      <w:r w:rsidR="00261A56">
        <w:t xml:space="preserve">percent of all online views. </w:t>
      </w:r>
    </w:p>
    <w:p w14:paraId="2053B13A" w14:textId="04179DE3" w:rsidR="00E921A1" w:rsidRDefault="00E921A1" w:rsidP="001D3139">
      <w:pPr>
        <w:pStyle w:val="Standard"/>
        <w:spacing w:after="80"/>
      </w:pPr>
      <w:r>
        <w:t xml:space="preserve">Stakeholder </w:t>
      </w:r>
      <w:r w:rsidR="0098747E">
        <w:t>consultation</w:t>
      </w:r>
      <w:r>
        <w:t xml:space="preserve"> included </w:t>
      </w:r>
      <w:r w:rsidR="0098747E">
        <w:t xml:space="preserve">engagement </w:t>
      </w:r>
      <w:r w:rsidR="005746F1">
        <w:t xml:space="preserve">to all Council advisory </w:t>
      </w:r>
      <w:r w:rsidR="0098747E">
        <w:t xml:space="preserve">committees </w:t>
      </w:r>
      <w:r w:rsidR="00734960">
        <w:t xml:space="preserve">as well as engaging with </w:t>
      </w:r>
      <w:r>
        <w:t xml:space="preserve">representatives from government, emergency services, environmental organisations and </w:t>
      </w:r>
      <w:r w:rsidR="00906AB0">
        <w:t xml:space="preserve">agriculture and </w:t>
      </w:r>
      <w:r>
        <w:t xml:space="preserve">industry, including </w:t>
      </w:r>
      <w:r w:rsidR="00906AB0">
        <w:t xml:space="preserve">the </w:t>
      </w:r>
      <w:r>
        <w:t>M</w:t>
      </w:r>
      <w:r w:rsidR="00E97C68">
        <w:t>unicip</w:t>
      </w:r>
      <w:r w:rsidR="007C6E74">
        <w:t>a</w:t>
      </w:r>
      <w:r w:rsidR="00E97C68">
        <w:t xml:space="preserve">l </w:t>
      </w:r>
      <w:r>
        <w:t>F</w:t>
      </w:r>
      <w:r w:rsidR="00E97C68">
        <w:t xml:space="preserve">ire </w:t>
      </w:r>
      <w:r>
        <w:t>M</w:t>
      </w:r>
      <w:r w:rsidR="00E97C68">
        <w:t xml:space="preserve">anagement </w:t>
      </w:r>
      <w:r>
        <w:t>P</w:t>
      </w:r>
      <w:r w:rsidR="007C6E74">
        <w:t xml:space="preserve">lanning </w:t>
      </w:r>
      <w:r>
        <w:t>C</w:t>
      </w:r>
      <w:r w:rsidR="007C6E74">
        <w:t>ommittee</w:t>
      </w:r>
      <w:r>
        <w:t>.</w:t>
      </w:r>
    </w:p>
    <w:p w14:paraId="525FA9B4" w14:textId="47A73C2B" w:rsidR="00D56492" w:rsidRDefault="00D56492" w:rsidP="001D3139">
      <w:pPr>
        <w:pStyle w:val="Standard"/>
        <w:spacing w:after="80"/>
      </w:pPr>
      <w:r w:rsidRPr="00D56492">
        <w:t>Key background documents were downloaded over 300 times</w:t>
      </w:r>
      <w:r>
        <w:t xml:space="preserve"> from the Shaping Page</w:t>
      </w:r>
      <w:r w:rsidRPr="00D56492">
        <w:t>,</w:t>
      </w:r>
      <w:r w:rsidR="00E173DA">
        <w:t xml:space="preserve"> including 125 downloads of the </w:t>
      </w:r>
      <w:r w:rsidR="00E173DA" w:rsidRPr="0043576D">
        <w:rPr>
          <w:i/>
          <w:iCs/>
        </w:rPr>
        <w:t>State of the Climate and Environment Report</w:t>
      </w:r>
      <w:r w:rsidR="00E173DA">
        <w:t>,</w:t>
      </w:r>
      <w:r w:rsidRPr="00D56492">
        <w:t xml:space="preserve"> indicating strong use of detailed information to inform community feedback.</w:t>
      </w:r>
    </w:p>
    <w:p w14:paraId="0F153A09" w14:textId="548E1C16" w:rsidR="00AA76A0" w:rsidRDefault="00AA76A0" w:rsidP="001D3139">
      <w:pPr>
        <w:pStyle w:val="Standard"/>
        <w:spacing w:after="80"/>
      </w:pPr>
      <w:r w:rsidRPr="00AA76A0">
        <w:t>Gender representation in the survey was broadly balanced (53% women, 36% men, 11% self-described or preferred not to say), with a similar distribution observed at in-person events.</w:t>
      </w:r>
      <w:r w:rsidR="0021420B">
        <w:t xml:space="preserve"> </w:t>
      </w:r>
      <w:r w:rsidR="0021420B" w:rsidRPr="0021420B">
        <w:t>Participation was also well distributed across the municipality for both events and survey responses.</w:t>
      </w:r>
    </w:p>
    <w:p w14:paraId="1AC9CE32" w14:textId="215A8458" w:rsidR="00D51541" w:rsidRDefault="00E634E9" w:rsidP="00D51541">
      <w:pPr>
        <w:pStyle w:val="Standard"/>
        <w:rPr>
          <w:b/>
          <w:bCs/>
        </w:rPr>
      </w:pPr>
      <w:r w:rsidRPr="0069740F">
        <w:t>Five w</w:t>
      </w:r>
      <w:r w:rsidR="00827E58" w:rsidRPr="0069740F">
        <w:t>ritten s</w:t>
      </w:r>
      <w:r w:rsidR="00D51541" w:rsidRPr="0069740F">
        <w:t xml:space="preserve">ubmissions </w:t>
      </w:r>
      <w:r w:rsidRPr="0069740F">
        <w:t xml:space="preserve">were </w:t>
      </w:r>
      <w:r w:rsidR="00D51541" w:rsidRPr="0069740F">
        <w:t xml:space="preserve">received </w:t>
      </w:r>
      <w:r w:rsidR="000F58F8" w:rsidRPr="0069740F">
        <w:t xml:space="preserve">and </w:t>
      </w:r>
      <w:r w:rsidR="00D51541" w:rsidRPr="0069740F">
        <w:t xml:space="preserve">acknowledged, with contributors directed to </w:t>
      </w:r>
      <w:r w:rsidR="00827E58" w:rsidRPr="0069740F">
        <w:t>follow the</w:t>
      </w:r>
      <w:r w:rsidR="00D51541" w:rsidRPr="0069740F">
        <w:t xml:space="preserve"> Shaping Page for updates</w:t>
      </w:r>
      <w:r w:rsidR="001D3139" w:rsidRPr="0069740F">
        <w:t xml:space="preserve">. Feedback has been </w:t>
      </w:r>
      <w:r w:rsidR="004C451A" w:rsidRPr="0069740F">
        <w:t xml:space="preserve">included in the </w:t>
      </w:r>
      <w:r w:rsidR="001D3139" w:rsidRPr="0069740F">
        <w:t>thematic</w:t>
      </w:r>
      <w:r w:rsidR="004C451A" w:rsidRPr="0069740F">
        <w:t xml:space="preserve"> analysis</w:t>
      </w:r>
      <w:r w:rsidR="00E12806" w:rsidRPr="0069740F">
        <w:t xml:space="preserve">, </w:t>
      </w:r>
      <w:r w:rsidR="000F58F8" w:rsidRPr="0069740F">
        <w:t xml:space="preserve">where </w:t>
      </w:r>
      <w:r w:rsidR="001D3139" w:rsidRPr="0069740F">
        <w:t>individual submissions are not tracked.</w:t>
      </w:r>
    </w:p>
    <w:p w14:paraId="76BF0BAC" w14:textId="0012B86D" w:rsidR="009A6FAC" w:rsidRDefault="00C12E5A" w:rsidP="00827E58">
      <w:pPr>
        <w:pStyle w:val="H4-Heading-YRC"/>
        <w:spacing w:before="160"/>
        <w:rPr>
          <w:lang w:eastAsia="en-AU"/>
        </w:rPr>
      </w:pPr>
      <w:r>
        <w:t xml:space="preserve">Things to </w:t>
      </w:r>
      <w:r w:rsidR="00AF7A64">
        <w:t>k</w:t>
      </w:r>
      <w:r>
        <w:t xml:space="preserve">eep </w:t>
      </w:r>
    </w:p>
    <w:p w14:paraId="06F0CFC6" w14:textId="52944D1B" w:rsidR="00E921A1" w:rsidRPr="00EB33A6" w:rsidRDefault="00E921A1" w:rsidP="001D3139">
      <w:pPr>
        <w:numPr>
          <w:ilvl w:val="0"/>
          <w:numId w:val="20"/>
        </w:numPr>
        <w:tabs>
          <w:tab w:val="num" w:pos="720"/>
        </w:tabs>
        <w:spacing w:before="40" w:after="40"/>
      </w:pPr>
      <w:r w:rsidRPr="00EB33A6">
        <w:t xml:space="preserve">A place-based and inclusive approach </w:t>
      </w:r>
      <w:r w:rsidR="00C12E5A">
        <w:t xml:space="preserve">was effective and important to understand </w:t>
      </w:r>
      <w:r w:rsidRPr="00EB33A6">
        <w:t>variation in perspectives across geographic areas and communities</w:t>
      </w:r>
    </w:p>
    <w:p w14:paraId="5F5F9DCB" w14:textId="77777777" w:rsidR="00E921A1" w:rsidRPr="00EB33A6" w:rsidRDefault="00E921A1" w:rsidP="001D3139">
      <w:pPr>
        <w:numPr>
          <w:ilvl w:val="0"/>
          <w:numId w:val="20"/>
        </w:numPr>
        <w:tabs>
          <w:tab w:val="num" w:pos="720"/>
        </w:tabs>
        <w:spacing w:before="40" w:after="40"/>
      </w:pPr>
      <w:r w:rsidRPr="00EB33A6">
        <w:t>Face-to-face engagement delivered depth, while digital channels delivered scale</w:t>
      </w:r>
    </w:p>
    <w:p w14:paraId="3F600573" w14:textId="235EB281" w:rsidR="00E1206A" w:rsidRDefault="00895713" w:rsidP="001D3139">
      <w:pPr>
        <w:numPr>
          <w:ilvl w:val="0"/>
          <w:numId w:val="20"/>
        </w:numPr>
        <w:spacing w:before="40" w:after="40"/>
      </w:pPr>
      <w:r>
        <w:t xml:space="preserve">Structured and </w:t>
      </w:r>
      <w:r w:rsidR="004845BA">
        <w:t>specific sessions was the best approach for engaging with younger audiences.</w:t>
      </w:r>
    </w:p>
    <w:p w14:paraId="019F95E8" w14:textId="77777777" w:rsidR="009A6FAC" w:rsidRDefault="009A6FAC" w:rsidP="001D3139">
      <w:pPr>
        <w:pStyle w:val="ListParagraph"/>
        <w:numPr>
          <w:ilvl w:val="0"/>
          <w:numId w:val="20"/>
        </w:numPr>
        <w:spacing w:before="40" w:after="40"/>
      </w:pPr>
      <w:r>
        <w:t>Be deliberate in selecting locations and events to reach a broad cross-section of the community.</w:t>
      </w:r>
    </w:p>
    <w:p w14:paraId="2B9F67F5" w14:textId="5E45A166" w:rsidR="009A6FAC" w:rsidRDefault="007C6E74" w:rsidP="007979A4">
      <w:pPr>
        <w:pStyle w:val="ListParagraph"/>
        <w:numPr>
          <w:ilvl w:val="0"/>
          <w:numId w:val="20"/>
        </w:numPr>
        <w:spacing w:before="80"/>
      </w:pPr>
      <w:r>
        <w:rPr>
          <w:noProof/>
          <w:lang w:val="en-AU"/>
          <w14:ligatures w14:val="standardContextual"/>
        </w:rPr>
        <mc:AlternateContent>
          <mc:Choice Requires="wps">
            <w:drawing>
              <wp:anchor distT="0" distB="0" distL="114300" distR="114300" simplePos="0" relativeHeight="251658245" behindDoc="0" locked="0" layoutInCell="1" allowOverlap="1" wp14:anchorId="73DDF1A2" wp14:editId="4AFF9051">
                <wp:simplePos x="0" y="0"/>
                <wp:positionH relativeFrom="column">
                  <wp:posOffset>-350520</wp:posOffset>
                </wp:positionH>
                <wp:positionV relativeFrom="paragraph">
                  <wp:posOffset>569410</wp:posOffset>
                </wp:positionV>
                <wp:extent cx="6506845" cy="1318260"/>
                <wp:effectExtent l="0" t="0" r="27305" b="72390"/>
                <wp:wrapNone/>
                <wp:docPr id="2093375975" name="Text Box 7"/>
                <wp:cNvGraphicFramePr/>
                <a:graphic xmlns:a="http://schemas.openxmlformats.org/drawingml/2006/main">
                  <a:graphicData uri="http://schemas.microsoft.com/office/word/2010/wordprocessingShape">
                    <wps:wsp>
                      <wps:cNvSpPr txBox="1"/>
                      <wps:spPr>
                        <a:xfrm>
                          <a:off x="0" y="0"/>
                          <a:ext cx="6506845" cy="1318260"/>
                        </a:xfrm>
                        <a:prstGeom prst="rect">
                          <a:avLst/>
                        </a:prstGeom>
                        <a:solidFill>
                          <a:schemeClr val="tx2"/>
                        </a:solidFill>
                        <a:ln w="6350">
                          <a:solidFill>
                            <a:prstClr val="black"/>
                          </a:solidFill>
                        </a:ln>
                        <a:effectLst>
                          <a:outerShdw blurRad="25400" dist="38100" dir="2700000" sx="99000" sy="99000" algn="tl" rotWithShape="0">
                            <a:prstClr val="black">
                              <a:alpha val="40000"/>
                            </a:prstClr>
                          </a:outerShdw>
                        </a:effectLst>
                      </wps:spPr>
                      <wps:txbx>
                        <w:txbxContent>
                          <w:p w14:paraId="229D705A" w14:textId="13099834" w:rsidR="00DC00EA" w:rsidRDefault="001F57DD" w:rsidP="00523AC0">
                            <w:pPr>
                              <w:pStyle w:val="H3-White-YRC"/>
                              <w:spacing w:before="0"/>
                              <w:jc w:val="center"/>
                            </w:pPr>
                            <w:r>
                              <w:t>Sample size</w:t>
                            </w:r>
                            <w:r w:rsidR="00201004">
                              <w:t>,</w:t>
                            </w:r>
                            <w:r>
                              <w:t xml:space="preserve"> Interpretation</w:t>
                            </w:r>
                            <w:r w:rsidR="00201004">
                              <w:t xml:space="preserve"> and Limitations</w:t>
                            </w:r>
                          </w:p>
                          <w:p w14:paraId="581BC501" w14:textId="0F5CB773" w:rsidR="001F57DD" w:rsidRPr="001D3139" w:rsidRDefault="003B62B8" w:rsidP="003B62B8">
                            <w:pPr>
                              <w:rPr>
                                <w:color w:val="FFFFFF" w:themeColor="background1"/>
                                <w:sz w:val="23"/>
                                <w:szCs w:val="23"/>
                              </w:rPr>
                            </w:pPr>
                            <w:r w:rsidRPr="001D3139">
                              <w:rPr>
                                <w:color w:val="FFFFFF" w:themeColor="background1"/>
                                <w:sz w:val="23"/>
                                <w:szCs w:val="23"/>
                              </w:rPr>
                              <w:t>The dataset</w:t>
                            </w:r>
                            <w:r w:rsidR="002171C9" w:rsidRPr="001D3139">
                              <w:rPr>
                                <w:color w:val="FFFFFF" w:themeColor="background1"/>
                                <w:sz w:val="23"/>
                                <w:szCs w:val="23"/>
                              </w:rPr>
                              <w:t xml:space="preserve"> resulting from the engagement</w:t>
                            </w:r>
                            <w:r w:rsidR="00214C38" w:rsidRPr="001D3139">
                              <w:rPr>
                                <w:color w:val="FFFFFF" w:themeColor="background1"/>
                                <w:sz w:val="23"/>
                                <w:szCs w:val="23"/>
                              </w:rPr>
                              <w:t xml:space="preserve"> is large enough to</w:t>
                            </w:r>
                            <w:r w:rsidRPr="001D3139">
                              <w:rPr>
                                <w:color w:val="FFFFFF" w:themeColor="background1"/>
                                <w:sz w:val="23"/>
                                <w:szCs w:val="23"/>
                              </w:rPr>
                              <w:t xml:space="preserve"> provide a sound basis for identifying broad trends</w:t>
                            </w:r>
                            <w:r w:rsidR="00214C38" w:rsidRPr="001D3139">
                              <w:rPr>
                                <w:color w:val="FFFFFF" w:themeColor="background1"/>
                                <w:sz w:val="23"/>
                                <w:szCs w:val="23"/>
                              </w:rPr>
                              <w:t>.</w:t>
                            </w:r>
                            <w:r w:rsidR="009D39ED" w:rsidRPr="001D3139">
                              <w:rPr>
                                <w:color w:val="FFFFFF" w:themeColor="background1"/>
                                <w:sz w:val="23"/>
                                <w:szCs w:val="23"/>
                              </w:rPr>
                              <w:t xml:space="preserve"> Subgroup analysis was undertaken with consideration of sample size,</w:t>
                            </w:r>
                            <w:r w:rsidRPr="001D3139">
                              <w:rPr>
                                <w:color w:val="FFFFFF" w:themeColor="background1"/>
                                <w:sz w:val="23"/>
                                <w:szCs w:val="23"/>
                              </w:rPr>
                              <w:t xml:space="preserve"> </w:t>
                            </w:r>
                            <w:r w:rsidR="00214C38" w:rsidRPr="001D3139">
                              <w:rPr>
                                <w:color w:val="FFFFFF" w:themeColor="background1"/>
                                <w:sz w:val="23"/>
                                <w:szCs w:val="23"/>
                              </w:rPr>
                              <w:t>with groups of approximately 30 or more responses treated as reliable, and smaller groups interpreted as indicative</w:t>
                            </w:r>
                            <w:r w:rsidRPr="001D3139">
                              <w:rPr>
                                <w:color w:val="FFFFFF" w:themeColor="background1"/>
                                <w:sz w:val="23"/>
                                <w:szCs w:val="23"/>
                              </w:rPr>
                              <w:t xml:space="preserve">. </w:t>
                            </w:r>
                            <w:r w:rsidR="004B01A0" w:rsidRPr="001D3139">
                              <w:rPr>
                                <w:color w:val="FFFFFF" w:themeColor="background1"/>
                                <w:sz w:val="23"/>
                                <w:szCs w:val="23"/>
                              </w:rPr>
                              <w:t>As with all consultation-based datasets, findings reflect a range of community perspectives</w:t>
                            </w:r>
                            <w:r w:rsidR="00EB1628">
                              <w:rPr>
                                <w:color w:val="FFFFFF" w:themeColor="background1"/>
                                <w:sz w:val="23"/>
                                <w:szCs w:val="23"/>
                              </w:rPr>
                              <w:t xml:space="preserve"> and</w:t>
                            </w:r>
                            <w:r w:rsidR="00F35C62" w:rsidRPr="001D3139">
                              <w:rPr>
                                <w:color w:val="FFFFFF" w:themeColor="background1"/>
                                <w:sz w:val="23"/>
                                <w:szCs w:val="23"/>
                              </w:rPr>
                              <w:t xml:space="preserve"> differing views</w:t>
                            </w:r>
                            <w:r w:rsidR="00704B0E" w:rsidRPr="001D3139">
                              <w:rPr>
                                <w:color w:val="FFFFFF" w:themeColor="background1"/>
                                <w:sz w:val="23"/>
                                <w:szCs w:val="23"/>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DDF1A2" id="Text Box 7" o:spid="_x0000_s1029" type="#_x0000_t202" style="position:absolute;left:0;text-align:left;margin-left:-27.6pt;margin-top:44.85pt;width:512.35pt;height:103.8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" fillcolor="#007c85 [3215]" strokeweight=".5pt">
                <v:shadow on="t" type="perspective" color="black" opacity="26214f" origin="-.5,-.5" offset=".74836mm,.74836mm" matrix="64881f,,,64881f"/>
                <v:textbox>
                  <w:txbxContent>
                    <w:p w14:paraId="229D705A" w14:textId="13099834" w:rsidR="00DC00EA" w:rsidRDefault="001F57DD" w:rsidP="00523AC0">
                      <w:pPr>
                        <w:pStyle w:val="H3-White-YRC"/>
                        <w:spacing w:before="0"/>
                        <w:jc w:val="center"/>
                      </w:pPr>
                      <w:r>
                        <w:t>Sample size</w:t>
                      </w:r>
                      <w:r w:rsidR="00201004">
                        <w:t>,</w:t>
                      </w:r>
                      <w:r>
                        <w:t xml:space="preserve"> Interpretation</w:t>
                      </w:r>
                      <w:r w:rsidR="00201004">
                        <w:t xml:space="preserve"> and Limitations</w:t>
                      </w:r>
                    </w:p>
                    <w:p w14:paraId="581BC501" w14:textId="0F5CB773" w:rsidR="001F57DD" w:rsidRPr="001D3139" w:rsidRDefault="003B62B8" w:rsidP="003B62B8">
                      <w:pPr>
                        <w:rPr>
                          <w:color w:val="FFFFFF" w:themeColor="background1"/>
                          <w:sz w:val="23"/>
                          <w:szCs w:val="23"/>
                        </w:rPr>
                      </w:pPr>
                      <w:r w:rsidRPr="001D3139">
                        <w:rPr>
                          <w:color w:val="FFFFFF" w:themeColor="background1"/>
                          <w:sz w:val="23"/>
                          <w:szCs w:val="23"/>
                        </w:rPr>
                        <w:t>The dataset</w:t>
                      </w:r>
                      <w:r w:rsidR="002171C9" w:rsidRPr="001D3139">
                        <w:rPr>
                          <w:color w:val="FFFFFF" w:themeColor="background1"/>
                          <w:sz w:val="23"/>
                          <w:szCs w:val="23"/>
                        </w:rPr>
                        <w:t xml:space="preserve"> resulting from the engagement</w:t>
                      </w:r>
                      <w:r w:rsidR="00214C38" w:rsidRPr="001D3139">
                        <w:rPr>
                          <w:color w:val="FFFFFF" w:themeColor="background1"/>
                          <w:sz w:val="23"/>
                          <w:szCs w:val="23"/>
                        </w:rPr>
                        <w:t xml:space="preserve"> is large enough to</w:t>
                      </w:r>
                      <w:r w:rsidRPr="001D3139">
                        <w:rPr>
                          <w:color w:val="FFFFFF" w:themeColor="background1"/>
                          <w:sz w:val="23"/>
                          <w:szCs w:val="23"/>
                        </w:rPr>
                        <w:t xml:space="preserve"> provide a sound basis for identifying broad trends</w:t>
                      </w:r>
                      <w:r w:rsidR="00214C38" w:rsidRPr="001D3139">
                        <w:rPr>
                          <w:color w:val="FFFFFF" w:themeColor="background1"/>
                          <w:sz w:val="23"/>
                          <w:szCs w:val="23"/>
                        </w:rPr>
                        <w:t>.</w:t>
                      </w:r>
                      <w:r w:rsidR="009D39ED" w:rsidRPr="001D3139">
                        <w:rPr>
                          <w:color w:val="FFFFFF" w:themeColor="background1"/>
                          <w:sz w:val="23"/>
                          <w:szCs w:val="23"/>
                        </w:rPr>
                        <w:t xml:space="preserve"> Subgroup analysis was undertaken with consideration of sample size,</w:t>
                      </w:r>
                      <w:r w:rsidRPr="001D3139">
                        <w:rPr>
                          <w:color w:val="FFFFFF" w:themeColor="background1"/>
                          <w:sz w:val="23"/>
                          <w:szCs w:val="23"/>
                        </w:rPr>
                        <w:t xml:space="preserve"> </w:t>
                      </w:r>
                      <w:r w:rsidR="00214C38" w:rsidRPr="001D3139">
                        <w:rPr>
                          <w:color w:val="FFFFFF" w:themeColor="background1"/>
                          <w:sz w:val="23"/>
                          <w:szCs w:val="23"/>
                        </w:rPr>
                        <w:t>with groups of approximately 30 or more responses treated as reliable, and smaller groups interpreted as indicative</w:t>
                      </w:r>
                      <w:r w:rsidRPr="001D3139">
                        <w:rPr>
                          <w:color w:val="FFFFFF" w:themeColor="background1"/>
                          <w:sz w:val="23"/>
                          <w:szCs w:val="23"/>
                        </w:rPr>
                        <w:t xml:space="preserve">. </w:t>
                      </w:r>
                      <w:r w:rsidR="004B01A0" w:rsidRPr="001D3139">
                        <w:rPr>
                          <w:color w:val="FFFFFF" w:themeColor="background1"/>
                          <w:sz w:val="23"/>
                          <w:szCs w:val="23"/>
                        </w:rPr>
                        <w:t>As with all consultation-based datasets, findings reflect a range of community perspectives</w:t>
                      </w:r>
                      <w:r w:rsidR="00EB1628">
                        <w:rPr>
                          <w:color w:val="FFFFFF" w:themeColor="background1"/>
                          <w:sz w:val="23"/>
                          <w:szCs w:val="23"/>
                        </w:rPr>
                        <w:t xml:space="preserve"> and</w:t>
                      </w:r>
                      <w:r w:rsidR="00F35C62" w:rsidRPr="001D3139">
                        <w:rPr>
                          <w:color w:val="FFFFFF" w:themeColor="background1"/>
                          <w:sz w:val="23"/>
                          <w:szCs w:val="23"/>
                        </w:rPr>
                        <w:t xml:space="preserve"> differing views</w:t>
                      </w:r>
                      <w:r w:rsidR="00704B0E" w:rsidRPr="001D3139">
                        <w:rPr>
                          <w:color w:val="FFFFFF" w:themeColor="background1"/>
                          <w:sz w:val="23"/>
                          <w:szCs w:val="23"/>
                        </w:rPr>
                        <w:t>.</w:t>
                      </w:r>
                    </w:p>
                  </w:txbxContent>
                </v:textbox>
              </v:shape>
            </w:pict>
          </mc:Fallback>
        </mc:AlternateContent>
      </w:r>
      <w:r w:rsidR="009A6FAC">
        <w:t>Monitor participation throughout the consultation period to identify gaps early and allow time to adjust.</w:t>
      </w:r>
    </w:p>
    <w:p w14:paraId="2A4EFE05" w14:textId="412C5F02" w:rsidR="00DC00EA" w:rsidRPr="00DC00EA" w:rsidRDefault="00DC00EA" w:rsidP="00DC00EA">
      <w:pPr>
        <w:pStyle w:val="Text-Bodytext-YRC"/>
        <w:rPr>
          <w:lang w:val="en-AU"/>
        </w:rPr>
        <w:sectPr w:rsidR="00DC00EA" w:rsidRPr="00DC00EA" w:rsidSect="000F716F">
          <w:headerReference w:type="first" r:id="rId25"/>
          <w:footerReference w:type="first" r:id="rId26"/>
          <w:pgSz w:w="11906" w:h="16838"/>
          <w:pgMar w:top="1440" w:right="1440" w:bottom="1440" w:left="1440" w:header="567" w:footer="397" w:gutter="0"/>
          <w:cols w:space="708"/>
          <w:titlePg/>
          <w:docGrid w:linePitch="360"/>
        </w:sectPr>
      </w:pPr>
    </w:p>
    <w:p w14:paraId="4AAA2B13" w14:textId="29FB0C1A" w:rsidR="000F5231" w:rsidRDefault="00A56184" w:rsidP="00525195">
      <w:pPr>
        <w:pStyle w:val="H1-Heading-YRC"/>
        <w:spacing w:before="0"/>
      </w:pPr>
      <w:bookmarkStart w:id="9" w:name="_Toc239261083"/>
      <w:r>
        <w:lastRenderedPageBreak/>
        <w:t xml:space="preserve">Key </w:t>
      </w:r>
      <w:r w:rsidR="00E43FD0">
        <w:t>f</w:t>
      </w:r>
      <w:r w:rsidR="00090C83">
        <w:t>indings</w:t>
      </w:r>
      <w:bookmarkEnd w:id="9"/>
    </w:p>
    <w:p w14:paraId="101862EF" w14:textId="3CF021D3" w:rsidR="00F715DE" w:rsidRDefault="00F56D11" w:rsidP="008F6C20">
      <w:pPr>
        <w:pStyle w:val="H3-White-YRC"/>
        <w:shd w:val="clear" w:color="auto" w:fill="007C85" w:themeFill="text2"/>
      </w:pPr>
      <w:r>
        <w:t xml:space="preserve">Part 1: </w:t>
      </w:r>
      <w:r w:rsidR="00F22918">
        <w:t xml:space="preserve">What was the level of </w:t>
      </w:r>
      <w:r w:rsidR="00102DF3" w:rsidRPr="00E660D7">
        <w:t xml:space="preserve">agreement on the </w:t>
      </w:r>
      <w:r w:rsidR="00F22918">
        <w:t xml:space="preserve">seven </w:t>
      </w:r>
      <w:r w:rsidR="00102DF3" w:rsidRPr="00E660D7">
        <w:t>focus areas?</w:t>
      </w:r>
    </w:p>
    <w:p w14:paraId="665F9BCB" w14:textId="14DBBEC0" w:rsidR="00E11746" w:rsidRDefault="00E11746" w:rsidP="00DC21AB">
      <w:pPr>
        <w:pStyle w:val="H4-Heading-YRC"/>
        <w:spacing w:before="120" w:after="80"/>
      </w:pPr>
      <w:r>
        <w:t>Focus Area</w:t>
      </w:r>
      <w:r w:rsidR="0021163B">
        <w:t>:</w:t>
      </w:r>
      <w:r>
        <w:t xml:space="preserve"> Quantitative </w:t>
      </w:r>
      <w:r w:rsidR="00AF7A64">
        <w:t>d</w:t>
      </w:r>
      <w:r>
        <w:t xml:space="preserve">ata </w:t>
      </w:r>
      <w:r w:rsidR="00AF7A64">
        <w:t>a</w:t>
      </w:r>
      <w:r>
        <w:t>nalysis</w:t>
      </w:r>
    </w:p>
    <w:p w14:paraId="2C8F2A93" w14:textId="2742AAC3" w:rsidR="00A0060A" w:rsidRPr="00A0060A" w:rsidRDefault="004E52B0" w:rsidP="00D83F86">
      <w:pPr>
        <w:spacing w:after="80"/>
      </w:pPr>
      <w:r>
        <w:t>The community</w:t>
      </w:r>
      <w:r w:rsidR="00A0060A">
        <w:t xml:space="preserve"> </w:t>
      </w:r>
      <w:r w:rsidR="00493C44">
        <w:t>rate</w:t>
      </w:r>
      <w:r w:rsidR="00271AE2">
        <w:t>d</w:t>
      </w:r>
      <w:r w:rsidR="00493C44">
        <w:t xml:space="preserve"> their agreement </w:t>
      </w:r>
      <w:r w:rsidR="00271AE2">
        <w:t>with each</w:t>
      </w:r>
      <w:r w:rsidR="00493C44">
        <w:t xml:space="preserve"> </w:t>
      </w:r>
      <w:r w:rsidR="00A0060A" w:rsidRPr="005E5D99">
        <w:t>focus area</w:t>
      </w:r>
      <w:r w:rsidR="00493C44">
        <w:t xml:space="preserve"> in</w:t>
      </w:r>
      <w:r w:rsidR="00A0060A" w:rsidRPr="005E5D99">
        <w:t xml:space="preserve"> </w:t>
      </w:r>
      <w:r w:rsidR="00271AE2">
        <w:t xml:space="preserve">contributing to </w:t>
      </w:r>
      <w:r w:rsidR="00A0060A" w:rsidRPr="005E5D99">
        <w:t>a healthy, thriving environment by 2036</w:t>
      </w:r>
      <w:r w:rsidR="00493C44">
        <w:t xml:space="preserve"> (</w:t>
      </w:r>
      <w:r w:rsidR="00A0060A">
        <w:t>Table 1</w:t>
      </w:r>
      <w:r w:rsidR="00493C44">
        <w:t>).</w:t>
      </w:r>
      <w:r w:rsidR="00A0060A">
        <w:t xml:space="preserve"> </w:t>
      </w:r>
    </w:p>
    <w:p w14:paraId="05C119A4" w14:textId="59C9C72D" w:rsidR="005663B9" w:rsidRDefault="005663B9" w:rsidP="00D83F86">
      <w:pPr>
        <w:pStyle w:val="Caption"/>
        <w:keepNext/>
        <w:spacing w:before="80" w:after="120"/>
      </w:pPr>
      <w:r>
        <w:t xml:space="preserve">Table </w:t>
      </w:r>
      <w:r>
        <w:fldChar w:fldCharType="begin"/>
      </w:r>
      <w:r>
        <w:instrText xml:space="preserve"> SEQ Table \* ARABIC </w:instrText>
      </w:r>
      <w:r>
        <w:fldChar w:fldCharType="separate"/>
      </w:r>
      <w:r w:rsidR="00CD7036">
        <w:rPr>
          <w:noProof/>
        </w:rPr>
        <w:t>1</w:t>
      </w:r>
      <w:r>
        <w:fldChar w:fldCharType="end"/>
      </w:r>
      <w:r>
        <w:t>. Results of Focus Area Question 'To what extent do you think each of these focus areas will help create a healthy, thriving environment by 2036</w:t>
      </w:r>
      <w:r w:rsidR="00930E4C">
        <w:t>?</w:t>
      </w:r>
      <w:r>
        <w:t>'</w:t>
      </w:r>
    </w:p>
    <w:tbl>
      <w:tblPr>
        <w:tblW w:w="15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5" w:color="F2F2F2" w:themeColor="background1" w:themeShade="F2" w:fill="FFFFFF" w:themeFill="background1"/>
        <w:tblLayout w:type="fixed"/>
        <w:tblLook w:val="04A0" w:firstRow="1" w:lastRow="0" w:firstColumn="1" w:lastColumn="0" w:noHBand="0" w:noVBand="1"/>
      </w:tblPr>
      <w:tblGrid>
        <w:gridCol w:w="1277"/>
        <w:gridCol w:w="2046"/>
        <w:gridCol w:w="1956"/>
        <w:gridCol w:w="1940"/>
        <w:gridCol w:w="1948"/>
        <w:gridCol w:w="1955"/>
        <w:gridCol w:w="1963"/>
        <w:gridCol w:w="1982"/>
      </w:tblGrid>
      <w:tr w:rsidR="00007B59" w:rsidRPr="00892CE5" w14:paraId="5ADA9A57" w14:textId="77777777" w:rsidTr="00CE4A2C">
        <w:trPr>
          <w:cantSplit/>
          <w:trHeight w:val="1361"/>
          <w:jc w:val="center"/>
        </w:trPr>
        <w:tc>
          <w:tcPr>
            <w:tcW w:w="1277" w:type="dxa"/>
            <w:tcBorders>
              <w:top w:val="nil"/>
              <w:left w:val="nil"/>
              <w:bottom w:val="nil"/>
              <w:right w:val="nil"/>
            </w:tcBorders>
            <w:shd w:val="pct5" w:color="F2F2F2" w:themeColor="background1" w:themeShade="F2" w:fill="FFFFFF" w:themeFill="background1"/>
            <w:noWrap/>
            <w:vAlign w:val="center"/>
          </w:tcPr>
          <w:p w14:paraId="125A1A3F" w14:textId="77777777" w:rsidR="00007B59" w:rsidRPr="00892CE5" w:rsidRDefault="00007B59" w:rsidP="00007B59">
            <w:pPr>
              <w:spacing w:after="0" w:line="240" w:lineRule="auto"/>
              <w:rPr>
                <w:rFonts w:eastAsia="Times New Roman" w:cs="Arial"/>
                <w:color w:val="000000"/>
                <w:kern w:val="0"/>
                <w:lang w:eastAsia="en-AU"/>
                <w14:ligatures w14:val="none"/>
              </w:rPr>
            </w:pPr>
          </w:p>
        </w:tc>
        <w:tc>
          <w:tcPr>
            <w:tcW w:w="2046" w:type="dxa"/>
            <w:tcBorders>
              <w:top w:val="nil"/>
              <w:left w:val="nil"/>
              <w:bottom w:val="nil"/>
              <w:right w:val="nil"/>
            </w:tcBorders>
            <w:shd w:val="clear" w:color="auto" w:fill="D9EFD7" w:themeFill="accent2" w:themeFillTint="33"/>
            <w:noWrap/>
            <w:vAlign w:val="center"/>
          </w:tcPr>
          <w:p w14:paraId="25AD9132" w14:textId="00A3A026" w:rsidR="00007B59" w:rsidRPr="00892CE5" w:rsidRDefault="00007B59" w:rsidP="00D20D7E">
            <w:pPr>
              <w:spacing w:after="0" w:line="240" w:lineRule="auto"/>
              <w:ind w:left="-21"/>
              <w:jc w:val="center"/>
              <w:rPr>
                <w:rFonts w:eastAsia="Times New Roman" w:cs="Arial"/>
                <w:kern w:val="0"/>
                <w:lang w:eastAsia="en-AU"/>
                <w14:ligatures w14:val="none"/>
              </w:rPr>
            </w:pPr>
            <w:r>
              <w:rPr>
                <w:noProof/>
              </w:rPr>
              <w:drawing>
                <wp:inline distT="0" distB="0" distL="0" distR="0" wp14:anchorId="5589326B" wp14:editId="7BEA32FA">
                  <wp:extent cx="1130518" cy="756000"/>
                  <wp:effectExtent l="0" t="0" r="50800" b="63500"/>
                  <wp:docPr id="19482419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241944" name="Picture 1948241944"/>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130518" cy="756000"/>
                          </a:xfrm>
                          <a:prstGeom prst="rect">
                            <a:avLst/>
                          </a:prstGeom>
                          <a:effectLst>
                            <a:outerShdw blurRad="25400" dist="38100" dir="2700000" sx="99000" sy="99000" algn="tl" rotWithShape="0">
                              <a:prstClr val="black">
                                <a:alpha val="40000"/>
                              </a:prstClr>
                            </a:outerShdw>
                          </a:effectLst>
                        </pic:spPr>
                      </pic:pic>
                    </a:graphicData>
                  </a:graphic>
                </wp:inline>
              </w:drawing>
            </w:r>
          </w:p>
        </w:tc>
        <w:tc>
          <w:tcPr>
            <w:tcW w:w="1956" w:type="dxa"/>
            <w:tcBorders>
              <w:top w:val="nil"/>
              <w:left w:val="nil"/>
              <w:bottom w:val="nil"/>
              <w:right w:val="nil"/>
            </w:tcBorders>
            <w:shd w:val="clear" w:color="auto" w:fill="FDEAD3" w:themeFill="accent5" w:themeFillTint="33"/>
            <w:noWrap/>
            <w:vAlign w:val="center"/>
          </w:tcPr>
          <w:p w14:paraId="0EA7E862" w14:textId="2A66C6F4" w:rsidR="00007B59" w:rsidRPr="00892CE5" w:rsidRDefault="00007B59" w:rsidP="00D20D7E">
            <w:pPr>
              <w:spacing w:after="0" w:line="240" w:lineRule="auto"/>
              <w:ind w:left="-94" w:right="-75"/>
              <w:jc w:val="center"/>
              <w:rPr>
                <w:rFonts w:eastAsia="Times New Roman" w:cs="Arial"/>
                <w:kern w:val="0"/>
                <w:lang w:eastAsia="en-AU"/>
                <w14:ligatures w14:val="none"/>
              </w:rPr>
            </w:pPr>
            <w:r>
              <w:rPr>
                <w:noProof/>
              </w:rPr>
              <w:drawing>
                <wp:inline distT="0" distB="0" distL="0" distR="0" wp14:anchorId="43EB3DBB" wp14:editId="32AC0687">
                  <wp:extent cx="1130518" cy="756000"/>
                  <wp:effectExtent l="0" t="0" r="50800" b="63500"/>
                  <wp:docPr id="173441855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418553" name="Picture 1734418553"/>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130518" cy="756000"/>
                          </a:xfrm>
                          <a:prstGeom prst="rect">
                            <a:avLst/>
                          </a:prstGeom>
                          <a:effectLst>
                            <a:outerShdw blurRad="25400" dist="38100" dir="2700000" sx="99000" sy="99000" algn="tl" rotWithShape="0">
                              <a:prstClr val="black">
                                <a:alpha val="40000"/>
                              </a:prstClr>
                            </a:outerShdw>
                          </a:effectLst>
                        </pic:spPr>
                      </pic:pic>
                    </a:graphicData>
                  </a:graphic>
                </wp:inline>
              </w:drawing>
            </w:r>
          </w:p>
        </w:tc>
        <w:tc>
          <w:tcPr>
            <w:tcW w:w="1940" w:type="dxa"/>
            <w:tcBorders>
              <w:top w:val="nil"/>
              <w:left w:val="nil"/>
              <w:bottom w:val="nil"/>
              <w:right w:val="nil"/>
            </w:tcBorders>
            <w:shd w:val="clear" w:color="auto" w:fill="C4ECFF" w:themeFill="accent3" w:themeFillTint="33"/>
            <w:noWrap/>
            <w:vAlign w:val="center"/>
          </w:tcPr>
          <w:p w14:paraId="5A8ABA70" w14:textId="2DAC4EBD" w:rsidR="00007B59" w:rsidRPr="00892CE5" w:rsidRDefault="00007B59" w:rsidP="00D20D7E">
            <w:pPr>
              <w:spacing w:after="0" w:line="240" w:lineRule="auto"/>
              <w:ind w:left="-112" w:right="-117"/>
              <w:jc w:val="center"/>
              <w:rPr>
                <w:rFonts w:eastAsia="Times New Roman" w:cs="Arial"/>
                <w:kern w:val="0"/>
                <w:lang w:eastAsia="en-AU"/>
                <w14:ligatures w14:val="none"/>
              </w:rPr>
            </w:pPr>
            <w:r>
              <w:rPr>
                <w:noProof/>
              </w:rPr>
              <w:drawing>
                <wp:inline distT="0" distB="0" distL="0" distR="0" wp14:anchorId="4655765D" wp14:editId="57AAA620">
                  <wp:extent cx="1130518" cy="756000"/>
                  <wp:effectExtent l="0" t="0" r="50800" b="63500"/>
                  <wp:docPr id="45468083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680836" name="Picture 454680836"/>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130518" cy="756000"/>
                          </a:xfrm>
                          <a:prstGeom prst="rect">
                            <a:avLst/>
                          </a:prstGeom>
                          <a:effectLst>
                            <a:outerShdw blurRad="25400" dist="38100" dir="2700000" sx="99000" sy="99000" algn="tl" rotWithShape="0">
                              <a:prstClr val="black">
                                <a:alpha val="40000"/>
                              </a:prstClr>
                            </a:outerShdw>
                          </a:effectLst>
                        </pic:spPr>
                      </pic:pic>
                    </a:graphicData>
                  </a:graphic>
                </wp:inline>
              </w:drawing>
            </w:r>
          </w:p>
        </w:tc>
        <w:tc>
          <w:tcPr>
            <w:tcW w:w="1948" w:type="dxa"/>
            <w:tcBorders>
              <w:top w:val="nil"/>
              <w:left w:val="nil"/>
              <w:bottom w:val="nil"/>
              <w:right w:val="nil"/>
            </w:tcBorders>
            <w:shd w:val="clear" w:color="auto" w:fill="B3F9FF" w:themeFill="text2" w:themeFillTint="33"/>
            <w:noWrap/>
            <w:vAlign w:val="center"/>
          </w:tcPr>
          <w:p w14:paraId="171F356E" w14:textId="17152CD1" w:rsidR="00007B59" w:rsidRPr="00892CE5" w:rsidRDefault="00007B59" w:rsidP="00D20D7E">
            <w:pPr>
              <w:spacing w:after="0" w:line="240" w:lineRule="auto"/>
              <w:ind w:left="-103" w:right="-159"/>
              <w:jc w:val="center"/>
              <w:rPr>
                <w:rFonts w:eastAsia="Times New Roman" w:cs="Arial"/>
                <w:kern w:val="0"/>
                <w:lang w:eastAsia="en-AU"/>
                <w14:ligatures w14:val="none"/>
              </w:rPr>
            </w:pPr>
            <w:r>
              <w:rPr>
                <w:noProof/>
              </w:rPr>
              <w:drawing>
                <wp:inline distT="0" distB="0" distL="0" distR="0" wp14:anchorId="22650D04" wp14:editId="19B12A0C">
                  <wp:extent cx="1130518" cy="756000"/>
                  <wp:effectExtent l="0" t="0" r="50800" b="63500"/>
                  <wp:docPr id="155533465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334658" name="Picture 1555334658"/>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130518" cy="756000"/>
                          </a:xfrm>
                          <a:prstGeom prst="rect">
                            <a:avLst/>
                          </a:prstGeom>
                          <a:effectLst>
                            <a:outerShdw blurRad="25400" dist="38100" dir="2700000" sx="99000" sy="99000" algn="tl" rotWithShape="0">
                              <a:prstClr val="black">
                                <a:alpha val="40000"/>
                              </a:prstClr>
                            </a:outerShdw>
                          </a:effectLst>
                        </pic:spPr>
                      </pic:pic>
                    </a:graphicData>
                  </a:graphic>
                </wp:inline>
              </w:drawing>
            </w:r>
          </w:p>
        </w:tc>
        <w:tc>
          <w:tcPr>
            <w:tcW w:w="1955" w:type="dxa"/>
            <w:tcBorders>
              <w:top w:val="nil"/>
              <w:left w:val="nil"/>
              <w:bottom w:val="nil"/>
              <w:right w:val="nil"/>
            </w:tcBorders>
            <w:shd w:val="clear" w:color="auto" w:fill="E8E4E0" w:themeFill="accent6" w:themeFillTint="33"/>
            <w:noWrap/>
            <w:vAlign w:val="center"/>
          </w:tcPr>
          <w:p w14:paraId="23516F2A" w14:textId="50649DEF" w:rsidR="00007B59" w:rsidRPr="00892CE5" w:rsidRDefault="00007B59" w:rsidP="00D20D7E">
            <w:pPr>
              <w:spacing w:after="0" w:line="240" w:lineRule="auto"/>
              <w:ind w:left="-95" w:right="-187"/>
              <w:jc w:val="center"/>
              <w:rPr>
                <w:rFonts w:eastAsia="Times New Roman" w:cs="Arial"/>
                <w:kern w:val="0"/>
                <w:lang w:eastAsia="en-AU"/>
                <w14:ligatures w14:val="none"/>
              </w:rPr>
            </w:pPr>
            <w:r>
              <w:rPr>
                <w:noProof/>
              </w:rPr>
              <w:drawing>
                <wp:inline distT="0" distB="0" distL="0" distR="0" wp14:anchorId="3F0BCA5E" wp14:editId="7A083206">
                  <wp:extent cx="1130518" cy="756000"/>
                  <wp:effectExtent l="0" t="0" r="50800" b="63500"/>
                  <wp:docPr id="148088737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887375" name="Picture 1480887375"/>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130518" cy="756000"/>
                          </a:xfrm>
                          <a:prstGeom prst="rect">
                            <a:avLst/>
                          </a:prstGeom>
                          <a:effectLst>
                            <a:outerShdw blurRad="25400" dist="38100" dir="2700000" sx="99000" sy="99000" algn="tl" rotWithShape="0">
                              <a:prstClr val="black">
                                <a:alpha val="40000"/>
                              </a:prstClr>
                            </a:outerShdw>
                          </a:effectLst>
                        </pic:spPr>
                      </pic:pic>
                    </a:graphicData>
                  </a:graphic>
                </wp:inline>
              </w:drawing>
            </w:r>
          </w:p>
        </w:tc>
        <w:tc>
          <w:tcPr>
            <w:tcW w:w="1963" w:type="dxa"/>
            <w:tcBorders>
              <w:top w:val="nil"/>
              <w:left w:val="nil"/>
              <w:bottom w:val="nil"/>
              <w:right w:val="nil"/>
            </w:tcBorders>
            <w:shd w:val="clear" w:color="auto" w:fill="FCCCDF" w:themeFill="accent4" w:themeFillTint="33"/>
            <w:noWrap/>
            <w:vAlign w:val="center"/>
          </w:tcPr>
          <w:p w14:paraId="06226C90" w14:textId="2A357B5C" w:rsidR="00007B59" w:rsidRPr="00892CE5" w:rsidRDefault="00007B59" w:rsidP="00D20D7E">
            <w:pPr>
              <w:spacing w:after="0" w:line="240" w:lineRule="auto"/>
              <w:ind w:left="-86" w:right="-202"/>
              <w:jc w:val="center"/>
              <w:rPr>
                <w:rFonts w:eastAsia="Times New Roman" w:cs="Arial"/>
                <w:kern w:val="0"/>
                <w:lang w:eastAsia="en-AU"/>
                <w14:ligatures w14:val="none"/>
              </w:rPr>
            </w:pPr>
            <w:r>
              <w:rPr>
                <w:noProof/>
              </w:rPr>
              <w:drawing>
                <wp:inline distT="0" distB="0" distL="0" distR="0" wp14:anchorId="60CA4B4A" wp14:editId="3A50AE7E">
                  <wp:extent cx="1130518" cy="756000"/>
                  <wp:effectExtent l="0" t="0" r="50800" b="63500"/>
                  <wp:docPr id="6383012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301212" name="Picture 638301212"/>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130518" cy="756000"/>
                          </a:xfrm>
                          <a:prstGeom prst="rect">
                            <a:avLst/>
                          </a:prstGeom>
                          <a:effectLst>
                            <a:outerShdw blurRad="25400" dist="38100" dir="2700000" sx="99000" sy="99000" algn="tl" rotWithShape="0">
                              <a:prstClr val="black">
                                <a:alpha val="40000"/>
                              </a:prstClr>
                            </a:outerShdw>
                          </a:effectLst>
                        </pic:spPr>
                      </pic:pic>
                    </a:graphicData>
                  </a:graphic>
                </wp:inline>
              </w:drawing>
            </w:r>
          </w:p>
        </w:tc>
        <w:tc>
          <w:tcPr>
            <w:tcW w:w="1982" w:type="dxa"/>
            <w:tcBorders>
              <w:top w:val="nil"/>
              <w:left w:val="nil"/>
              <w:bottom w:val="nil"/>
              <w:right w:val="nil"/>
            </w:tcBorders>
            <w:shd w:val="clear" w:color="auto" w:fill="B4C9DC" w:themeFill="background2" w:themeFillShade="E6"/>
            <w:noWrap/>
            <w:vAlign w:val="center"/>
          </w:tcPr>
          <w:p w14:paraId="71AB7CAB" w14:textId="08E50C0E" w:rsidR="00007B59" w:rsidRPr="00892CE5" w:rsidRDefault="00007B59" w:rsidP="00D20D7E">
            <w:pPr>
              <w:spacing w:after="0" w:line="240" w:lineRule="auto"/>
              <w:ind w:left="-63" w:right="-202"/>
              <w:jc w:val="center"/>
              <w:rPr>
                <w:rFonts w:eastAsia="Times New Roman" w:cs="Arial"/>
                <w:kern w:val="0"/>
                <w:lang w:eastAsia="en-AU"/>
                <w14:ligatures w14:val="none"/>
              </w:rPr>
            </w:pPr>
            <w:r>
              <w:rPr>
                <w:noProof/>
              </w:rPr>
              <w:drawing>
                <wp:inline distT="0" distB="0" distL="0" distR="0" wp14:anchorId="560C2F14" wp14:editId="10757FE4">
                  <wp:extent cx="1130518" cy="756000"/>
                  <wp:effectExtent l="0" t="0" r="50800" b="63500"/>
                  <wp:docPr id="72970016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700169" name="Picture 729700169"/>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130518" cy="756000"/>
                          </a:xfrm>
                          <a:prstGeom prst="rect">
                            <a:avLst/>
                          </a:prstGeom>
                          <a:effectLst>
                            <a:outerShdw blurRad="25400" dist="38100" dir="2700000" sx="99000" sy="99000" algn="tl" rotWithShape="0">
                              <a:prstClr val="black">
                                <a:alpha val="40000"/>
                              </a:prstClr>
                            </a:outerShdw>
                          </a:effectLst>
                        </pic:spPr>
                      </pic:pic>
                    </a:graphicData>
                  </a:graphic>
                </wp:inline>
              </w:drawing>
            </w:r>
          </w:p>
        </w:tc>
      </w:tr>
      <w:tr w:rsidR="00007B59" w:rsidRPr="00892CE5" w14:paraId="3E22EF6F" w14:textId="77777777" w:rsidTr="004F35EC">
        <w:trPr>
          <w:cantSplit/>
          <w:trHeight w:val="1077"/>
          <w:jc w:val="center"/>
        </w:trPr>
        <w:tc>
          <w:tcPr>
            <w:tcW w:w="1277" w:type="dxa"/>
            <w:tcBorders>
              <w:top w:val="nil"/>
              <w:left w:val="nil"/>
              <w:bottom w:val="single" w:sz="4" w:space="0" w:color="auto"/>
              <w:right w:val="nil"/>
            </w:tcBorders>
            <w:shd w:val="pct5" w:color="F2F2F2" w:themeColor="background1" w:themeShade="F2" w:fill="FFFFFF" w:themeFill="background1"/>
            <w:noWrap/>
            <w:vAlign w:val="bottom"/>
          </w:tcPr>
          <w:p w14:paraId="109E0121" w14:textId="77777777" w:rsidR="00007B59" w:rsidRPr="005D0C9B" w:rsidRDefault="00007B59" w:rsidP="00007B59">
            <w:pPr>
              <w:spacing w:after="0" w:line="240" w:lineRule="auto"/>
              <w:rPr>
                <w:rFonts w:eastAsia="Times New Roman" w:cs="Arial"/>
                <w:color w:val="000000"/>
                <w:kern w:val="0"/>
                <w:sz w:val="23"/>
                <w:szCs w:val="23"/>
                <w:lang w:eastAsia="en-AU"/>
                <w14:ligatures w14:val="none"/>
              </w:rPr>
            </w:pPr>
          </w:p>
        </w:tc>
        <w:tc>
          <w:tcPr>
            <w:tcW w:w="2046" w:type="dxa"/>
            <w:tcBorders>
              <w:top w:val="nil"/>
              <w:left w:val="nil"/>
              <w:bottom w:val="single" w:sz="4" w:space="0" w:color="auto"/>
              <w:right w:val="nil"/>
            </w:tcBorders>
            <w:shd w:val="clear" w:color="auto" w:fill="D9EFD7" w:themeFill="accent2" w:themeFillTint="33"/>
            <w:noWrap/>
            <w:vAlign w:val="center"/>
          </w:tcPr>
          <w:p w14:paraId="189E05EA" w14:textId="6CB0B26C" w:rsidR="00007B59" w:rsidRPr="005D0C9B" w:rsidRDefault="00007B59" w:rsidP="00094437">
            <w:pPr>
              <w:spacing w:after="0" w:line="240" w:lineRule="auto"/>
              <w:jc w:val="center"/>
              <w:rPr>
                <w:rFonts w:cs="Arial"/>
                <w:b/>
                <w:bCs/>
                <w:sz w:val="23"/>
                <w:szCs w:val="23"/>
              </w:rPr>
            </w:pPr>
            <w:r w:rsidRPr="005D0C9B">
              <w:rPr>
                <w:noProof/>
                <w:sz w:val="23"/>
                <w:szCs w:val="23"/>
              </w:rPr>
              <w:t>Protecting and Strengthening Nature</w:t>
            </w:r>
          </w:p>
        </w:tc>
        <w:tc>
          <w:tcPr>
            <w:tcW w:w="1956" w:type="dxa"/>
            <w:tcBorders>
              <w:top w:val="nil"/>
              <w:left w:val="nil"/>
              <w:bottom w:val="single" w:sz="4" w:space="0" w:color="auto"/>
              <w:right w:val="nil"/>
            </w:tcBorders>
            <w:shd w:val="clear" w:color="auto" w:fill="FDEAD3" w:themeFill="accent5" w:themeFillTint="33"/>
            <w:noWrap/>
            <w:vAlign w:val="center"/>
          </w:tcPr>
          <w:p w14:paraId="01559AF5" w14:textId="7F70EA94" w:rsidR="00007B59" w:rsidRPr="005D0C9B" w:rsidRDefault="00007B59" w:rsidP="00094437">
            <w:pPr>
              <w:spacing w:after="0" w:line="240" w:lineRule="auto"/>
              <w:jc w:val="center"/>
              <w:rPr>
                <w:rFonts w:cs="Arial"/>
                <w:b/>
                <w:bCs/>
                <w:sz w:val="23"/>
                <w:szCs w:val="23"/>
              </w:rPr>
            </w:pPr>
            <w:r w:rsidRPr="005D0C9B">
              <w:rPr>
                <w:noProof/>
                <w:sz w:val="23"/>
                <w:szCs w:val="23"/>
              </w:rPr>
              <w:t>Resilient Communities and Places</w:t>
            </w:r>
          </w:p>
        </w:tc>
        <w:tc>
          <w:tcPr>
            <w:tcW w:w="1940" w:type="dxa"/>
            <w:tcBorders>
              <w:top w:val="nil"/>
              <w:left w:val="nil"/>
              <w:bottom w:val="single" w:sz="4" w:space="0" w:color="auto"/>
              <w:right w:val="nil"/>
            </w:tcBorders>
            <w:shd w:val="clear" w:color="auto" w:fill="C4ECFF" w:themeFill="accent3" w:themeFillTint="33"/>
            <w:noWrap/>
            <w:vAlign w:val="center"/>
          </w:tcPr>
          <w:p w14:paraId="4C265E47" w14:textId="48B3F962" w:rsidR="00007B59" w:rsidRPr="003857C2" w:rsidRDefault="00007B59" w:rsidP="00094437">
            <w:pPr>
              <w:spacing w:after="0" w:line="240" w:lineRule="auto"/>
              <w:jc w:val="center"/>
              <w:rPr>
                <w:rFonts w:cs="Arial"/>
                <w:b/>
                <w:bCs/>
                <w:sz w:val="22"/>
                <w:szCs w:val="22"/>
              </w:rPr>
            </w:pPr>
            <w:r w:rsidRPr="003857C2">
              <w:rPr>
                <w:noProof/>
                <w:sz w:val="22"/>
                <w:szCs w:val="22"/>
              </w:rPr>
              <w:t>Using Water Wisely and Caring for Waterways</w:t>
            </w:r>
          </w:p>
        </w:tc>
        <w:tc>
          <w:tcPr>
            <w:tcW w:w="1948" w:type="dxa"/>
            <w:tcBorders>
              <w:top w:val="nil"/>
              <w:left w:val="nil"/>
              <w:bottom w:val="single" w:sz="4" w:space="0" w:color="auto"/>
              <w:right w:val="nil"/>
            </w:tcBorders>
            <w:shd w:val="clear" w:color="auto" w:fill="B3F9FF" w:themeFill="text2" w:themeFillTint="33"/>
            <w:noWrap/>
            <w:vAlign w:val="center"/>
          </w:tcPr>
          <w:p w14:paraId="76FBA940" w14:textId="0C5F2C9C" w:rsidR="00007B59" w:rsidRPr="003857C2" w:rsidRDefault="00007B59" w:rsidP="00094437">
            <w:pPr>
              <w:spacing w:after="0" w:line="240" w:lineRule="auto"/>
              <w:jc w:val="center"/>
              <w:rPr>
                <w:rFonts w:cs="Arial"/>
                <w:b/>
                <w:bCs/>
                <w:sz w:val="22"/>
                <w:szCs w:val="22"/>
              </w:rPr>
            </w:pPr>
            <w:r w:rsidRPr="003857C2">
              <w:rPr>
                <w:noProof/>
                <w:sz w:val="22"/>
                <w:szCs w:val="22"/>
              </w:rPr>
              <w:t>Reducing Waste and Environmental Impacts</w:t>
            </w:r>
          </w:p>
        </w:tc>
        <w:tc>
          <w:tcPr>
            <w:tcW w:w="1955" w:type="dxa"/>
            <w:tcBorders>
              <w:top w:val="nil"/>
              <w:left w:val="nil"/>
              <w:bottom w:val="single" w:sz="4" w:space="0" w:color="auto"/>
              <w:right w:val="nil"/>
            </w:tcBorders>
            <w:shd w:val="clear" w:color="auto" w:fill="E8E4E0" w:themeFill="accent6" w:themeFillTint="33"/>
            <w:noWrap/>
            <w:vAlign w:val="center"/>
          </w:tcPr>
          <w:p w14:paraId="2F98F14A" w14:textId="091BB5A4" w:rsidR="00007B59" w:rsidRPr="005D0C9B" w:rsidRDefault="00007B59" w:rsidP="00094437">
            <w:pPr>
              <w:spacing w:after="0" w:line="240" w:lineRule="auto"/>
              <w:jc w:val="center"/>
              <w:rPr>
                <w:rFonts w:cs="Arial"/>
                <w:b/>
                <w:bCs/>
                <w:sz w:val="23"/>
                <w:szCs w:val="23"/>
              </w:rPr>
            </w:pPr>
            <w:r w:rsidRPr="005D0C9B">
              <w:rPr>
                <w:noProof/>
                <w:sz w:val="23"/>
                <w:szCs w:val="23"/>
              </w:rPr>
              <w:t>Caring for Country</w:t>
            </w:r>
          </w:p>
        </w:tc>
        <w:tc>
          <w:tcPr>
            <w:tcW w:w="1963" w:type="dxa"/>
            <w:tcBorders>
              <w:top w:val="nil"/>
              <w:left w:val="nil"/>
              <w:bottom w:val="single" w:sz="4" w:space="0" w:color="auto"/>
              <w:right w:val="nil"/>
            </w:tcBorders>
            <w:shd w:val="clear" w:color="auto" w:fill="FCCCDF" w:themeFill="accent4" w:themeFillTint="33"/>
            <w:noWrap/>
            <w:vAlign w:val="center"/>
          </w:tcPr>
          <w:p w14:paraId="196D733C" w14:textId="071405BC" w:rsidR="00007B59" w:rsidRPr="005D0C9B" w:rsidRDefault="00007B59" w:rsidP="00094437">
            <w:pPr>
              <w:spacing w:after="0" w:line="240" w:lineRule="auto"/>
              <w:jc w:val="center"/>
              <w:rPr>
                <w:rFonts w:cs="Arial"/>
                <w:b/>
                <w:bCs/>
                <w:sz w:val="23"/>
                <w:szCs w:val="23"/>
              </w:rPr>
            </w:pPr>
            <w:r w:rsidRPr="005D0C9B">
              <w:rPr>
                <w:noProof/>
                <w:sz w:val="23"/>
                <w:szCs w:val="23"/>
              </w:rPr>
              <w:t>Multi-Generational Stewardship</w:t>
            </w:r>
          </w:p>
        </w:tc>
        <w:tc>
          <w:tcPr>
            <w:tcW w:w="1982" w:type="dxa"/>
            <w:tcBorders>
              <w:top w:val="nil"/>
              <w:left w:val="nil"/>
              <w:bottom w:val="single" w:sz="4" w:space="0" w:color="auto"/>
              <w:right w:val="nil"/>
            </w:tcBorders>
            <w:shd w:val="clear" w:color="auto" w:fill="B4C9DC" w:themeFill="background2" w:themeFillShade="E6"/>
            <w:noWrap/>
            <w:vAlign w:val="center"/>
          </w:tcPr>
          <w:p w14:paraId="16EA85FD" w14:textId="262CB6C5" w:rsidR="00007B59" w:rsidRPr="005D0C9B" w:rsidRDefault="00007B59" w:rsidP="00094437">
            <w:pPr>
              <w:spacing w:after="0" w:line="240" w:lineRule="auto"/>
              <w:jc w:val="center"/>
              <w:rPr>
                <w:rFonts w:cs="Arial"/>
                <w:b/>
                <w:bCs/>
                <w:sz w:val="23"/>
                <w:szCs w:val="23"/>
              </w:rPr>
            </w:pPr>
            <w:r w:rsidRPr="005D0C9B">
              <w:rPr>
                <w:noProof/>
                <w:sz w:val="23"/>
                <w:szCs w:val="23"/>
              </w:rPr>
              <w:t>Tracking and Reporting Progress</w:t>
            </w:r>
          </w:p>
        </w:tc>
      </w:tr>
      <w:tr w:rsidR="00007B59" w:rsidRPr="00892CE5" w14:paraId="44BA37CF" w14:textId="77777777" w:rsidTr="00DF7FBC">
        <w:trPr>
          <w:trHeight w:val="397"/>
          <w:jc w:val="center"/>
        </w:trPr>
        <w:tc>
          <w:tcPr>
            <w:tcW w:w="1277" w:type="dxa"/>
            <w:tcBorders>
              <w:top w:val="single" w:sz="4" w:space="0" w:color="auto"/>
              <w:right w:val="nil"/>
            </w:tcBorders>
            <w:shd w:val="pct5" w:color="F2F2F2" w:themeColor="background1" w:themeShade="F2" w:fill="FFFFFF" w:themeFill="background1"/>
            <w:noWrap/>
            <w:vAlign w:val="center"/>
            <w:hideMark/>
          </w:tcPr>
          <w:p w14:paraId="0F5FDCF1" w14:textId="77777777" w:rsidR="00007B59" w:rsidRPr="005D0C9B" w:rsidRDefault="00007B59" w:rsidP="00094437">
            <w:pPr>
              <w:spacing w:after="0" w:line="240" w:lineRule="auto"/>
              <w:rPr>
                <w:rFonts w:eastAsia="Times New Roman" w:cs="Arial"/>
                <w:color w:val="000000"/>
                <w:kern w:val="0"/>
                <w:sz w:val="23"/>
                <w:szCs w:val="23"/>
                <w:lang w:eastAsia="en-AU"/>
                <w14:ligatures w14:val="none"/>
              </w:rPr>
            </w:pPr>
            <w:r w:rsidRPr="005D0C9B">
              <w:rPr>
                <w:rFonts w:cs="Arial"/>
                <w:color w:val="000000"/>
                <w:sz w:val="23"/>
                <w:szCs w:val="23"/>
              </w:rPr>
              <w:t>Agree</w:t>
            </w:r>
          </w:p>
        </w:tc>
        <w:tc>
          <w:tcPr>
            <w:tcW w:w="2046" w:type="dxa"/>
            <w:tcBorders>
              <w:top w:val="single" w:sz="4" w:space="0" w:color="auto"/>
              <w:left w:val="nil"/>
              <w:right w:val="nil"/>
            </w:tcBorders>
            <w:shd w:val="clear" w:color="auto" w:fill="D9EFD7" w:themeFill="accent2" w:themeFillTint="33"/>
            <w:noWrap/>
            <w:vAlign w:val="center"/>
            <w:hideMark/>
          </w:tcPr>
          <w:p w14:paraId="6BABBB27" w14:textId="1400622F" w:rsidR="00007B59" w:rsidRPr="005D0C9B" w:rsidRDefault="00007B59" w:rsidP="00094437">
            <w:pPr>
              <w:spacing w:after="0" w:line="240" w:lineRule="auto"/>
              <w:jc w:val="center"/>
              <w:rPr>
                <w:rFonts w:eastAsia="Times New Roman" w:cs="Arial"/>
                <w:color w:val="000000"/>
                <w:kern w:val="0"/>
                <w:sz w:val="23"/>
                <w:szCs w:val="23"/>
                <w:lang w:eastAsia="en-AU"/>
                <w14:ligatures w14:val="none"/>
              </w:rPr>
            </w:pPr>
            <w:r w:rsidRPr="005D0C9B">
              <w:rPr>
                <w:rFonts w:cs="Arial"/>
                <w:color w:val="000000"/>
                <w:sz w:val="23"/>
                <w:szCs w:val="23"/>
              </w:rPr>
              <w:t>9</w:t>
            </w:r>
            <w:r w:rsidR="009C3D13">
              <w:rPr>
                <w:rFonts w:cs="Arial"/>
                <w:color w:val="000000"/>
                <w:sz w:val="23"/>
                <w:szCs w:val="23"/>
              </w:rPr>
              <w:t>1%</w:t>
            </w:r>
          </w:p>
        </w:tc>
        <w:tc>
          <w:tcPr>
            <w:tcW w:w="1956" w:type="dxa"/>
            <w:tcBorders>
              <w:top w:val="single" w:sz="4" w:space="0" w:color="auto"/>
              <w:left w:val="nil"/>
              <w:right w:val="nil"/>
            </w:tcBorders>
            <w:shd w:val="clear" w:color="auto" w:fill="FDEAD3" w:themeFill="accent5" w:themeFillTint="33"/>
            <w:noWrap/>
            <w:vAlign w:val="center"/>
            <w:hideMark/>
          </w:tcPr>
          <w:p w14:paraId="3637AA73" w14:textId="38424BB1" w:rsidR="00007B59" w:rsidRPr="005D0C9B" w:rsidRDefault="00007B59" w:rsidP="00094437">
            <w:pPr>
              <w:spacing w:after="0" w:line="240" w:lineRule="auto"/>
              <w:jc w:val="center"/>
              <w:rPr>
                <w:rFonts w:eastAsia="Times New Roman" w:cs="Arial"/>
                <w:color w:val="000000"/>
                <w:kern w:val="0"/>
                <w:sz w:val="23"/>
                <w:szCs w:val="23"/>
                <w:lang w:eastAsia="en-AU"/>
                <w14:ligatures w14:val="none"/>
              </w:rPr>
            </w:pPr>
            <w:r w:rsidRPr="005D0C9B">
              <w:rPr>
                <w:rFonts w:cs="Arial"/>
                <w:color w:val="000000"/>
                <w:sz w:val="23"/>
                <w:szCs w:val="23"/>
              </w:rPr>
              <w:t>8</w:t>
            </w:r>
            <w:r w:rsidR="003B73F3">
              <w:rPr>
                <w:rFonts w:cs="Arial"/>
                <w:color w:val="000000"/>
                <w:sz w:val="23"/>
                <w:szCs w:val="23"/>
              </w:rPr>
              <w:t>7</w:t>
            </w:r>
            <w:r w:rsidRPr="005D0C9B">
              <w:rPr>
                <w:rFonts w:cs="Arial"/>
                <w:color w:val="000000"/>
                <w:sz w:val="23"/>
                <w:szCs w:val="23"/>
              </w:rPr>
              <w:t>%</w:t>
            </w:r>
          </w:p>
        </w:tc>
        <w:tc>
          <w:tcPr>
            <w:tcW w:w="1940" w:type="dxa"/>
            <w:tcBorders>
              <w:top w:val="single" w:sz="4" w:space="0" w:color="auto"/>
              <w:left w:val="nil"/>
              <w:right w:val="nil"/>
            </w:tcBorders>
            <w:shd w:val="clear" w:color="auto" w:fill="C4ECFF" w:themeFill="accent3" w:themeFillTint="33"/>
            <w:noWrap/>
            <w:vAlign w:val="center"/>
            <w:hideMark/>
          </w:tcPr>
          <w:p w14:paraId="1092CB2E" w14:textId="7D520A92" w:rsidR="00007B59" w:rsidRPr="005D0C9B" w:rsidRDefault="00007B59" w:rsidP="00094437">
            <w:pPr>
              <w:spacing w:after="0" w:line="240" w:lineRule="auto"/>
              <w:jc w:val="center"/>
              <w:rPr>
                <w:rFonts w:eastAsia="Times New Roman" w:cs="Arial"/>
                <w:color w:val="000000"/>
                <w:kern w:val="0"/>
                <w:sz w:val="23"/>
                <w:szCs w:val="23"/>
                <w:lang w:eastAsia="en-AU"/>
                <w14:ligatures w14:val="none"/>
              </w:rPr>
            </w:pPr>
            <w:r w:rsidRPr="005D0C9B">
              <w:rPr>
                <w:rFonts w:cs="Arial"/>
                <w:color w:val="000000"/>
                <w:sz w:val="23"/>
                <w:szCs w:val="23"/>
              </w:rPr>
              <w:t>9</w:t>
            </w:r>
            <w:r w:rsidR="00A41343">
              <w:rPr>
                <w:rFonts w:cs="Arial"/>
                <w:color w:val="000000"/>
                <w:sz w:val="23"/>
                <w:szCs w:val="23"/>
              </w:rPr>
              <w:t>5</w:t>
            </w:r>
            <w:r w:rsidRPr="005D0C9B">
              <w:rPr>
                <w:rFonts w:cs="Arial"/>
                <w:color w:val="000000"/>
                <w:sz w:val="23"/>
                <w:szCs w:val="23"/>
              </w:rPr>
              <w:t>%</w:t>
            </w:r>
          </w:p>
        </w:tc>
        <w:tc>
          <w:tcPr>
            <w:tcW w:w="1948" w:type="dxa"/>
            <w:tcBorders>
              <w:top w:val="single" w:sz="4" w:space="0" w:color="auto"/>
              <w:left w:val="nil"/>
              <w:right w:val="nil"/>
            </w:tcBorders>
            <w:shd w:val="clear" w:color="auto" w:fill="B3F9FF" w:themeFill="text2" w:themeFillTint="33"/>
            <w:noWrap/>
            <w:vAlign w:val="center"/>
            <w:hideMark/>
          </w:tcPr>
          <w:p w14:paraId="6A896F89" w14:textId="2BC93E9D" w:rsidR="00007B59" w:rsidRPr="005D0C9B" w:rsidRDefault="00677696" w:rsidP="00094437">
            <w:pPr>
              <w:spacing w:after="0" w:line="240" w:lineRule="auto"/>
              <w:jc w:val="center"/>
              <w:rPr>
                <w:rFonts w:eastAsia="Times New Roman" w:cs="Arial"/>
                <w:color w:val="000000"/>
                <w:kern w:val="0"/>
                <w:sz w:val="23"/>
                <w:szCs w:val="23"/>
                <w:lang w:eastAsia="en-AU"/>
                <w14:ligatures w14:val="none"/>
              </w:rPr>
            </w:pPr>
            <w:r w:rsidRPr="005D0C9B">
              <w:rPr>
                <w:rFonts w:cs="Arial"/>
                <w:color w:val="000000"/>
                <w:sz w:val="23"/>
                <w:szCs w:val="23"/>
              </w:rPr>
              <w:t>90</w:t>
            </w:r>
            <w:r w:rsidR="00007B59" w:rsidRPr="005D0C9B">
              <w:rPr>
                <w:rFonts w:cs="Arial"/>
                <w:color w:val="000000"/>
                <w:sz w:val="23"/>
                <w:szCs w:val="23"/>
              </w:rPr>
              <w:t>%</w:t>
            </w:r>
          </w:p>
        </w:tc>
        <w:tc>
          <w:tcPr>
            <w:tcW w:w="1955" w:type="dxa"/>
            <w:tcBorders>
              <w:top w:val="single" w:sz="4" w:space="0" w:color="auto"/>
              <w:left w:val="nil"/>
              <w:right w:val="nil"/>
            </w:tcBorders>
            <w:shd w:val="clear" w:color="auto" w:fill="E8E4E0" w:themeFill="accent6" w:themeFillTint="33"/>
            <w:noWrap/>
            <w:vAlign w:val="center"/>
            <w:hideMark/>
          </w:tcPr>
          <w:p w14:paraId="3588D414" w14:textId="10563DF1" w:rsidR="00007B59" w:rsidRPr="005D0C9B" w:rsidRDefault="00007B59" w:rsidP="00094437">
            <w:pPr>
              <w:spacing w:after="0" w:line="240" w:lineRule="auto"/>
              <w:jc w:val="center"/>
              <w:rPr>
                <w:rFonts w:eastAsia="Times New Roman" w:cs="Arial"/>
                <w:color w:val="000000"/>
                <w:kern w:val="0"/>
                <w:sz w:val="23"/>
                <w:szCs w:val="23"/>
                <w:lang w:eastAsia="en-AU"/>
                <w14:ligatures w14:val="none"/>
              </w:rPr>
            </w:pPr>
            <w:r w:rsidRPr="005D0C9B">
              <w:rPr>
                <w:rFonts w:cs="Arial"/>
                <w:color w:val="000000"/>
                <w:sz w:val="23"/>
                <w:szCs w:val="23"/>
              </w:rPr>
              <w:t>8</w:t>
            </w:r>
            <w:r w:rsidR="00677696" w:rsidRPr="005D0C9B">
              <w:rPr>
                <w:rFonts w:cs="Arial"/>
                <w:color w:val="000000"/>
                <w:sz w:val="23"/>
                <w:szCs w:val="23"/>
              </w:rPr>
              <w:t>2</w:t>
            </w:r>
            <w:r w:rsidRPr="005D0C9B">
              <w:rPr>
                <w:rFonts w:cs="Arial"/>
                <w:color w:val="000000"/>
                <w:sz w:val="23"/>
                <w:szCs w:val="23"/>
              </w:rPr>
              <w:t>%</w:t>
            </w:r>
          </w:p>
        </w:tc>
        <w:tc>
          <w:tcPr>
            <w:tcW w:w="1963" w:type="dxa"/>
            <w:tcBorders>
              <w:top w:val="single" w:sz="4" w:space="0" w:color="auto"/>
              <w:left w:val="nil"/>
              <w:right w:val="nil"/>
            </w:tcBorders>
            <w:shd w:val="clear" w:color="auto" w:fill="FCCCDF" w:themeFill="accent4" w:themeFillTint="33"/>
            <w:noWrap/>
            <w:vAlign w:val="center"/>
            <w:hideMark/>
          </w:tcPr>
          <w:p w14:paraId="5D3CE007" w14:textId="7BDE022E" w:rsidR="00007B59" w:rsidRPr="005D0C9B" w:rsidRDefault="00007B59" w:rsidP="00094437">
            <w:pPr>
              <w:spacing w:after="0" w:line="240" w:lineRule="auto"/>
              <w:jc w:val="center"/>
              <w:rPr>
                <w:rFonts w:eastAsia="Times New Roman" w:cs="Arial"/>
                <w:color w:val="000000"/>
                <w:kern w:val="0"/>
                <w:sz w:val="23"/>
                <w:szCs w:val="23"/>
                <w:lang w:eastAsia="en-AU"/>
                <w14:ligatures w14:val="none"/>
              </w:rPr>
            </w:pPr>
            <w:r w:rsidRPr="005D0C9B">
              <w:rPr>
                <w:rFonts w:cs="Arial"/>
                <w:color w:val="000000"/>
                <w:sz w:val="23"/>
                <w:szCs w:val="23"/>
              </w:rPr>
              <w:t>79%</w:t>
            </w:r>
          </w:p>
        </w:tc>
        <w:tc>
          <w:tcPr>
            <w:tcW w:w="1982" w:type="dxa"/>
            <w:tcBorders>
              <w:top w:val="single" w:sz="4" w:space="0" w:color="auto"/>
              <w:left w:val="nil"/>
            </w:tcBorders>
            <w:shd w:val="clear" w:color="auto" w:fill="B4C9DC" w:themeFill="background2" w:themeFillShade="E6"/>
            <w:noWrap/>
            <w:vAlign w:val="center"/>
            <w:hideMark/>
          </w:tcPr>
          <w:p w14:paraId="036B4171" w14:textId="6A51F601" w:rsidR="00007B59" w:rsidRPr="005D0C9B" w:rsidRDefault="00007B59" w:rsidP="00094437">
            <w:pPr>
              <w:spacing w:after="0" w:line="240" w:lineRule="auto"/>
              <w:jc w:val="center"/>
              <w:rPr>
                <w:rFonts w:eastAsia="Times New Roman" w:cs="Arial"/>
                <w:color w:val="000000"/>
                <w:kern w:val="0"/>
                <w:sz w:val="23"/>
                <w:szCs w:val="23"/>
                <w:lang w:eastAsia="en-AU"/>
                <w14:ligatures w14:val="none"/>
              </w:rPr>
            </w:pPr>
            <w:r w:rsidRPr="005D0C9B">
              <w:rPr>
                <w:rFonts w:cs="Arial"/>
                <w:color w:val="000000"/>
                <w:sz w:val="23"/>
                <w:szCs w:val="23"/>
              </w:rPr>
              <w:t>86%</w:t>
            </w:r>
          </w:p>
        </w:tc>
      </w:tr>
      <w:tr w:rsidR="00007B59" w:rsidRPr="00892CE5" w14:paraId="1CCB7F89" w14:textId="77777777" w:rsidTr="00DF7FBC">
        <w:trPr>
          <w:trHeight w:val="397"/>
          <w:jc w:val="center"/>
        </w:trPr>
        <w:tc>
          <w:tcPr>
            <w:tcW w:w="1277" w:type="dxa"/>
            <w:tcBorders>
              <w:right w:val="nil"/>
            </w:tcBorders>
            <w:shd w:val="pct5" w:color="F2F2F2" w:themeColor="background1" w:themeShade="F2" w:fill="FFFFFF" w:themeFill="background1"/>
            <w:noWrap/>
            <w:vAlign w:val="center"/>
            <w:hideMark/>
          </w:tcPr>
          <w:p w14:paraId="36FBDD09" w14:textId="77777777" w:rsidR="00007B59" w:rsidRPr="005D0C9B" w:rsidRDefault="00007B59" w:rsidP="00094437">
            <w:pPr>
              <w:spacing w:after="0" w:line="240" w:lineRule="auto"/>
              <w:rPr>
                <w:rFonts w:eastAsia="Times New Roman" w:cs="Arial"/>
                <w:color w:val="000000"/>
                <w:kern w:val="0"/>
                <w:sz w:val="23"/>
                <w:szCs w:val="23"/>
                <w:lang w:eastAsia="en-AU"/>
                <w14:ligatures w14:val="none"/>
              </w:rPr>
            </w:pPr>
            <w:r w:rsidRPr="005D0C9B">
              <w:rPr>
                <w:rFonts w:cs="Arial"/>
                <w:color w:val="000000"/>
                <w:sz w:val="23"/>
                <w:szCs w:val="23"/>
              </w:rPr>
              <w:t xml:space="preserve">Neither </w:t>
            </w:r>
          </w:p>
        </w:tc>
        <w:tc>
          <w:tcPr>
            <w:tcW w:w="2046" w:type="dxa"/>
            <w:tcBorders>
              <w:left w:val="nil"/>
              <w:right w:val="nil"/>
            </w:tcBorders>
            <w:shd w:val="clear" w:color="auto" w:fill="D9EFD7" w:themeFill="accent2" w:themeFillTint="33"/>
            <w:noWrap/>
            <w:vAlign w:val="center"/>
            <w:hideMark/>
          </w:tcPr>
          <w:p w14:paraId="775B7E21" w14:textId="7D34E61E" w:rsidR="00007B59" w:rsidRPr="005D0C9B" w:rsidRDefault="00A41343" w:rsidP="00094437">
            <w:pPr>
              <w:spacing w:after="0" w:line="240" w:lineRule="auto"/>
              <w:jc w:val="center"/>
              <w:rPr>
                <w:rFonts w:eastAsia="Times New Roman" w:cs="Arial"/>
                <w:color w:val="000000"/>
                <w:kern w:val="0"/>
                <w:sz w:val="23"/>
                <w:szCs w:val="23"/>
                <w:lang w:eastAsia="en-AU"/>
                <w14:ligatures w14:val="none"/>
              </w:rPr>
            </w:pPr>
            <w:r>
              <w:rPr>
                <w:rFonts w:cs="Arial"/>
                <w:color w:val="000000"/>
                <w:sz w:val="23"/>
                <w:szCs w:val="23"/>
              </w:rPr>
              <w:t>3</w:t>
            </w:r>
            <w:r w:rsidR="00007B59" w:rsidRPr="005D0C9B">
              <w:rPr>
                <w:rFonts w:cs="Arial"/>
                <w:color w:val="000000"/>
                <w:sz w:val="23"/>
                <w:szCs w:val="23"/>
              </w:rPr>
              <w:t>%</w:t>
            </w:r>
          </w:p>
        </w:tc>
        <w:tc>
          <w:tcPr>
            <w:tcW w:w="1956" w:type="dxa"/>
            <w:tcBorders>
              <w:left w:val="nil"/>
              <w:right w:val="nil"/>
            </w:tcBorders>
            <w:shd w:val="clear" w:color="auto" w:fill="FDEAD3" w:themeFill="accent5" w:themeFillTint="33"/>
            <w:noWrap/>
            <w:vAlign w:val="center"/>
            <w:hideMark/>
          </w:tcPr>
          <w:p w14:paraId="0C02AC5B" w14:textId="2765CAFE" w:rsidR="00007B59" w:rsidRPr="005D0C9B" w:rsidRDefault="00007B59" w:rsidP="00094437">
            <w:pPr>
              <w:spacing w:after="0" w:line="240" w:lineRule="auto"/>
              <w:jc w:val="center"/>
              <w:rPr>
                <w:rFonts w:eastAsia="Times New Roman" w:cs="Arial"/>
                <w:color w:val="000000"/>
                <w:kern w:val="0"/>
                <w:sz w:val="23"/>
                <w:szCs w:val="23"/>
                <w:lang w:eastAsia="en-AU"/>
                <w14:ligatures w14:val="none"/>
              </w:rPr>
            </w:pPr>
            <w:r w:rsidRPr="005D0C9B">
              <w:rPr>
                <w:rFonts w:cs="Arial"/>
                <w:color w:val="000000"/>
                <w:sz w:val="23"/>
                <w:szCs w:val="23"/>
              </w:rPr>
              <w:t>7%</w:t>
            </w:r>
          </w:p>
        </w:tc>
        <w:tc>
          <w:tcPr>
            <w:tcW w:w="1940" w:type="dxa"/>
            <w:tcBorders>
              <w:left w:val="nil"/>
              <w:right w:val="nil"/>
            </w:tcBorders>
            <w:shd w:val="clear" w:color="auto" w:fill="C4ECFF" w:themeFill="accent3" w:themeFillTint="33"/>
            <w:noWrap/>
            <w:vAlign w:val="center"/>
            <w:hideMark/>
          </w:tcPr>
          <w:p w14:paraId="5D9AD5FB" w14:textId="75BCA498" w:rsidR="00007B59" w:rsidRPr="005D0C9B" w:rsidRDefault="00007B59" w:rsidP="00094437">
            <w:pPr>
              <w:spacing w:after="0" w:line="240" w:lineRule="auto"/>
              <w:jc w:val="center"/>
              <w:rPr>
                <w:rFonts w:eastAsia="Times New Roman" w:cs="Arial"/>
                <w:color w:val="000000"/>
                <w:kern w:val="0"/>
                <w:sz w:val="23"/>
                <w:szCs w:val="23"/>
                <w:lang w:eastAsia="en-AU"/>
                <w14:ligatures w14:val="none"/>
              </w:rPr>
            </w:pPr>
            <w:r w:rsidRPr="005D0C9B">
              <w:rPr>
                <w:rFonts w:cs="Arial"/>
                <w:color w:val="000000"/>
                <w:sz w:val="23"/>
                <w:szCs w:val="23"/>
              </w:rPr>
              <w:t>2%</w:t>
            </w:r>
          </w:p>
        </w:tc>
        <w:tc>
          <w:tcPr>
            <w:tcW w:w="1948" w:type="dxa"/>
            <w:tcBorders>
              <w:left w:val="nil"/>
              <w:right w:val="nil"/>
            </w:tcBorders>
            <w:shd w:val="clear" w:color="auto" w:fill="B3F9FF" w:themeFill="text2" w:themeFillTint="33"/>
            <w:noWrap/>
            <w:vAlign w:val="center"/>
            <w:hideMark/>
          </w:tcPr>
          <w:p w14:paraId="180FDD7F" w14:textId="3DEC0594" w:rsidR="00007B59" w:rsidRPr="005D0C9B" w:rsidRDefault="00007B59" w:rsidP="00094437">
            <w:pPr>
              <w:spacing w:after="0" w:line="240" w:lineRule="auto"/>
              <w:jc w:val="center"/>
              <w:rPr>
                <w:rFonts w:eastAsia="Times New Roman" w:cs="Arial"/>
                <w:color w:val="000000"/>
                <w:kern w:val="0"/>
                <w:sz w:val="23"/>
                <w:szCs w:val="23"/>
                <w:lang w:eastAsia="en-AU"/>
                <w14:ligatures w14:val="none"/>
              </w:rPr>
            </w:pPr>
            <w:r w:rsidRPr="005D0C9B">
              <w:rPr>
                <w:rFonts w:cs="Arial"/>
                <w:color w:val="000000"/>
                <w:sz w:val="23"/>
                <w:szCs w:val="23"/>
              </w:rPr>
              <w:t>5%</w:t>
            </w:r>
          </w:p>
        </w:tc>
        <w:tc>
          <w:tcPr>
            <w:tcW w:w="1955" w:type="dxa"/>
            <w:tcBorders>
              <w:left w:val="nil"/>
              <w:right w:val="nil"/>
            </w:tcBorders>
            <w:shd w:val="clear" w:color="auto" w:fill="E8E4E0" w:themeFill="accent6" w:themeFillTint="33"/>
            <w:noWrap/>
            <w:vAlign w:val="center"/>
            <w:hideMark/>
          </w:tcPr>
          <w:p w14:paraId="33B10669" w14:textId="7E462364" w:rsidR="00007B59" w:rsidRPr="005D0C9B" w:rsidRDefault="00677696" w:rsidP="00094437">
            <w:pPr>
              <w:spacing w:after="0" w:line="240" w:lineRule="auto"/>
              <w:jc w:val="center"/>
              <w:rPr>
                <w:rFonts w:eastAsia="Times New Roman" w:cs="Arial"/>
                <w:color w:val="000000"/>
                <w:kern w:val="0"/>
                <w:sz w:val="23"/>
                <w:szCs w:val="23"/>
                <w:lang w:eastAsia="en-AU"/>
                <w14:ligatures w14:val="none"/>
              </w:rPr>
            </w:pPr>
            <w:r w:rsidRPr="005D0C9B">
              <w:rPr>
                <w:rFonts w:cs="Arial"/>
                <w:color w:val="000000"/>
                <w:sz w:val="23"/>
                <w:szCs w:val="23"/>
              </w:rPr>
              <w:t>10</w:t>
            </w:r>
            <w:r w:rsidR="00007B59" w:rsidRPr="005D0C9B">
              <w:rPr>
                <w:rFonts w:cs="Arial"/>
                <w:color w:val="000000"/>
                <w:sz w:val="23"/>
                <w:szCs w:val="23"/>
              </w:rPr>
              <w:t>%</w:t>
            </w:r>
          </w:p>
        </w:tc>
        <w:tc>
          <w:tcPr>
            <w:tcW w:w="1963" w:type="dxa"/>
            <w:tcBorders>
              <w:left w:val="nil"/>
              <w:right w:val="nil"/>
            </w:tcBorders>
            <w:shd w:val="clear" w:color="auto" w:fill="FCCCDF" w:themeFill="accent4" w:themeFillTint="33"/>
            <w:noWrap/>
            <w:vAlign w:val="center"/>
            <w:hideMark/>
          </w:tcPr>
          <w:p w14:paraId="294FC99B" w14:textId="1FFCA6C6" w:rsidR="00007B59" w:rsidRPr="005D0C9B" w:rsidRDefault="00007B59" w:rsidP="00094437">
            <w:pPr>
              <w:spacing w:after="0" w:line="240" w:lineRule="auto"/>
              <w:jc w:val="center"/>
              <w:rPr>
                <w:rFonts w:eastAsia="Times New Roman" w:cs="Arial"/>
                <w:color w:val="000000"/>
                <w:kern w:val="0"/>
                <w:sz w:val="23"/>
                <w:szCs w:val="23"/>
                <w:lang w:eastAsia="en-AU"/>
                <w14:ligatures w14:val="none"/>
              </w:rPr>
            </w:pPr>
            <w:r w:rsidRPr="005D0C9B">
              <w:rPr>
                <w:rFonts w:cs="Arial"/>
                <w:color w:val="000000"/>
                <w:sz w:val="23"/>
                <w:szCs w:val="23"/>
              </w:rPr>
              <w:t>1</w:t>
            </w:r>
            <w:r w:rsidR="00677696" w:rsidRPr="005D0C9B">
              <w:rPr>
                <w:rFonts w:cs="Arial"/>
                <w:color w:val="000000"/>
                <w:sz w:val="23"/>
                <w:szCs w:val="23"/>
              </w:rPr>
              <w:t>2</w:t>
            </w:r>
            <w:r w:rsidRPr="005D0C9B">
              <w:rPr>
                <w:rFonts w:cs="Arial"/>
                <w:color w:val="000000"/>
                <w:sz w:val="23"/>
                <w:szCs w:val="23"/>
              </w:rPr>
              <w:t>%</w:t>
            </w:r>
          </w:p>
        </w:tc>
        <w:tc>
          <w:tcPr>
            <w:tcW w:w="1982" w:type="dxa"/>
            <w:tcBorders>
              <w:left w:val="nil"/>
            </w:tcBorders>
            <w:shd w:val="clear" w:color="auto" w:fill="B4C9DC" w:themeFill="background2" w:themeFillShade="E6"/>
            <w:noWrap/>
            <w:vAlign w:val="center"/>
            <w:hideMark/>
          </w:tcPr>
          <w:p w14:paraId="74F60284" w14:textId="678F8A99" w:rsidR="00007B59" w:rsidRPr="005D0C9B" w:rsidRDefault="00677696" w:rsidP="00094437">
            <w:pPr>
              <w:spacing w:after="0" w:line="240" w:lineRule="auto"/>
              <w:jc w:val="center"/>
              <w:rPr>
                <w:rFonts w:eastAsia="Times New Roman" w:cs="Arial"/>
                <w:color w:val="000000"/>
                <w:kern w:val="0"/>
                <w:sz w:val="23"/>
                <w:szCs w:val="23"/>
                <w:lang w:eastAsia="en-AU"/>
                <w14:ligatures w14:val="none"/>
              </w:rPr>
            </w:pPr>
            <w:r w:rsidRPr="005D0C9B">
              <w:rPr>
                <w:rFonts w:cs="Arial"/>
                <w:color w:val="000000"/>
                <w:sz w:val="23"/>
                <w:szCs w:val="23"/>
              </w:rPr>
              <w:t>10</w:t>
            </w:r>
            <w:r w:rsidR="00007B59" w:rsidRPr="005D0C9B">
              <w:rPr>
                <w:rFonts w:cs="Arial"/>
                <w:color w:val="000000"/>
                <w:sz w:val="23"/>
                <w:szCs w:val="23"/>
              </w:rPr>
              <w:t>%</w:t>
            </w:r>
          </w:p>
        </w:tc>
      </w:tr>
      <w:tr w:rsidR="00007B59" w:rsidRPr="00892CE5" w14:paraId="42E0E7AD" w14:textId="77777777" w:rsidTr="00DF7FBC">
        <w:trPr>
          <w:trHeight w:val="397"/>
          <w:jc w:val="center"/>
        </w:trPr>
        <w:tc>
          <w:tcPr>
            <w:tcW w:w="1277" w:type="dxa"/>
            <w:tcBorders>
              <w:right w:val="nil"/>
            </w:tcBorders>
            <w:shd w:val="pct5" w:color="F2F2F2" w:themeColor="background1" w:themeShade="F2" w:fill="FFFFFF" w:themeFill="background1"/>
            <w:noWrap/>
            <w:vAlign w:val="center"/>
            <w:hideMark/>
          </w:tcPr>
          <w:p w14:paraId="45E86EBB" w14:textId="77777777" w:rsidR="00007B59" w:rsidRPr="005D0C9B" w:rsidRDefault="00007B59" w:rsidP="00094437">
            <w:pPr>
              <w:spacing w:after="0" w:line="240" w:lineRule="auto"/>
              <w:rPr>
                <w:rFonts w:eastAsia="Times New Roman" w:cs="Arial"/>
                <w:color w:val="000000"/>
                <w:kern w:val="0"/>
                <w:sz w:val="23"/>
                <w:szCs w:val="23"/>
                <w:lang w:eastAsia="en-AU"/>
                <w14:ligatures w14:val="none"/>
              </w:rPr>
            </w:pPr>
            <w:r w:rsidRPr="005D0C9B">
              <w:rPr>
                <w:rFonts w:cs="Arial"/>
                <w:color w:val="000000"/>
                <w:sz w:val="23"/>
                <w:szCs w:val="23"/>
              </w:rPr>
              <w:t>Disagree</w:t>
            </w:r>
          </w:p>
        </w:tc>
        <w:tc>
          <w:tcPr>
            <w:tcW w:w="2046" w:type="dxa"/>
            <w:tcBorders>
              <w:left w:val="nil"/>
              <w:right w:val="nil"/>
            </w:tcBorders>
            <w:shd w:val="clear" w:color="auto" w:fill="D9EFD7" w:themeFill="accent2" w:themeFillTint="33"/>
            <w:noWrap/>
            <w:vAlign w:val="center"/>
            <w:hideMark/>
          </w:tcPr>
          <w:p w14:paraId="00ECCC1C" w14:textId="6E70BFD0" w:rsidR="00007B59" w:rsidRPr="005D0C9B" w:rsidRDefault="00A41343" w:rsidP="00094437">
            <w:pPr>
              <w:spacing w:after="0" w:line="240" w:lineRule="auto"/>
              <w:jc w:val="center"/>
              <w:rPr>
                <w:rFonts w:eastAsia="Times New Roman" w:cs="Arial"/>
                <w:color w:val="000000"/>
                <w:kern w:val="0"/>
                <w:sz w:val="23"/>
                <w:szCs w:val="23"/>
                <w:lang w:eastAsia="en-AU"/>
                <w14:ligatures w14:val="none"/>
              </w:rPr>
            </w:pPr>
            <w:r>
              <w:rPr>
                <w:rFonts w:cs="Arial"/>
                <w:color w:val="000000"/>
                <w:sz w:val="23"/>
                <w:szCs w:val="23"/>
              </w:rPr>
              <w:t>6</w:t>
            </w:r>
            <w:r w:rsidR="00007B59" w:rsidRPr="005D0C9B">
              <w:rPr>
                <w:rFonts w:cs="Arial"/>
                <w:color w:val="000000"/>
                <w:sz w:val="23"/>
                <w:szCs w:val="23"/>
              </w:rPr>
              <w:t>%</w:t>
            </w:r>
          </w:p>
        </w:tc>
        <w:tc>
          <w:tcPr>
            <w:tcW w:w="1956" w:type="dxa"/>
            <w:tcBorders>
              <w:left w:val="nil"/>
              <w:right w:val="nil"/>
            </w:tcBorders>
            <w:shd w:val="clear" w:color="auto" w:fill="FDEAD3" w:themeFill="accent5" w:themeFillTint="33"/>
            <w:noWrap/>
            <w:vAlign w:val="center"/>
            <w:hideMark/>
          </w:tcPr>
          <w:p w14:paraId="175F0F4A" w14:textId="5154E004" w:rsidR="00007B59" w:rsidRPr="005D0C9B" w:rsidRDefault="00007B59" w:rsidP="00094437">
            <w:pPr>
              <w:spacing w:after="0" w:line="240" w:lineRule="auto"/>
              <w:jc w:val="center"/>
              <w:rPr>
                <w:rFonts w:eastAsia="Times New Roman" w:cs="Arial"/>
                <w:color w:val="000000"/>
                <w:kern w:val="0"/>
                <w:sz w:val="23"/>
                <w:szCs w:val="23"/>
                <w:lang w:eastAsia="en-AU"/>
                <w14:ligatures w14:val="none"/>
              </w:rPr>
            </w:pPr>
            <w:r w:rsidRPr="005D0C9B">
              <w:rPr>
                <w:rFonts w:cs="Arial"/>
                <w:color w:val="000000"/>
                <w:sz w:val="23"/>
                <w:szCs w:val="23"/>
              </w:rPr>
              <w:t>6%</w:t>
            </w:r>
          </w:p>
        </w:tc>
        <w:tc>
          <w:tcPr>
            <w:tcW w:w="1940" w:type="dxa"/>
            <w:tcBorders>
              <w:left w:val="nil"/>
              <w:right w:val="nil"/>
            </w:tcBorders>
            <w:shd w:val="clear" w:color="auto" w:fill="C4ECFF" w:themeFill="accent3" w:themeFillTint="33"/>
            <w:noWrap/>
            <w:vAlign w:val="center"/>
            <w:hideMark/>
          </w:tcPr>
          <w:p w14:paraId="34DA3771" w14:textId="572223A3" w:rsidR="00007B59" w:rsidRPr="005D0C9B" w:rsidRDefault="00007B59" w:rsidP="00094437">
            <w:pPr>
              <w:spacing w:after="0" w:line="240" w:lineRule="auto"/>
              <w:jc w:val="center"/>
              <w:rPr>
                <w:rFonts w:eastAsia="Times New Roman" w:cs="Arial"/>
                <w:color w:val="000000"/>
                <w:kern w:val="0"/>
                <w:sz w:val="23"/>
                <w:szCs w:val="23"/>
                <w:lang w:eastAsia="en-AU"/>
                <w14:ligatures w14:val="none"/>
              </w:rPr>
            </w:pPr>
            <w:r w:rsidRPr="005D0C9B">
              <w:rPr>
                <w:rFonts w:cs="Arial"/>
                <w:color w:val="000000"/>
                <w:sz w:val="23"/>
                <w:szCs w:val="23"/>
              </w:rPr>
              <w:t>3%</w:t>
            </w:r>
          </w:p>
        </w:tc>
        <w:tc>
          <w:tcPr>
            <w:tcW w:w="1948" w:type="dxa"/>
            <w:tcBorders>
              <w:left w:val="nil"/>
              <w:right w:val="nil"/>
            </w:tcBorders>
            <w:shd w:val="clear" w:color="auto" w:fill="B3F9FF" w:themeFill="text2" w:themeFillTint="33"/>
            <w:noWrap/>
            <w:vAlign w:val="center"/>
            <w:hideMark/>
          </w:tcPr>
          <w:p w14:paraId="328DB9D0" w14:textId="3DA52FC8" w:rsidR="00007B59" w:rsidRPr="005D0C9B" w:rsidRDefault="00007B59" w:rsidP="00094437">
            <w:pPr>
              <w:spacing w:after="0" w:line="240" w:lineRule="auto"/>
              <w:jc w:val="center"/>
              <w:rPr>
                <w:rFonts w:eastAsia="Times New Roman" w:cs="Arial"/>
                <w:color w:val="000000"/>
                <w:kern w:val="0"/>
                <w:sz w:val="23"/>
                <w:szCs w:val="23"/>
                <w:lang w:eastAsia="en-AU"/>
                <w14:ligatures w14:val="none"/>
              </w:rPr>
            </w:pPr>
            <w:r w:rsidRPr="005D0C9B">
              <w:rPr>
                <w:rFonts w:cs="Arial"/>
                <w:color w:val="000000"/>
                <w:sz w:val="23"/>
                <w:szCs w:val="23"/>
              </w:rPr>
              <w:t>5%</w:t>
            </w:r>
          </w:p>
        </w:tc>
        <w:tc>
          <w:tcPr>
            <w:tcW w:w="1955" w:type="dxa"/>
            <w:tcBorders>
              <w:left w:val="nil"/>
              <w:right w:val="nil"/>
            </w:tcBorders>
            <w:shd w:val="clear" w:color="auto" w:fill="E8E4E0" w:themeFill="accent6" w:themeFillTint="33"/>
            <w:noWrap/>
            <w:vAlign w:val="center"/>
            <w:hideMark/>
          </w:tcPr>
          <w:p w14:paraId="021E34E6" w14:textId="1B1566EC" w:rsidR="00007B59" w:rsidRPr="005D0C9B" w:rsidRDefault="007E6FC5" w:rsidP="00094437">
            <w:pPr>
              <w:spacing w:after="0" w:line="240" w:lineRule="auto"/>
              <w:jc w:val="center"/>
              <w:rPr>
                <w:rFonts w:eastAsia="Times New Roman" w:cs="Arial"/>
                <w:color w:val="000000"/>
                <w:kern w:val="0"/>
                <w:sz w:val="23"/>
                <w:szCs w:val="23"/>
                <w:lang w:eastAsia="en-AU"/>
                <w14:ligatures w14:val="none"/>
              </w:rPr>
            </w:pPr>
            <w:r>
              <w:rPr>
                <w:rFonts w:cs="Arial"/>
                <w:color w:val="000000"/>
                <w:sz w:val="23"/>
                <w:szCs w:val="23"/>
              </w:rPr>
              <w:t>8</w:t>
            </w:r>
            <w:r w:rsidR="00007B59" w:rsidRPr="005D0C9B">
              <w:rPr>
                <w:rFonts w:cs="Arial"/>
                <w:color w:val="000000"/>
                <w:sz w:val="23"/>
                <w:szCs w:val="23"/>
              </w:rPr>
              <w:t>%</w:t>
            </w:r>
          </w:p>
        </w:tc>
        <w:tc>
          <w:tcPr>
            <w:tcW w:w="1963" w:type="dxa"/>
            <w:tcBorders>
              <w:left w:val="nil"/>
              <w:right w:val="nil"/>
            </w:tcBorders>
            <w:shd w:val="clear" w:color="auto" w:fill="FCCCDF" w:themeFill="accent4" w:themeFillTint="33"/>
            <w:noWrap/>
            <w:vAlign w:val="center"/>
            <w:hideMark/>
          </w:tcPr>
          <w:p w14:paraId="5BE00C98" w14:textId="6175D424" w:rsidR="00007B59" w:rsidRPr="005D0C9B" w:rsidRDefault="00677696" w:rsidP="00094437">
            <w:pPr>
              <w:spacing w:after="0" w:line="240" w:lineRule="auto"/>
              <w:jc w:val="center"/>
              <w:rPr>
                <w:rFonts w:eastAsia="Times New Roman" w:cs="Arial"/>
                <w:color w:val="000000"/>
                <w:kern w:val="0"/>
                <w:sz w:val="23"/>
                <w:szCs w:val="23"/>
                <w:lang w:eastAsia="en-AU"/>
                <w14:ligatures w14:val="none"/>
              </w:rPr>
            </w:pPr>
            <w:r w:rsidRPr="005D0C9B">
              <w:rPr>
                <w:rFonts w:cs="Arial"/>
                <w:color w:val="000000"/>
                <w:sz w:val="23"/>
                <w:szCs w:val="23"/>
              </w:rPr>
              <w:t>9</w:t>
            </w:r>
            <w:r w:rsidR="00007B59" w:rsidRPr="005D0C9B">
              <w:rPr>
                <w:rFonts w:cs="Arial"/>
                <w:color w:val="000000"/>
                <w:sz w:val="23"/>
                <w:szCs w:val="23"/>
              </w:rPr>
              <w:t>%</w:t>
            </w:r>
          </w:p>
        </w:tc>
        <w:tc>
          <w:tcPr>
            <w:tcW w:w="1982" w:type="dxa"/>
            <w:tcBorders>
              <w:left w:val="nil"/>
            </w:tcBorders>
            <w:shd w:val="clear" w:color="auto" w:fill="B4C9DC" w:themeFill="background2" w:themeFillShade="E6"/>
            <w:noWrap/>
            <w:vAlign w:val="center"/>
            <w:hideMark/>
          </w:tcPr>
          <w:p w14:paraId="3D500BC9" w14:textId="06219B90" w:rsidR="00007B59" w:rsidRPr="005D0C9B" w:rsidRDefault="00007B59" w:rsidP="00094437">
            <w:pPr>
              <w:spacing w:after="0" w:line="240" w:lineRule="auto"/>
              <w:jc w:val="center"/>
              <w:rPr>
                <w:rFonts w:eastAsia="Times New Roman" w:cs="Arial"/>
                <w:color w:val="000000"/>
                <w:kern w:val="0"/>
                <w:sz w:val="23"/>
                <w:szCs w:val="23"/>
                <w:lang w:eastAsia="en-AU"/>
                <w14:ligatures w14:val="none"/>
              </w:rPr>
            </w:pPr>
            <w:r w:rsidRPr="005D0C9B">
              <w:rPr>
                <w:rFonts w:cs="Arial"/>
                <w:color w:val="000000"/>
                <w:sz w:val="23"/>
                <w:szCs w:val="23"/>
              </w:rPr>
              <w:t>4%</w:t>
            </w:r>
          </w:p>
        </w:tc>
      </w:tr>
    </w:tbl>
    <w:p w14:paraId="08C07122" w14:textId="62BD9D28" w:rsidR="00E11746" w:rsidRPr="00B94CC1" w:rsidRDefault="008244C0" w:rsidP="00CE4A2C">
      <w:pPr>
        <w:pStyle w:val="Text-Bodytext-YRC"/>
        <w:spacing w:before="40" w:after="40"/>
        <w:rPr>
          <w:b/>
          <w:bCs/>
          <w:lang w:val="en-AU"/>
        </w:rPr>
      </w:pPr>
      <w:r>
        <w:rPr>
          <w:b/>
          <w:bCs/>
          <w:lang w:val="en-AU"/>
        </w:rPr>
        <w:t xml:space="preserve">Findings </w:t>
      </w:r>
    </w:p>
    <w:p w14:paraId="35955864" w14:textId="0647BA3D" w:rsidR="00D05598" w:rsidRDefault="00D85A97" w:rsidP="00DC21AB">
      <w:pPr>
        <w:pStyle w:val="Text-Bodytext-YRC"/>
        <w:numPr>
          <w:ilvl w:val="0"/>
          <w:numId w:val="24"/>
        </w:numPr>
        <w:spacing w:before="0" w:after="40" w:line="252" w:lineRule="auto"/>
        <w:rPr>
          <w:lang w:val="en-AU"/>
        </w:rPr>
      </w:pPr>
      <w:r>
        <w:rPr>
          <w:lang w:val="en-AU"/>
        </w:rPr>
        <w:t>T</w:t>
      </w:r>
      <w:r w:rsidR="00D05598" w:rsidRPr="00D05598">
        <w:rPr>
          <w:lang w:val="en-AU"/>
        </w:rPr>
        <w:t>hree focus areas</w:t>
      </w:r>
      <w:r>
        <w:rPr>
          <w:lang w:val="en-AU"/>
        </w:rPr>
        <w:t>,</w:t>
      </w:r>
      <w:r w:rsidR="00D05598" w:rsidRPr="00D05598">
        <w:rPr>
          <w:lang w:val="en-AU"/>
        </w:rPr>
        <w:t xml:space="preserve"> </w:t>
      </w:r>
      <w:r w:rsidR="00D05598" w:rsidRPr="00CE2DB2">
        <w:rPr>
          <w:i/>
          <w:iCs/>
          <w:lang w:val="en-AU"/>
        </w:rPr>
        <w:t xml:space="preserve">Protecting and Strengthening Nature, Using Water Wisely and Caring for Waterways </w:t>
      </w:r>
      <w:r w:rsidR="00D05598" w:rsidRPr="00CE2DB2">
        <w:rPr>
          <w:lang w:val="en-AU"/>
        </w:rPr>
        <w:t>and</w:t>
      </w:r>
      <w:r w:rsidR="00D05598" w:rsidRPr="00CE2DB2">
        <w:rPr>
          <w:i/>
          <w:iCs/>
          <w:lang w:val="en-AU"/>
        </w:rPr>
        <w:t xml:space="preserve"> Reducing Waste and Environmental Impacts</w:t>
      </w:r>
      <w:r>
        <w:rPr>
          <w:lang w:val="en-AU"/>
        </w:rPr>
        <w:t>, receive</w:t>
      </w:r>
      <w:r w:rsidR="000508D4">
        <w:rPr>
          <w:lang w:val="en-AU"/>
        </w:rPr>
        <w:t>d</w:t>
      </w:r>
      <w:r>
        <w:rPr>
          <w:lang w:val="en-AU"/>
        </w:rPr>
        <w:t xml:space="preserve"> the highest agreement</w:t>
      </w:r>
      <w:r w:rsidR="00264F61">
        <w:rPr>
          <w:lang w:val="en-AU"/>
        </w:rPr>
        <w:t>,</w:t>
      </w:r>
      <w:r w:rsidR="00CE2DB2">
        <w:rPr>
          <w:lang w:val="en-AU"/>
        </w:rPr>
        <w:t xml:space="preserve"> indicating strong understanding and alignment. </w:t>
      </w:r>
    </w:p>
    <w:p w14:paraId="514CFFBF" w14:textId="3E8933D9" w:rsidR="004624E5" w:rsidRDefault="00AA448E" w:rsidP="00DC21AB">
      <w:pPr>
        <w:pStyle w:val="Text-Bodytext-YRC"/>
        <w:numPr>
          <w:ilvl w:val="0"/>
          <w:numId w:val="24"/>
        </w:numPr>
        <w:spacing w:before="0" w:after="40" w:line="252" w:lineRule="auto"/>
        <w:rPr>
          <w:lang w:val="en-AU"/>
        </w:rPr>
      </w:pPr>
      <w:r w:rsidRPr="00DA4269">
        <w:rPr>
          <w:i/>
          <w:iCs/>
          <w:lang w:val="en-AU"/>
        </w:rPr>
        <w:t>Resilient Communities and Places</w:t>
      </w:r>
      <w:r w:rsidR="00085A06">
        <w:rPr>
          <w:lang w:val="en-AU"/>
        </w:rPr>
        <w:t xml:space="preserve"> received strong</w:t>
      </w:r>
      <w:r w:rsidR="00E73B71">
        <w:rPr>
          <w:lang w:val="en-AU"/>
        </w:rPr>
        <w:t xml:space="preserve"> support,</w:t>
      </w:r>
      <w:r w:rsidR="00335CCD">
        <w:rPr>
          <w:lang w:val="en-AU"/>
        </w:rPr>
        <w:t xml:space="preserve"> however the slightly higher ‘neither’ </w:t>
      </w:r>
      <w:proofErr w:type="gramStart"/>
      <w:r w:rsidR="00335CCD">
        <w:rPr>
          <w:lang w:val="en-AU"/>
        </w:rPr>
        <w:t>and</w:t>
      </w:r>
      <w:proofErr w:type="gramEnd"/>
      <w:r w:rsidR="00335CCD">
        <w:rPr>
          <w:lang w:val="en-AU"/>
        </w:rPr>
        <w:t xml:space="preserve"> ‘disagree</w:t>
      </w:r>
      <w:r w:rsidR="00595D40">
        <w:rPr>
          <w:lang w:val="en-AU"/>
        </w:rPr>
        <w:t>’</w:t>
      </w:r>
      <w:r w:rsidR="00335CCD">
        <w:rPr>
          <w:lang w:val="en-AU"/>
        </w:rPr>
        <w:t xml:space="preserve"> responses compared with </w:t>
      </w:r>
      <w:r w:rsidR="00663364">
        <w:rPr>
          <w:lang w:val="en-AU"/>
        </w:rPr>
        <w:t>the top</w:t>
      </w:r>
      <w:r w:rsidR="001E2329">
        <w:rPr>
          <w:lang w:val="en-AU"/>
        </w:rPr>
        <w:t>-</w:t>
      </w:r>
      <w:r w:rsidR="00663364">
        <w:rPr>
          <w:lang w:val="en-AU"/>
        </w:rPr>
        <w:t>performing focus areas</w:t>
      </w:r>
      <w:r w:rsidR="00335CCD">
        <w:rPr>
          <w:lang w:val="en-AU"/>
        </w:rPr>
        <w:t xml:space="preserve"> suggest</w:t>
      </w:r>
      <w:r w:rsidR="00F66400">
        <w:rPr>
          <w:lang w:val="en-AU"/>
        </w:rPr>
        <w:t>s</w:t>
      </w:r>
      <w:r w:rsidR="008B2636">
        <w:rPr>
          <w:lang w:val="en-AU"/>
        </w:rPr>
        <w:t xml:space="preserve"> </w:t>
      </w:r>
      <w:r w:rsidR="00732ACC">
        <w:rPr>
          <w:lang w:val="en-AU"/>
        </w:rPr>
        <w:t>further refinement is required</w:t>
      </w:r>
      <w:r w:rsidR="008B2636">
        <w:rPr>
          <w:lang w:val="en-AU"/>
        </w:rPr>
        <w:t>.</w:t>
      </w:r>
    </w:p>
    <w:p w14:paraId="1A569D4F" w14:textId="64D39863" w:rsidR="00910CDA" w:rsidRDefault="004624E5" w:rsidP="00DC21AB">
      <w:pPr>
        <w:pStyle w:val="Text-Bodytext-YRC"/>
        <w:numPr>
          <w:ilvl w:val="0"/>
          <w:numId w:val="24"/>
        </w:numPr>
        <w:spacing w:before="0" w:after="40" w:line="252" w:lineRule="auto"/>
        <w:rPr>
          <w:lang w:val="en-AU"/>
        </w:rPr>
      </w:pPr>
      <w:r w:rsidRPr="004624E5">
        <w:rPr>
          <w:lang w:val="en-AU"/>
        </w:rPr>
        <w:t xml:space="preserve">Three focus areas, </w:t>
      </w:r>
      <w:r w:rsidRPr="00DA4269">
        <w:rPr>
          <w:i/>
          <w:iCs/>
          <w:lang w:val="en-AU"/>
        </w:rPr>
        <w:t xml:space="preserve">Caring for Country, Multi-Generational Stewardship </w:t>
      </w:r>
      <w:r w:rsidRPr="00264F61">
        <w:rPr>
          <w:lang w:val="en-AU"/>
        </w:rPr>
        <w:t>and</w:t>
      </w:r>
      <w:r w:rsidRPr="00DA4269">
        <w:rPr>
          <w:i/>
          <w:iCs/>
          <w:lang w:val="en-AU"/>
        </w:rPr>
        <w:t xml:space="preserve"> Tracking and Reporting Progress</w:t>
      </w:r>
      <w:r w:rsidRPr="004624E5">
        <w:rPr>
          <w:lang w:val="en-AU"/>
        </w:rPr>
        <w:t xml:space="preserve">, had higher ‘neither’ </w:t>
      </w:r>
      <w:r w:rsidR="00923465">
        <w:rPr>
          <w:lang w:val="en-AU"/>
        </w:rPr>
        <w:t xml:space="preserve">(and in two cases, ‘disagree’) </w:t>
      </w:r>
      <w:r w:rsidRPr="004624E5">
        <w:rPr>
          <w:lang w:val="en-AU"/>
        </w:rPr>
        <w:t>responses</w:t>
      </w:r>
      <w:r w:rsidR="00923465">
        <w:rPr>
          <w:lang w:val="en-AU"/>
        </w:rPr>
        <w:t>,</w:t>
      </w:r>
      <w:r w:rsidRPr="004624E5">
        <w:rPr>
          <w:lang w:val="en-AU"/>
        </w:rPr>
        <w:t xml:space="preserve"> indicat</w:t>
      </w:r>
      <w:r w:rsidR="00923465">
        <w:rPr>
          <w:lang w:val="en-AU"/>
        </w:rPr>
        <w:t>ing</w:t>
      </w:r>
      <w:r w:rsidRPr="004624E5">
        <w:rPr>
          <w:lang w:val="en-AU"/>
        </w:rPr>
        <w:t xml:space="preserve"> </w:t>
      </w:r>
      <w:r w:rsidR="006515F9">
        <w:rPr>
          <w:lang w:val="en-AU"/>
        </w:rPr>
        <w:t xml:space="preserve">less </w:t>
      </w:r>
      <w:r w:rsidR="00EE4BF9">
        <w:rPr>
          <w:lang w:val="en-AU"/>
        </w:rPr>
        <w:t xml:space="preserve">clarity </w:t>
      </w:r>
      <w:r w:rsidR="00D83F86">
        <w:rPr>
          <w:lang w:val="en-AU"/>
        </w:rPr>
        <w:t xml:space="preserve">and </w:t>
      </w:r>
      <w:r w:rsidR="00EE4BF9">
        <w:rPr>
          <w:lang w:val="en-AU"/>
        </w:rPr>
        <w:t xml:space="preserve">a need for </w:t>
      </w:r>
      <w:r w:rsidR="00D83F86">
        <w:rPr>
          <w:lang w:val="en-AU"/>
        </w:rPr>
        <w:t>refinement</w:t>
      </w:r>
      <w:r w:rsidRPr="004624E5">
        <w:rPr>
          <w:lang w:val="en-AU"/>
        </w:rPr>
        <w:t>.</w:t>
      </w:r>
    </w:p>
    <w:p w14:paraId="22CD704F" w14:textId="2884BB7A" w:rsidR="00910CDA" w:rsidRDefault="00955D76" w:rsidP="00DC21AB">
      <w:pPr>
        <w:pStyle w:val="Text-Bodytext-YRC"/>
        <w:spacing w:before="0" w:after="40" w:line="252" w:lineRule="auto"/>
        <w:rPr>
          <w:lang w:val="en-AU"/>
        </w:rPr>
      </w:pPr>
      <w:r w:rsidRPr="007C6E74">
        <w:rPr>
          <w:lang w:val="en-AU"/>
        </w:rPr>
        <w:t xml:space="preserve">Overall, </w:t>
      </w:r>
      <w:r w:rsidR="00D43F6F" w:rsidRPr="007C6E74">
        <w:rPr>
          <w:lang w:val="en-AU"/>
        </w:rPr>
        <w:t xml:space="preserve">results show strong </w:t>
      </w:r>
      <w:r w:rsidR="00B90147" w:rsidRPr="007C6E74">
        <w:rPr>
          <w:lang w:val="en-AU"/>
        </w:rPr>
        <w:t xml:space="preserve">and consistent </w:t>
      </w:r>
      <w:r w:rsidR="00D43F6F" w:rsidRPr="007C6E74">
        <w:rPr>
          <w:lang w:val="en-AU"/>
        </w:rPr>
        <w:t xml:space="preserve">agreement </w:t>
      </w:r>
      <w:r w:rsidR="007168A8" w:rsidRPr="007C6E74">
        <w:rPr>
          <w:lang w:val="en-AU"/>
        </w:rPr>
        <w:t>(</w:t>
      </w:r>
      <w:r w:rsidR="00610D34" w:rsidRPr="007C6E74">
        <w:rPr>
          <w:lang w:val="en-AU"/>
        </w:rPr>
        <w:t xml:space="preserve">&gt;75%) </w:t>
      </w:r>
      <w:r w:rsidR="00142476" w:rsidRPr="007C6E74">
        <w:rPr>
          <w:lang w:val="en-AU"/>
        </w:rPr>
        <w:t xml:space="preserve">across </w:t>
      </w:r>
      <w:r w:rsidR="003F48A3" w:rsidRPr="007C6E74">
        <w:rPr>
          <w:lang w:val="en-AU"/>
        </w:rPr>
        <w:t>all</w:t>
      </w:r>
      <w:r w:rsidR="00D43F6F" w:rsidRPr="007C6E74">
        <w:rPr>
          <w:lang w:val="en-AU"/>
        </w:rPr>
        <w:t xml:space="preserve"> </w:t>
      </w:r>
      <w:r w:rsidRPr="007C6E74">
        <w:rPr>
          <w:lang w:val="en-AU"/>
        </w:rPr>
        <w:t xml:space="preserve">focus areas </w:t>
      </w:r>
      <w:r w:rsidR="00277753" w:rsidRPr="007C6E74">
        <w:rPr>
          <w:lang w:val="en-AU"/>
        </w:rPr>
        <w:t>support</w:t>
      </w:r>
      <w:r w:rsidR="00D43F6F" w:rsidRPr="007C6E74">
        <w:rPr>
          <w:lang w:val="en-AU"/>
        </w:rPr>
        <w:t>ing</w:t>
      </w:r>
      <w:r w:rsidR="00277753" w:rsidRPr="007C6E74">
        <w:rPr>
          <w:lang w:val="en-AU"/>
        </w:rPr>
        <w:t xml:space="preserve"> </w:t>
      </w:r>
      <w:r w:rsidRPr="007C6E74">
        <w:rPr>
          <w:lang w:val="en-AU"/>
        </w:rPr>
        <w:t>a healthy, thriving environment by 2036</w:t>
      </w:r>
      <w:r w:rsidR="00D43F6F" w:rsidRPr="007C6E74">
        <w:rPr>
          <w:lang w:val="en-AU"/>
        </w:rPr>
        <w:t>.</w:t>
      </w:r>
      <w:r w:rsidR="00A87CF6" w:rsidRPr="007C6E74">
        <w:rPr>
          <w:lang w:val="en-AU"/>
        </w:rPr>
        <w:t xml:space="preserve"> </w:t>
      </w:r>
      <w:r w:rsidR="00610D34" w:rsidRPr="007C6E74">
        <w:rPr>
          <w:lang w:val="en-AU"/>
        </w:rPr>
        <w:t xml:space="preserve">Variations in </w:t>
      </w:r>
      <w:r w:rsidR="00043452" w:rsidRPr="007C6E74">
        <w:rPr>
          <w:lang w:val="en-AU"/>
        </w:rPr>
        <w:t xml:space="preserve">consensus </w:t>
      </w:r>
      <w:r w:rsidR="00456A0B" w:rsidRPr="007C6E74">
        <w:rPr>
          <w:lang w:val="en-AU"/>
        </w:rPr>
        <w:t xml:space="preserve">for some areas </w:t>
      </w:r>
      <w:r w:rsidR="004A2115" w:rsidRPr="007C6E74">
        <w:rPr>
          <w:lang w:val="en-AU"/>
        </w:rPr>
        <w:t>identif</w:t>
      </w:r>
      <w:r w:rsidR="00456A0B" w:rsidRPr="007C6E74">
        <w:rPr>
          <w:lang w:val="en-AU"/>
        </w:rPr>
        <w:t>ies opportunities</w:t>
      </w:r>
      <w:r w:rsidR="001E41FB" w:rsidRPr="007C6E74">
        <w:rPr>
          <w:lang w:val="en-AU"/>
        </w:rPr>
        <w:t xml:space="preserve"> </w:t>
      </w:r>
      <w:r w:rsidR="00456A0B" w:rsidRPr="007C6E74">
        <w:rPr>
          <w:lang w:val="en-AU"/>
        </w:rPr>
        <w:t xml:space="preserve">for </w:t>
      </w:r>
      <w:r w:rsidR="00142476" w:rsidRPr="007C6E74">
        <w:rPr>
          <w:lang w:val="en-AU"/>
        </w:rPr>
        <w:t xml:space="preserve">further </w:t>
      </w:r>
      <w:r w:rsidR="00E47B1A" w:rsidRPr="007C6E74">
        <w:rPr>
          <w:lang w:val="en-AU"/>
        </w:rPr>
        <w:t>exploration through qualitative analysi</w:t>
      </w:r>
      <w:r w:rsidR="00043452" w:rsidRPr="007C6E74">
        <w:rPr>
          <w:lang w:val="en-AU"/>
        </w:rPr>
        <w:t>s</w:t>
      </w:r>
      <w:r w:rsidR="00A517D1" w:rsidRPr="007C6E74">
        <w:rPr>
          <w:lang w:val="en-AU"/>
        </w:rPr>
        <w:t>.</w:t>
      </w:r>
      <w:r w:rsidR="00D10C51">
        <w:rPr>
          <w:lang w:val="en-AU"/>
        </w:rPr>
        <w:t xml:space="preserve"> </w:t>
      </w:r>
    </w:p>
    <w:p w14:paraId="14447469" w14:textId="15161BF8" w:rsidR="0005789B" w:rsidRDefault="0005789B" w:rsidP="005F4DB8">
      <w:pPr>
        <w:pStyle w:val="H4-Heading-YRC"/>
        <w:spacing w:before="0" w:after="40"/>
      </w:pPr>
      <w:r>
        <w:lastRenderedPageBreak/>
        <w:t>Focus Area</w:t>
      </w:r>
      <w:r w:rsidR="0021163B">
        <w:t>:</w:t>
      </w:r>
      <w:r>
        <w:t xml:space="preserve"> Qualitative </w:t>
      </w:r>
      <w:r w:rsidR="00AF7A64">
        <w:t>d</w:t>
      </w:r>
      <w:r>
        <w:t xml:space="preserve">ata </w:t>
      </w:r>
      <w:r w:rsidR="00AF7A64">
        <w:t>a</w:t>
      </w:r>
      <w:r>
        <w:t>nalysis</w:t>
      </w:r>
    </w:p>
    <w:p w14:paraId="085CCAB4" w14:textId="29347347" w:rsidR="00FD10D8" w:rsidRDefault="00FD10D8" w:rsidP="00B4632F">
      <w:pPr>
        <w:pStyle w:val="Text-Bodytext-YRC"/>
        <w:spacing w:before="80" w:after="40"/>
        <w:rPr>
          <w:lang w:val="en-AU"/>
        </w:rPr>
      </w:pPr>
      <w:r w:rsidRPr="00FD10D8">
        <w:rPr>
          <w:lang w:val="en-AU"/>
        </w:rPr>
        <w:t xml:space="preserve">Community feedback </w:t>
      </w:r>
      <w:r w:rsidR="00871AB5">
        <w:rPr>
          <w:lang w:val="en-AU"/>
        </w:rPr>
        <w:t xml:space="preserve">from the shaping page and workshops was analysed </w:t>
      </w:r>
      <w:r w:rsidR="005609EE">
        <w:rPr>
          <w:lang w:val="en-AU"/>
        </w:rPr>
        <w:t xml:space="preserve">to </w:t>
      </w:r>
      <w:r w:rsidR="005F4DB8">
        <w:rPr>
          <w:lang w:val="en-AU"/>
        </w:rPr>
        <w:t xml:space="preserve">better understand </w:t>
      </w:r>
      <w:r w:rsidR="001B1988">
        <w:rPr>
          <w:lang w:val="en-AU"/>
        </w:rPr>
        <w:t xml:space="preserve">community perspectives </w:t>
      </w:r>
      <w:r w:rsidR="005F4DB8">
        <w:rPr>
          <w:lang w:val="en-AU"/>
        </w:rPr>
        <w:t xml:space="preserve">(Table 2). </w:t>
      </w:r>
    </w:p>
    <w:p w14:paraId="4665D9E4" w14:textId="7CC5E425" w:rsidR="00DA420E" w:rsidRDefault="00DA420E" w:rsidP="005F4DB8">
      <w:pPr>
        <w:pStyle w:val="Caption"/>
        <w:keepNext/>
        <w:spacing w:before="0" w:after="40"/>
      </w:pPr>
      <w:r>
        <w:t xml:space="preserve">Table </w:t>
      </w:r>
      <w:r>
        <w:fldChar w:fldCharType="begin"/>
      </w:r>
      <w:r>
        <w:instrText xml:space="preserve"> SEQ Table \* ARABIC </w:instrText>
      </w:r>
      <w:r>
        <w:fldChar w:fldCharType="separate"/>
      </w:r>
      <w:r w:rsidR="00CD7036">
        <w:rPr>
          <w:noProof/>
        </w:rPr>
        <w:t>2</w:t>
      </w:r>
      <w:r>
        <w:fldChar w:fldCharType="end"/>
      </w:r>
      <w:r>
        <w:t xml:space="preserve">. Summary of key themes, insights and </w:t>
      </w:r>
      <w:r w:rsidR="00B32215">
        <w:t xml:space="preserve">interpretation </w:t>
      </w:r>
      <w:r>
        <w:t xml:space="preserve">of </w:t>
      </w:r>
      <w:r w:rsidR="00B32215">
        <w:t>feedback</w:t>
      </w:r>
      <w:r>
        <w:t>.</w:t>
      </w:r>
    </w:p>
    <w:tbl>
      <w:tblPr>
        <w:tblStyle w:val="TableGrid"/>
        <w:tblW w:w="5000" w:type="pct"/>
        <w:tblLook w:val="04A0" w:firstRow="1" w:lastRow="0" w:firstColumn="1" w:lastColumn="0" w:noHBand="0" w:noVBand="1"/>
      </w:tblPr>
      <w:tblGrid>
        <w:gridCol w:w="2405"/>
        <w:gridCol w:w="5529"/>
        <w:gridCol w:w="6014"/>
      </w:tblGrid>
      <w:tr w:rsidR="00E81CF1" w14:paraId="78C0614A" w14:textId="77777777" w:rsidTr="00E81CF1">
        <w:trPr>
          <w:tblHeader/>
        </w:trPr>
        <w:tc>
          <w:tcPr>
            <w:tcW w:w="862" w:type="pct"/>
          </w:tcPr>
          <w:p w14:paraId="58829906" w14:textId="77777777" w:rsidR="00E81CF1" w:rsidRPr="004B7593" w:rsidRDefault="00E81CF1" w:rsidP="004B7593">
            <w:pPr>
              <w:pStyle w:val="Text-Bodytext-YRC"/>
              <w:spacing w:before="80" w:after="40"/>
              <w:rPr>
                <w:b/>
                <w:bCs/>
                <w:lang w:val="en-AU"/>
              </w:rPr>
            </w:pPr>
          </w:p>
        </w:tc>
        <w:tc>
          <w:tcPr>
            <w:tcW w:w="1982" w:type="pct"/>
          </w:tcPr>
          <w:p w14:paraId="2535534C" w14:textId="7C33C33F" w:rsidR="00E81CF1" w:rsidRPr="00CB0CDF" w:rsidRDefault="00E81CF1" w:rsidP="00B4632F">
            <w:pPr>
              <w:pStyle w:val="Text-Bodytext-YRC"/>
              <w:spacing w:before="80" w:after="40"/>
              <w:rPr>
                <w:b/>
                <w:bCs/>
                <w:lang w:val="en-AU"/>
              </w:rPr>
            </w:pPr>
            <w:r w:rsidRPr="00CB0CDF">
              <w:rPr>
                <w:b/>
                <w:bCs/>
                <w:lang w:val="en-AU"/>
              </w:rPr>
              <w:t>What we heard</w:t>
            </w:r>
          </w:p>
        </w:tc>
        <w:tc>
          <w:tcPr>
            <w:tcW w:w="2156" w:type="pct"/>
          </w:tcPr>
          <w:p w14:paraId="3DE79809" w14:textId="2152455E" w:rsidR="00E81CF1" w:rsidRPr="00CB0CDF" w:rsidRDefault="00E81CF1" w:rsidP="00B4632F">
            <w:pPr>
              <w:pStyle w:val="Text-Bodytext-YRC"/>
              <w:spacing w:before="80" w:after="40"/>
              <w:rPr>
                <w:b/>
                <w:bCs/>
                <w:lang w:val="en-AU"/>
              </w:rPr>
            </w:pPr>
            <w:r>
              <w:rPr>
                <w:b/>
                <w:bCs/>
                <w:lang w:val="en-AU"/>
              </w:rPr>
              <w:t>Interpretation of Feedback (including Quantitative)</w:t>
            </w:r>
          </w:p>
        </w:tc>
      </w:tr>
      <w:tr w:rsidR="00E81CF1" w14:paraId="4E35A0FC" w14:textId="77777777" w:rsidTr="00E81CF1">
        <w:tc>
          <w:tcPr>
            <w:tcW w:w="862" w:type="pct"/>
            <w:shd w:val="clear" w:color="auto" w:fill="D9EFD7" w:themeFill="accent2" w:themeFillTint="33"/>
            <w:vAlign w:val="center"/>
          </w:tcPr>
          <w:p w14:paraId="076153CA" w14:textId="672AE5AB" w:rsidR="00E81CF1" w:rsidRPr="004B7593" w:rsidRDefault="00E81CF1" w:rsidP="004B7593">
            <w:pPr>
              <w:pStyle w:val="H5-Indent-YRC"/>
              <w:ind w:left="0" w:right="0"/>
              <w:rPr>
                <w:b/>
                <w:bCs/>
                <w:color w:val="auto"/>
              </w:rPr>
            </w:pPr>
            <w:r w:rsidRPr="004B7593">
              <w:rPr>
                <w:b/>
                <w:bCs/>
                <w:color w:val="auto"/>
              </w:rPr>
              <w:t>Protected and Enhanced Natural Environment</w:t>
            </w:r>
          </w:p>
        </w:tc>
        <w:tc>
          <w:tcPr>
            <w:tcW w:w="1982" w:type="pct"/>
            <w:shd w:val="clear" w:color="auto" w:fill="D9EFD7" w:themeFill="accent2" w:themeFillTint="33"/>
            <w:vAlign w:val="center"/>
          </w:tcPr>
          <w:p w14:paraId="3BD82242" w14:textId="379B8DF8" w:rsidR="00E81CF1" w:rsidRPr="00634973" w:rsidRDefault="00E81CF1" w:rsidP="00513173">
            <w:pPr>
              <w:pStyle w:val="Text-Bodytext-YRC"/>
              <w:spacing w:before="80" w:after="40"/>
              <w:rPr>
                <w:sz w:val="23"/>
                <w:szCs w:val="23"/>
                <w:lang w:val="en-AU"/>
              </w:rPr>
            </w:pPr>
            <w:r w:rsidRPr="00E81CF1">
              <w:rPr>
                <w:sz w:val="23"/>
                <w:szCs w:val="23"/>
              </w:rPr>
              <w:t>Strong support for biodiversity protection, habitat restoration and urban nature, with concern about tree loss, development pressure and invasive species. Participants frequently referenced the need to protect existing environmental values alongside opportunities for restoration and enhancement.</w:t>
            </w:r>
          </w:p>
        </w:tc>
        <w:tc>
          <w:tcPr>
            <w:tcW w:w="2156" w:type="pct"/>
            <w:shd w:val="clear" w:color="auto" w:fill="D9EFD7" w:themeFill="accent2" w:themeFillTint="33"/>
            <w:vAlign w:val="center"/>
          </w:tcPr>
          <w:p w14:paraId="5627C176" w14:textId="193EEF97" w:rsidR="00E81CF1" w:rsidRPr="00634973" w:rsidRDefault="004B101C" w:rsidP="00513173">
            <w:pPr>
              <w:pStyle w:val="Text-Bodytext-YRC"/>
              <w:spacing w:before="80" w:after="40"/>
              <w:rPr>
                <w:sz w:val="23"/>
                <w:szCs w:val="23"/>
                <w:lang w:val="en-AU"/>
              </w:rPr>
            </w:pPr>
            <w:r w:rsidRPr="004B101C">
              <w:rPr>
                <w:sz w:val="23"/>
                <w:szCs w:val="23"/>
              </w:rPr>
              <w:t>Environmental protection and restoration emerged as a clear priority area, with strong expectations for the protection of biodiversity, vegetation and habitat values and broad support for improving ecological condition across the municipality.</w:t>
            </w:r>
          </w:p>
        </w:tc>
      </w:tr>
      <w:tr w:rsidR="00E81CF1" w14:paraId="75399DAB" w14:textId="77777777" w:rsidTr="00E81CF1">
        <w:tc>
          <w:tcPr>
            <w:tcW w:w="862" w:type="pct"/>
            <w:shd w:val="clear" w:color="auto" w:fill="FDEAD3" w:themeFill="accent5" w:themeFillTint="33"/>
            <w:vAlign w:val="center"/>
          </w:tcPr>
          <w:p w14:paraId="7A6DCA92" w14:textId="38F10239" w:rsidR="00E81CF1" w:rsidRPr="004B7593" w:rsidRDefault="00E81CF1" w:rsidP="004B7593">
            <w:pPr>
              <w:pStyle w:val="Text-Bodytext-YRC"/>
              <w:spacing w:before="80" w:after="40"/>
              <w:rPr>
                <w:b/>
                <w:bCs/>
                <w:lang w:val="en-AU"/>
              </w:rPr>
            </w:pPr>
            <w:r w:rsidRPr="004B7593">
              <w:rPr>
                <w:b/>
                <w:bCs/>
              </w:rPr>
              <w:t>Resilient Communities and Places</w:t>
            </w:r>
          </w:p>
        </w:tc>
        <w:tc>
          <w:tcPr>
            <w:tcW w:w="1982" w:type="pct"/>
            <w:shd w:val="clear" w:color="auto" w:fill="FDEAD3" w:themeFill="accent5" w:themeFillTint="33"/>
            <w:vAlign w:val="center"/>
          </w:tcPr>
          <w:p w14:paraId="610139E0" w14:textId="6320DA3A" w:rsidR="00E81CF1" w:rsidRPr="00634973" w:rsidRDefault="004B101C" w:rsidP="00904DAA">
            <w:pPr>
              <w:pStyle w:val="Text-Bodytext-YRC"/>
              <w:spacing w:before="80" w:after="40"/>
              <w:rPr>
                <w:sz w:val="23"/>
                <w:szCs w:val="23"/>
                <w:lang w:val="en-AU"/>
              </w:rPr>
            </w:pPr>
            <w:r w:rsidRPr="004B101C">
              <w:rPr>
                <w:sz w:val="23"/>
                <w:szCs w:val="23"/>
              </w:rPr>
              <w:t>Support for resilience, preparedness and connected communities, with strong emphasis on transport access, infrastructure, local self-sufficiency and community connection. Concerns were raised regarding fire risk, inequity in outer areas and limitations of existing infrastructure.</w:t>
            </w:r>
          </w:p>
        </w:tc>
        <w:tc>
          <w:tcPr>
            <w:tcW w:w="2156" w:type="pct"/>
            <w:shd w:val="clear" w:color="auto" w:fill="FDEAD3" w:themeFill="accent5" w:themeFillTint="33"/>
            <w:vAlign w:val="center"/>
          </w:tcPr>
          <w:p w14:paraId="4C1FA63F" w14:textId="39D8BC88" w:rsidR="00E81CF1" w:rsidRPr="00634973" w:rsidRDefault="004E1823" w:rsidP="00BF770E">
            <w:pPr>
              <w:pStyle w:val="Text-Bodytext-YRC"/>
              <w:spacing w:before="80" w:after="40"/>
              <w:rPr>
                <w:sz w:val="23"/>
                <w:szCs w:val="23"/>
                <w:lang w:val="en-AU"/>
              </w:rPr>
            </w:pPr>
            <w:r w:rsidRPr="004E1823">
              <w:rPr>
                <w:sz w:val="23"/>
                <w:szCs w:val="23"/>
              </w:rPr>
              <w:t>Resilience was generally supported but was interpreted broadly, extending beyond emergency preparedness to include social, economic and infrastructure considerations. Feedback reflected varied expectations regarding infrastructure, equity, preparedness and Council's role</w:t>
            </w:r>
            <w:r w:rsidR="00BF770E">
              <w:rPr>
                <w:sz w:val="23"/>
                <w:szCs w:val="23"/>
              </w:rPr>
              <w:t xml:space="preserve">. </w:t>
            </w:r>
            <w:r w:rsidR="00E81CF1" w:rsidRPr="00B238D5">
              <w:rPr>
                <w:sz w:val="23"/>
                <w:szCs w:val="23"/>
              </w:rPr>
              <w:t>While support was strong, the breadth of the topic may have contributed to lower agreement than other focus areas.</w:t>
            </w:r>
          </w:p>
        </w:tc>
      </w:tr>
      <w:tr w:rsidR="00E81CF1" w14:paraId="36859C9B" w14:textId="77777777" w:rsidTr="00E81CF1">
        <w:tc>
          <w:tcPr>
            <w:tcW w:w="862" w:type="pct"/>
            <w:shd w:val="clear" w:color="auto" w:fill="C4ECFF" w:themeFill="accent3" w:themeFillTint="33"/>
            <w:vAlign w:val="center"/>
          </w:tcPr>
          <w:p w14:paraId="3E62A0B5" w14:textId="441EAB93" w:rsidR="00E81CF1" w:rsidRPr="004B7593" w:rsidRDefault="00E81CF1" w:rsidP="004B7593">
            <w:pPr>
              <w:pStyle w:val="Text-Bodytext-YRC"/>
              <w:spacing w:before="80" w:after="40"/>
              <w:rPr>
                <w:b/>
                <w:bCs/>
                <w:lang w:val="en-AU"/>
              </w:rPr>
            </w:pPr>
            <w:r w:rsidRPr="004B7593">
              <w:rPr>
                <w:b/>
                <w:bCs/>
                <w:lang w:val="en-AU"/>
              </w:rPr>
              <w:t>Using Water Wisely and Caring for Waterways</w:t>
            </w:r>
          </w:p>
        </w:tc>
        <w:tc>
          <w:tcPr>
            <w:tcW w:w="1982" w:type="pct"/>
            <w:shd w:val="clear" w:color="auto" w:fill="C4ECFF" w:themeFill="accent3" w:themeFillTint="33"/>
            <w:vAlign w:val="center"/>
          </w:tcPr>
          <w:p w14:paraId="68BC15B2" w14:textId="27F27289" w:rsidR="00E81CF1" w:rsidRPr="00634973" w:rsidRDefault="00D338D4" w:rsidP="00904DAA">
            <w:pPr>
              <w:pStyle w:val="Text-Bodytext-YRC"/>
              <w:spacing w:before="80" w:after="40"/>
              <w:rPr>
                <w:sz w:val="23"/>
                <w:szCs w:val="23"/>
                <w:lang w:val="en-AU"/>
              </w:rPr>
            </w:pPr>
            <w:r w:rsidRPr="00D338D4">
              <w:rPr>
                <w:sz w:val="23"/>
                <w:szCs w:val="23"/>
              </w:rPr>
              <w:t>Strong support for clean waterways and efficient water use, with concerns about runoff, septic systems and pollution. Feedback also identified emerging issues such as increasing water demand from technology and expectations for broader system-level approaches.</w:t>
            </w:r>
          </w:p>
        </w:tc>
        <w:tc>
          <w:tcPr>
            <w:tcW w:w="2156" w:type="pct"/>
            <w:shd w:val="clear" w:color="auto" w:fill="C4ECFF" w:themeFill="accent3" w:themeFillTint="33"/>
            <w:vAlign w:val="center"/>
          </w:tcPr>
          <w:p w14:paraId="62A03106" w14:textId="7DE50CDB" w:rsidR="00E81CF1" w:rsidRPr="00D5432F" w:rsidRDefault="00BF770E" w:rsidP="00D5432F">
            <w:pPr>
              <w:rPr>
                <w:rFonts w:eastAsia="MS Mincho" w:cs="Arial"/>
                <w:kern w:val="0"/>
                <w:sz w:val="23"/>
                <w:szCs w:val="23"/>
                <w:lang w:val="en-GB"/>
                <w14:ligatures w14:val="none"/>
              </w:rPr>
            </w:pPr>
            <w:r w:rsidRPr="00BF770E">
              <w:rPr>
                <w:rFonts w:eastAsia="MS Mincho" w:cs="Arial"/>
                <w:kern w:val="0"/>
                <w:sz w:val="23"/>
                <w:szCs w:val="23"/>
                <w:lang w:val="en-GB"/>
                <w14:ligatures w14:val="none"/>
              </w:rPr>
              <w:t>Water is viewed as both an environmental and community issue. Feedback supports continued focus on waterway health and water efficiency while recognising broader catchment influences, water quality pressures and long-term water security considerations.</w:t>
            </w:r>
          </w:p>
        </w:tc>
      </w:tr>
      <w:tr w:rsidR="00E81CF1" w14:paraId="7646AA72" w14:textId="77777777" w:rsidTr="00E81CF1">
        <w:tc>
          <w:tcPr>
            <w:tcW w:w="862" w:type="pct"/>
            <w:shd w:val="clear" w:color="auto" w:fill="D1FCFF"/>
            <w:vAlign w:val="center"/>
          </w:tcPr>
          <w:p w14:paraId="2917A3C0" w14:textId="041C1357" w:rsidR="00E81CF1" w:rsidRPr="004B7593" w:rsidRDefault="00E81CF1" w:rsidP="004B7593">
            <w:pPr>
              <w:pStyle w:val="Text-Bodytext-YRC"/>
              <w:spacing w:before="80" w:after="40"/>
              <w:rPr>
                <w:b/>
                <w:bCs/>
                <w:lang w:val="en-AU"/>
              </w:rPr>
            </w:pPr>
            <w:r w:rsidRPr="004B7593">
              <w:rPr>
                <w:b/>
                <w:bCs/>
                <w:lang w:val="en-AU"/>
              </w:rPr>
              <w:lastRenderedPageBreak/>
              <w:t>Reducing Waste and Environmental Impacts</w:t>
            </w:r>
          </w:p>
        </w:tc>
        <w:tc>
          <w:tcPr>
            <w:tcW w:w="1982" w:type="pct"/>
            <w:shd w:val="clear" w:color="auto" w:fill="D1FCFF"/>
            <w:vAlign w:val="center"/>
          </w:tcPr>
          <w:p w14:paraId="0AF1CBF4" w14:textId="49BF44F4" w:rsidR="00E81CF1" w:rsidRPr="007244AD" w:rsidRDefault="00473B03" w:rsidP="008F6F2F">
            <w:pPr>
              <w:pStyle w:val="Text-Bodytext-YRC"/>
              <w:spacing w:before="80" w:after="40"/>
              <w:rPr>
                <w:sz w:val="22"/>
                <w:szCs w:val="22"/>
                <w:lang w:val="en-AU"/>
              </w:rPr>
            </w:pPr>
            <w:r w:rsidRPr="00473B03">
              <w:rPr>
                <w:sz w:val="22"/>
                <w:szCs w:val="22"/>
              </w:rPr>
              <w:t>Strong support for circular economy approaches, with practical suggestions including FOGO, repair, reuse and textile recycling. Participants expressed frustration with plastics, convenience-driven consumption and perceived limitations of current waste systems</w:t>
            </w:r>
            <w:r>
              <w:rPr>
                <w:sz w:val="22"/>
                <w:szCs w:val="22"/>
              </w:rPr>
              <w:t>.</w:t>
            </w:r>
          </w:p>
        </w:tc>
        <w:tc>
          <w:tcPr>
            <w:tcW w:w="2156" w:type="pct"/>
            <w:shd w:val="clear" w:color="auto" w:fill="D1FCFF"/>
            <w:vAlign w:val="center"/>
          </w:tcPr>
          <w:p w14:paraId="1AACE7D6" w14:textId="6D12A909" w:rsidR="00E81CF1" w:rsidRPr="007244AD" w:rsidRDefault="00760AD6" w:rsidP="008F6F2F">
            <w:pPr>
              <w:pStyle w:val="Text-Bodytext-YRC"/>
              <w:spacing w:before="80" w:after="40"/>
              <w:rPr>
                <w:sz w:val="22"/>
                <w:szCs w:val="22"/>
                <w:lang w:val="en-AU"/>
              </w:rPr>
            </w:pPr>
            <w:r w:rsidRPr="00760AD6">
              <w:rPr>
                <w:sz w:val="22"/>
                <w:szCs w:val="22"/>
              </w:rPr>
              <w:t>Feedback demonstrated support for waste reduction and resource recovery, alongside increased focus on the role of waste systems, services, industry and supply chains in influencing environmental outcomes.</w:t>
            </w:r>
          </w:p>
        </w:tc>
      </w:tr>
      <w:tr w:rsidR="00E81CF1" w14:paraId="01527F55" w14:textId="77777777" w:rsidTr="00E81CF1">
        <w:tc>
          <w:tcPr>
            <w:tcW w:w="862" w:type="pct"/>
            <w:shd w:val="clear" w:color="auto" w:fill="E8E4E0" w:themeFill="accent6" w:themeFillTint="33"/>
            <w:vAlign w:val="center"/>
          </w:tcPr>
          <w:p w14:paraId="5662C957" w14:textId="2D50D7BE" w:rsidR="00E81CF1" w:rsidRPr="004B7593" w:rsidRDefault="00E81CF1" w:rsidP="004B7593">
            <w:pPr>
              <w:pStyle w:val="Text-Bodytext-YRC"/>
              <w:spacing w:before="80" w:after="40"/>
              <w:rPr>
                <w:b/>
                <w:bCs/>
                <w:lang w:val="en-AU"/>
              </w:rPr>
            </w:pPr>
            <w:r w:rsidRPr="004B7593">
              <w:rPr>
                <w:b/>
                <w:bCs/>
                <w:lang w:val="en-AU"/>
              </w:rPr>
              <w:t>Caring for Country</w:t>
            </w:r>
          </w:p>
        </w:tc>
        <w:tc>
          <w:tcPr>
            <w:tcW w:w="1982" w:type="pct"/>
            <w:shd w:val="clear" w:color="auto" w:fill="E8E4E0" w:themeFill="accent6" w:themeFillTint="33"/>
            <w:vAlign w:val="center"/>
          </w:tcPr>
          <w:p w14:paraId="26D2E992" w14:textId="5037B8DC" w:rsidR="00E81CF1" w:rsidRPr="007244AD" w:rsidRDefault="00473B03" w:rsidP="008F6F2F">
            <w:pPr>
              <w:pStyle w:val="Text-Bodytext-YRC"/>
              <w:spacing w:before="80" w:after="40"/>
              <w:rPr>
                <w:sz w:val="22"/>
                <w:szCs w:val="22"/>
                <w:lang w:val="en-AU"/>
              </w:rPr>
            </w:pPr>
            <w:r w:rsidRPr="00473B03">
              <w:rPr>
                <w:sz w:val="22"/>
                <w:szCs w:val="22"/>
              </w:rPr>
              <w:t>Support was expressed for First Nations leadership and knowledge, including land stewardship and cultural burning, with emphasis on education and recognising Country as a living system. Some concerns were raised regarding tokenism and current system limitations.</w:t>
            </w:r>
          </w:p>
        </w:tc>
        <w:tc>
          <w:tcPr>
            <w:tcW w:w="2156" w:type="pct"/>
            <w:shd w:val="clear" w:color="auto" w:fill="E8E4E0" w:themeFill="accent6" w:themeFillTint="33"/>
            <w:vAlign w:val="center"/>
          </w:tcPr>
          <w:p w14:paraId="6568D223" w14:textId="0CE7636C" w:rsidR="00E81CF1" w:rsidRPr="007244AD" w:rsidRDefault="00760AD6" w:rsidP="008F6F2F">
            <w:pPr>
              <w:pStyle w:val="Text-Bodytext-YRC"/>
              <w:spacing w:before="80" w:after="40"/>
              <w:rPr>
                <w:sz w:val="22"/>
                <w:szCs w:val="22"/>
                <w:lang w:val="en-AU"/>
              </w:rPr>
            </w:pPr>
            <w:r w:rsidRPr="00760AD6">
              <w:rPr>
                <w:sz w:val="22"/>
                <w:szCs w:val="22"/>
              </w:rPr>
              <w:t xml:space="preserve">Feedback indicates support for First Nations knowledge, leadership and custodianship within environmental management. </w:t>
            </w:r>
            <w:r w:rsidR="004A5A97" w:rsidRPr="004A5A97">
              <w:rPr>
                <w:sz w:val="22"/>
                <w:szCs w:val="22"/>
              </w:rPr>
              <w:t>Participants viewed Caring for Country as a connected approach to environmental health</w:t>
            </w:r>
            <w:r w:rsidR="00034696">
              <w:rPr>
                <w:sz w:val="22"/>
                <w:szCs w:val="22"/>
              </w:rPr>
              <w:t xml:space="preserve"> and</w:t>
            </w:r>
            <w:r w:rsidR="004A5A97" w:rsidRPr="004A5A97">
              <w:rPr>
                <w:sz w:val="22"/>
                <w:szCs w:val="22"/>
              </w:rPr>
              <w:t xml:space="preserve"> resilience, aligning strongly with the </w:t>
            </w:r>
            <w:r w:rsidR="00034696">
              <w:rPr>
                <w:sz w:val="22"/>
                <w:szCs w:val="22"/>
              </w:rPr>
              <w:t xml:space="preserve">2036 </w:t>
            </w:r>
            <w:r w:rsidR="004A5A97" w:rsidRPr="004A5A97">
              <w:rPr>
                <w:sz w:val="22"/>
                <w:szCs w:val="22"/>
              </w:rPr>
              <w:t>Community Vision to care for Country.</w:t>
            </w:r>
            <w:r w:rsidR="004A5A97">
              <w:rPr>
                <w:sz w:val="22"/>
                <w:szCs w:val="22"/>
              </w:rPr>
              <w:t xml:space="preserve"> </w:t>
            </w:r>
            <w:r w:rsidRPr="00760AD6">
              <w:rPr>
                <w:sz w:val="22"/>
                <w:szCs w:val="22"/>
              </w:rPr>
              <w:t>Higher neutral and disagree responses suggest some uncertainty regarding how these concepts translate into practical application and outcomes.</w:t>
            </w:r>
          </w:p>
        </w:tc>
      </w:tr>
      <w:tr w:rsidR="00E81CF1" w14:paraId="41E6FDDC" w14:textId="77777777" w:rsidTr="00E81CF1">
        <w:tc>
          <w:tcPr>
            <w:tcW w:w="862" w:type="pct"/>
            <w:shd w:val="clear" w:color="auto" w:fill="FCCCDF" w:themeFill="accent4" w:themeFillTint="33"/>
            <w:vAlign w:val="center"/>
          </w:tcPr>
          <w:p w14:paraId="3ED5AF97" w14:textId="43644540" w:rsidR="00E81CF1" w:rsidRPr="004B7593" w:rsidRDefault="00E81CF1" w:rsidP="004B7593">
            <w:pPr>
              <w:pStyle w:val="Text-Bodytext-YRC"/>
              <w:spacing w:before="80" w:after="40"/>
              <w:rPr>
                <w:b/>
                <w:bCs/>
                <w:lang w:val="en-AU"/>
              </w:rPr>
            </w:pPr>
            <w:r w:rsidRPr="004B7593">
              <w:rPr>
                <w:b/>
                <w:bCs/>
                <w:lang w:val="en-AU"/>
              </w:rPr>
              <w:t>Multi-Generational Stewardship</w:t>
            </w:r>
          </w:p>
        </w:tc>
        <w:tc>
          <w:tcPr>
            <w:tcW w:w="1982" w:type="pct"/>
            <w:shd w:val="clear" w:color="auto" w:fill="FCCCDF" w:themeFill="accent4" w:themeFillTint="33"/>
            <w:vAlign w:val="center"/>
          </w:tcPr>
          <w:p w14:paraId="26BE000F" w14:textId="28F02B84" w:rsidR="00E81CF1" w:rsidRPr="007244AD" w:rsidRDefault="00A00AF0" w:rsidP="00CB0CDF">
            <w:pPr>
              <w:pStyle w:val="Text-Bodytext-YRC"/>
              <w:spacing w:before="80" w:after="40"/>
              <w:rPr>
                <w:sz w:val="22"/>
                <w:szCs w:val="22"/>
                <w:lang w:val="en-AU"/>
              </w:rPr>
            </w:pPr>
            <w:r w:rsidRPr="00A00AF0">
              <w:rPr>
                <w:sz w:val="22"/>
                <w:szCs w:val="22"/>
              </w:rPr>
              <w:t>Participants highlighted the importance of education, youth voice and intergenerational learning, including opportunities for meaningful participation, school programs and ongoing engagement. Limited structured pathways for participation were also identified.</w:t>
            </w:r>
          </w:p>
        </w:tc>
        <w:tc>
          <w:tcPr>
            <w:tcW w:w="2156" w:type="pct"/>
            <w:shd w:val="clear" w:color="auto" w:fill="FCCCDF" w:themeFill="accent4" w:themeFillTint="33"/>
            <w:vAlign w:val="center"/>
          </w:tcPr>
          <w:p w14:paraId="5C0B8B2C" w14:textId="4CD9548C" w:rsidR="00E81CF1" w:rsidRPr="007244AD" w:rsidRDefault="00913EE6" w:rsidP="00CB0CDF">
            <w:pPr>
              <w:pStyle w:val="Text-Bodytext-YRC"/>
              <w:spacing w:before="80" w:after="40"/>
              <w:rPr>
                <w:sz w:val="22"/>
                <w:szCs w:val="22"/>
                <w:lang w:val="en-AU"/>
              </w:rPr>
            </w:pPr>
            <w:r w:rsidRPr="00913EE6">
              <w:rPr>
                <w:sz w:val="23"/>
                <w:szCs w:val="23"/>
              </w:rPr>
              <w:t xml:space="preserve">While concepts of education, participation and </w:t>
            </w:r>
            <w:r w:rsidR="00946B63">
              <w:rPr>
                <w:sz w:val="23"/>
                <w:szCs w:val="23"/>
              </w:rPr>
              <w:t>connection</w:t>
            </w:r>
            <w:r w:rsidRPr="00913EE6">
              <w:rPr>
                <w:sz w:val="23"/>
                <w:szCs w:val="23"/>
              </w:rPr>
              <w:t xml:space="preserve"> were generally supported, lower agreement suggests the focus area may be less clearly understood than others and interpreted in different ways by participants.</w:t>
            </w:r>
          </w:p>
        </w:tc>
      </w:tr>
      <w:tr w:rsidR="00E81CF1" w14:paraId="28C597BA" w14:textId="77777777" w:rsidTr="00E81CF1">
        <w:tc>
          <w:tcPr>
            <w:tcW w:w="862" w:type="pct"/>
            <w:shd w:val="clear" w:color="auto" w:fill="B4C9DC" w:themeFill="background2" w:themeFillShade="E6"/>
            <w:vAlign w:val="center"/>
          </w:tcPr>
          <w:p w14:paraId="55A5C9D2" w14:textId="1BA01B60" w:rsidR="00E81CF1" w:rsidRPr="004B7593" w:rsidRDefault="00E81CF1" w:rsidP="004B7593">
            <w:pPr>
              <w:pStyle w:val="Text-Bodytext-YRC"/>
              <w:spacing w:before="80" w:after="40"/>
              <w:rPr>
                <w:b/>
                <w:bCs/>
                <w:lang w:val="en-AU"/>
              </w:rPr>
            </w:pPr>
            <w:r w:rsidRPr="004B7593">
              <w:rPr>
                <w:b/>
                <w:bCs/>
                <w:lang w:val="en-AU"/>
              </w:rPr>
              <w:t>Tracking and Reporting Progress</w:t>
            </w:r>
          </w:p>
        </w:tc>
        <w:tc>
          <w:tcPr>
            <w:tcW w:w="1982" w:type="pct"/>
            <w:shd w:val="clear" w:color="auto" w:fill="B4C9DC" w:themeFill="background2" w:themeFillShade="E6"/>
            <w:vAlign w:val="center"/>
          </w:tcPr>
          <w:p w14:paraId="543C6284" w14:textId="6877D932" w:rsidR="00E81CF1" w:rsidRPr="007244AD" w:rsidRDefault="00A00AF0" w:rsidP="00CB0CDF">
            <w:pPr>
              <w:pStyle w:val="Text-Bodytext-YRC"/>
              <w:spacing w:before="80" w:after="40"/>
              <w:rPr>
                <w:sz w:val="22"/>
                <w:szCs w:val="22"/>
                <w:lang w:val="en-AU"/>
              </w:rPr>
            </w:pPr>
            <w:r w:rsidRPr="00A00AF0">
              <w:rPr>
                <w:sz w:val="22"/>
                <w:szCs w:val="22"/>
              </w:rPr>
              <w:t>Support for clear and transparent reporting, with strong demand for accessible formats, visible outcomes and improved baseline information. Concerns were raised that reporting can be overly complex, difficult to understand or disconnected from tangible outcomes.</w:t>
            </w:r>
          </w:p>
        </w:tc>
        <w:tc>
          <w:tcPr>
            <w:tcW w:w="2156" w:type="pct"/>
            <w:shd w:val="clear" w:color="auto" w:fill="B4C9DC" w:themeFill="background2" w:themeFillShade="E6"/>
            <w:vAlign w:val="center"/>
          </w:tcPr>
          <w:p w14:paraId="70EF5610" w14:textId="0D858105" w:rsidR="00E81CF1" w:rsidRPr="007244AD" w:rsidRDefault="00336EEE" w:rsidP="00CB0CDF">
            <w:pPr>
              <w:pStyle w:val="Text-Bodytext-YRC"/>
              <w:spacing w:before="80" w:after="40"/>
              <w:rPr>
                <w:sz w:val="22"/>
                <w:szCs w:val="22"/>
                <w:lang w:val="en-AU"/>
              </w:rPr>
            </w:pPr>
            <w:r w:rsidRPr="00336EEE">
              <w:rPr>
                <w:sz w:val="22"/>
                <w:szCs w:val="22"/>
              </w:rPr>
              <w:t>Community confidence is influenced by the visibility and accessibility of information about environmental outcomes and progress. Higher neutral responses suggest reporting is viewed as important but may be less tangible or immediately relevant to participants than other environment and climate outcomes.</w:t>
            </w:r>
          </w:p>
        </w:tc>
      </w:tr>
    </w:tbl>
    <w:p w14:paraId="3373CC2D" w14:textId="6FFB06C1" w:rsidR="00086152" w:rsidRPr="00FF2376" w:rsidRDefault="006619E1" w:rsidP="00E40415">
      <w:pPr>
        <w:pStyle w:val="Text-Bodytext-YRC"/>
        <w:rPr>
          <w:sz w:val="2"/>
          <w:szCs w:val="2"/>
          <w:lang w:val="en-AU"/>
        </w:rPr>
        <w:sectPr w:rsidR="00086152" w:rsidRPr="00FF2376" w:rsidSect="00525195">
          <w:pgSz w:w="16838" w:h="11906" w:orient="landscape"/>
          <w:pgMar w:top="1440" w:right="1440" w:bottom="1440" w:left="1440" w:header="567" w:footer="397" w:gutter="0"/>
          <w:cols w:space="708"/>
          <w:titlePg/>
          <w:docGrid w:linePitch="360"/>
        </w:sectPr>
      </w:pPr>
      <w:r w:rsidRPr="00FF2376">
        <w:rPr>
          <w:sz w:val="2"/>
          <w:szCs w:val="2"/>
          <w:lang w:val="en-AU"/>
        </w:rPr>
        <w:t>.</w:t>
      </w:r>
    </w:p>
    <w:p w14:paraId="7C763EC3" w14:textId="7E42C647" w:rsidR="007244AD" w:rsidRPr="00B94CC1" w:rsidRDefault="008244C0" w:rsidP="007244AD">
      <w:pPr>
        <w:pStyle w:val="Standard"/>
        <w:rPr>
          <w:b/>
          <w:bCs/>
        </w:rPr>
      </w:pPr>
      <w:r>
        <w:rPr>
          <w:b/>
          <w:bCs/>
        </w:rPr>
        <w:lastRenderedPageBreak/>
        <w:t xml:space="preserve">Findings </w:t>
      </w:r>
    </w:p>
    <w:p w14:paraId="6D313238" w14:textId="7D42CA1D" w:rsidR="000F03C8" w:rsidRDefault="000F03C8" w:rsidP="00D66981">
      <w:pPr>
        <w:pStyle w:val="Standard"/>
        <w:spacing w:after="80"/>
      </w:pPr>
      <w:r>
        <w:t>Overall, the qualitative feedback reinforces strong community support across all focus areas, consistent with the high levels of agreement observed in the survey results. It also provides important context for areas of lower agreement, indicating these responses reflect ambiguity or gaps in how some concepts are defined or expected to be delivered, rather than opposition.</w:t>
      </w:r>
    </w:p>
    <w:p w14:paraId="380EC736" w14:textId="77777777" w:rsidR="00A63FDC" w:rsidRDefault="000F03C8" w:rsidP="00D66981">
      <w:pPr>
        <w:pStyle w:val="Standard"/>
        <w:spacing w:after="80"/>
      </w:pPr>
      <w:r>
        <w:t>Across all focus areas, participants expressed clear expectations for Council to demonstrate leadership, enable system-level change and provide greater transparency in implementation. Key tensions include balancing growth with environmental protection, the limits of Council influence, and the need to translate intent into practical action.</w:t>
      </w:r>
      <w:r w:rsidR="00D10C51">
        <w:t xml:space="preserve"> </w:t>
      </w:r>
    </w:p>
    <w:p w14:paraId="136088C8" w14:textId="02684A3D" w:rsidR="000F03C8" w:rsidRDefault="00D10C51" w:rsidP="00D66981">
      <w:pPr>
        <w:pStyle w:val="Standard"/>
        <w:spacing w:after="80"/>
        <w:rPr>
          <w:lang w:eastAsia="en-AU"/>
        </w:rPr>
      </w:pPr>
      <w:r w:rsidRPr="009F524E">
        <w:t>Demographic analysis was undertaken for gender and age to test whether responses differed across these groups. No significant differences were identified, so detailed demographic breakdowns have not been included in this summary.</w:t>
      </w:r>
    </w:p>
    <w:p w14:paraId="6D864F5B" w14:textId="1D3E07BF" w:rsidR="007244AD" w:rsidRDefault="000F03C8" w:rsidP="00D66981">
      <w:pPr>
        <w:pStyle w:val="Standard"/>
        <w:spacing w:after="80"/>
      </w:pPr>
      <w:r>
        <w:t>Emerging themes</w:t>
      </w:r>
      <w:r w:rsidR="005574D4">
        <w:t xml:space="preserve">, </w:t>
      </w:r>
      <w:r>
        <w:t>particularly from younger participants</w:t>
      </w:r>
      <w:r w:rsidR="005574D4">
        <w:t xml:space="preserve">, </w:t>
      </w:r>
      <w:r>
        <w:t xml:space="preserve">highlight growing concern around system-level impacts (e.g. technology-related resource use), equity in access to infrastructure, and the need for more visible outcomes. These gaps, tensions and emerging issues are explored further in Part Four, with implications for strategic priorities and next steps outlined </w:t>
      </w:r>
      <w:r w:rsidR="005E2AF4">
        <w:t>under ‘What’s Next’</w:t>
      </w:r>
      <w:r>
        <w:t>.</w:t>
      </w:r>
    </w:p>
    <w:p w14:paraId="25DE2CDD" w14:textId="79406360" w:rsidR="00A72D4B" w:rsidRDefault="008F6C20" w:rsidP="009C18B7">
      <w:pPr>
        <w:pStyle w:val="H3-White-YRC"/>
        <w:shd w:val="clear" w:color="auto" w:fill="007C85" w:themeFill="text2"/>
      </w:pPr>
      <w:r>
        <w:t xml:space="preserve">Part 2: </w:t>
      </w:r>
      <w:r w:rsidR="00A72D4B">
        <w:t xml:space="preserve">What key themes and aspirations emerged from the visioning activities? </w:t>
      </w:r>
    </w:p>
    <w:p w14:paraId="44553FCC" w14:textId="0917FC4E" w:rsidR="005E2C3C" w:rsidRDefault="005E2C3C" w:rsidP="00D66981">
      <w:pPr>
        <w:pStyle w:val="Standard"/>
        <w:spacing w:after="80"/>
      </w:pPr>
      <w:r w:rsidRPr="005E2C3C">
        <w:t xml:space="preserve">The vision activity </w:t>
      </w:r>
      <w:r w:rsidR="005279A1" w:rsidRPr="005E2C3C">
        <w:t>asked,</w:t>
      </w:r>
      <w:r w:rsidRPr="005E2C3C">
        <w:t xml:space="preserve"> ‘What do you hope Yarra Ranges looks like in 2036?’ </w:t>
      </w:r>
      <w:r w:rsidR="00211E03">
        <w:t xml:space="preserve">and </w:t>
      </w:r>
      <w:r w:rsidRPr="005E2C3C">
        <w:t>received 265 contributions</w:t>
      </w:r>
      <w:r w:rsidR="00211E03">
        <w:t xml:space="preserve"> with</w:t>
      </w:r>
      <w:r w:rsidRPr="005E2C3C">
        <w:t xml:space="preserve"> a significant number of young people participat</w:t>
      </w:r>
      <w:r w:rsidR="00211E03">
        <w:t>ing</w:t>
      </w:r>
      <w:r w:rsidRPr="005E2C3C">
        <w:t xml:space="preserve"> in this activity.</w:t>
      </w:r>
    </w:p>
    <w:p w14:paraId="239CE5DB" w14:textId="1891B669" w:rsidR="002341A3" w:rsidRPr="002341A3" w:rsidRDefault="002341A3" w:rsidP="00D66981">
      <w:pPr>
        <w:pStyle w:val="H4-Heading-YRC"/>
        <w:spacing w:before="0" w:after="80"/>
      </w:pPr>
      <w:r w:rsidRPr="002341A3">
        <w:t>Aspirations</w:t>
      </w:r>
    </w:p>
    <w:p w14:paraId="5A88066A" w14:textId="290F9DBB" w:rsidR="009C18B7" w:rsidRPr="009C18B7" w:rsidRDefault="0047730A" w:rsidP="00D66981">
      <w:pPr>
        <w:pStyle w:val="Text-Bodytext-YRC"/>
        <w:spacing w:before="0" w:after="80"/>
        <w:rPr>
          <w:lang w:val="en-AU"/>
        </w:rPr>
      </w:pPr>
      <w:r>
        <w:rPr>
          <w:noProof/>
          <w:lang w:val="en-AU"/>
        </w:rPr>
        <w:drawing>
          <wp:anchor distT="0" distB="0" distL="114300" distR="114300" simplePos="0" relativeHeight="251658243" behindDoc="1" locked="0" layoutInCell="1" allowOverlap="1" wp14:anchorId="05EB5523" wp14:editId="53ADEFFE">
            <wp:simplePos x="0" y="0"/>
            <wp:positionH relativeFrom="column">
              <wp:posOffset>2878455</wp:posOffset>
            </wp:positionH>
            <wp:positionV relativeFrom="paragraph">
              <wp:posOffset>605872</wp:posOffset>
            </wp:positionV>
            <wp:extent cx="3415030" cy="2428875"/>
            <wp:effectExtent l="0" t="0" r="0" b="9525"/>
            <wp:wrapTight wrapText="bothSides">
              <wp:wrapPolygon edited="0">
                <wp:start x="5302" y="0"/>
                <wp:lineTo x="5302" y="8132"/>
                <wp:lineTo x="843" y="10673"/>
                <wp:lineTo x="843" y="12367"/>
                <wp:lineTo x="2410" y="13553"/>
                <wp:lineTo x="4338" y="13892"/>
                <wp:lineTo x="5181" y="16264"/>
                <wp:lineTo x="5302" y="21515"/>
                <wp:lineTo x="21447" y="21515"/>
                <wp:lineTo x="21447" y="0"/>
                <wp:lineTo x="5302" y="0"/>
              </wp:wrapPolygon>
            </wp:wrapTight>
            <wp:docPr id="167503919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415030" cy="2428875"/>
                    </a:xfrm>
                    <a:prstGeom prst="rect">
                      <a:avLst/>
                    </a:prstGeom>
                    <a:noFill/>
                  </pic:spPr>
                </pic:pic>
              </a:graphicData>
            </a:graphic>
            <wp14:sizeRelH relativeFrom="margin">
              <wp14:pctWidth>0</wp14:pctWidth>
            </wp14:sizeRelH>
            <wp14:sizeRelV relativeFrom="margin">
              <wp14:pctHeight>0</wp14:pctHeight>
            </wp14:sizeRelV>
          </wp:anchor>
        </w:drawing>
      </w:r>
      <w:r w:rsidR="009C18B7" w:rsidRPr="009C18B7">
        <w:rPr>
          <w:lang w:val="en-AU"/>
        </w:rPr>
        <w:t>Visioning activities highlight</w:t>
      </w:r>
      <w:r w:rsidR="009C18B7">
        <w:rPr>
          <w:lang w:val="en-AU"/>
        </w:rPr>
        <w:t>ed</w:t>
      </w:r>
      <w:r w:rsidR="009C18B7" w:rsidRPr="009C18B7">
        <w:rPr>
          <w:lang w:val="en-AU"/>
        </w:rPr>
        <w:t xml:space="preserve"> a strong and consistent community </w:t>
      </w:r>
      <w:r w:rsidR="004C7481">
        <w:rPr>
          <w:lang w:val="en-AU"/>
        </w:rPr>
        <w:t>hope</w:t>
      </w:r>
      <w:r w:rsidR="009C18B7" w:rsidRPr="009C18B7">
        <w:rPr>
          <w:lang w:val="en-AU"/>
        </w:rPr>
        <w:t xml:space="preserve"> for a future that is greener, more connected and more sustainable. Nature and biodiversity emerged as the dominant priority, supported by strong themes around access to nature, sustainable transport, clean energy and community connection. Alongside these, participants emphasised the importance of practical, everyday action</w:t>
      </w:r>
      <w:r w:rsidR="002B3150">
        <w:rPr>
          <w:lang w:val="en-AU"/>
        </w:rPr>
        <w:t xml:space="preserve">, </w:t>
      </w:r>
      <w:r w:rsidR="009C18B7" w:rsidRPr="009C18B7">
        <w:rPr>
          <w:lang w:val="en-AU"/>
        </w:rPr>
        <w:t>such as reducing waste, improving water quality and strengthening local food systems.</w:t>
      </w:r>
    </w:p>
    <w:p w14:paraId="27F4FFDA" w14:textId="77777777" w:rsidR="004E1B63" w:rsidRDefault="009C18B7" w:rsidP="00D66981">
      <w:pPr>
        <w:pStyle w:val="Text-Bodytext-YRC"/>
        <w:spacing w:before="0" w:after="80"/>
        <w:rPr>
          <w:lang w:val="en-AU"/>
        </w:rPr>
      </w:pPr>
      <w:r w:rsidRPr="009C18B7">
        <w:rPr>
          <w:lang w:val="en-AU"/>
        </w:rPr>
        <w:t xml:space="preserve">Importantly, </w:t>
      </w:r>
      <w:r w:rsidR="00DC30B8">
        <w:rPr>
          <w:lang w:val="en-AU"/>
        </w:rPr>
        <w:t xml:space="preserve">feedback showed </w:t>
      </w:r>
      <w:r w:rsidRPr="009C18B7">
        <w:rPr>
          <w:lang w:val="en-AU"/>
        </w:rPr>
        <w:t xml:space="preserve">these </w:t>
      </w:r>
      <w:r w:rsidR="00F92868">
        <w:rPr>
          <w:lang w:val="en-AU"/>
        </w:rPr>
        <w:t xml:space="preserve">ideas </w:t>
      </w:r>
      <w:r w:rsidR="00747725">
        <w:rPr>
          <w:lang w:val="en-AU"/>
        </w:rPr>
        <w:t>were interconnected</w:t>
      </w:r>
      <w:r w:rsidR="00F92868">
        <w:rPr>
          <w:lang w:val="en-AU"/>
        </w:rPr>
        <w:t xml:space="preserve">, </w:t>
      </w:r>
      <w:r w:rsidR="00DC40CB">
        <w:rPr>
          <w:lang w:val="en-AU"/>
        </w:rPr>
        <w:t xml:space="preserve">reflecting a desire for </w:t>
      </w:r>
      <w:r w:rsidR="00721CAF">
        <w:rPr>
          <w:lang w:val="en-AU"/>
        </w:rPr>
        <w:t xml:space="preserve">outcomes that consider </w:t>
      </w:r>
      <w:r w:rsidRPr="009C18B7">
        <w:rPr>
          <w:lang w:val="en-AU"/>
        </w:rPr>
        <w:t>environmental protection,</w:t>
      </w:r>
      <w:r w:rsidR="00CB4DBF">
        <w:rPr>
          <w:lang w:val="en-AU"/>
        </w:rPr>
        <w:t xml:space="preserve"> </w:t>
      </w:r>
      <w:r w:rsidRPr="009C18B7">
        <w:rPr>
          <w:lang w:val="en-AU"/>
        </w:rPr>
        <w:t>liveability</w:t>
      </w:r>
      <w:r w:rsidR="00C4078A">
        <w:rPr>
          <w:lang w:val="en-AU"/>
        </w:rPr>
        <w:t>, climate responsiveness</w:t>
      </w:r>
      <w:r w:rsidRPr="009C18B7">
        <w:rPr>
          <w:lang w:val="en-AU"/>
        </w:rPr>
        <w:t xml:space="preserve"> and community wellbeing together. </w:t>
      </w:r>
    </w:p>
    <w:p w14:paraId="3221693F" w14:textId="1CE7480B" w:rsidR="004E1B63" w:rsidRDefault="009C18B7" w:rsidP="00D66981">
      <w:pPr>
        <w:pStyle w:val="Text-Bodytext-YRC"/>
        <w:spacing w:before="0" w:after="80"/>
        <w:rPr>
          <w:lang w:val="en-AU"/>
        </w:rPr>
      </w:pPr>
      <w:r w:rsidRPr="009C18B7">
        <w:rPr>
          <w:lang w:val="en-AU"/>
        </w:rPr>
        <w:t xml:space="preserve">Managing growth and development </w:t>
      </w:r>
      <w:r w:rsidR="007B2AF3" w:rsidRPr="009C18B7">
        <w:rPr>
          <w:lang w:val="en-AU"/>
        </w:rPr>
        <w:t>pressures and</w:t>
      </w:r>
      <w:r w:rsidRPr="009C18B7">
        <w:rPr>
          <w:lang w:val="en-AU"/>
        </w:rPr>
        <w:t xml:space="preserve"> ensuring they occur in balance with the natural environment, was also identified as a key underlying concern shaping </w:t>
      </w:r>
      <w:r w:rsidR="00571907">
        <w:rPr>
          <w:lang w:val="en-AU"/>
        </w:rPr>
        <w:t>aspirations</w:t>
      </w:r>
      <w:r w:rsidRPr="009C18B7">
        <w:rPr>
          <w:lang w:val="en-AU"/>
        </w:rPr>
        <w:t>.</w:t>
      </w:r>
    </w:p>
    <w:p w14:paraId="14379777" w14:textId="6F1E943F" w:rsidR="00A5444C" w:rsidRDefault="002341A3" w:rsidP="00384401">
      <w:pPr>
        <w:pStyle w:val="H4-Heading-YRC"/>
      </w:pPr>
      <w:r>
        <w:lastRenderedPageBreak/>
        <w:t>Themes</w:t>
      </w:r>
    </w:p>
    <w:p w14:paraId="42EB6806" w14:textId="685E60FA" w:rsidR="00733484" w:rsidRDefault="00733484" w:rsidP="005279A1">
      <w:pPr>
        <w:pStyle w:val="Caption"/>
        <w:keepNext/>
        <w:spacing w:before="120"/>
      </w:pPr>
      <w:r>
        <w:t xml:space="preserve">Table </w:t>
      </w:r>
      <w:r>
        <w:fldChar w:fldCharType="begin"/>
      </w:r>
      <w:r>
        <w:instrText xml:space="preserve"> SEQ Table \* ARABIC </w:instrText>
      </w:r>
      <w:r>
        <w:fldChar w:fldCharType="separate"/>
      </w:r>
      <w:r w:rsidR="00CD7036">
        <w:rPr>
          <w:noProof/>
        </w:rPr>
        <w:t>3</w:t>
      </w:r>
      <w:r>
        <w:fldChar w:fldCharType="end"/>
      </w:r>
      <w:r>
        <w:t>. Recurrent themes from Vision Activities</w:t>
      </w:r>
      <w:r w:rsidR="00230BA3">
        <w:t xml:space="preserve"> ordered based on frequency</w:t>
      </w:r>
      <w:r w:rsidR="005324DA">
        <w:t xml:space="preserve"> shown in brackets</w:t>
      </w:r>
      <w:r w:rsidR="007E1D82">
        <w:t xml:space="preserve">. </w:t>
      </w:r>
    </w:p>
    <w:tbl>
      <w:tblPr>
        <w:tblStyle w:val="TableGrid"/>
        <w:tblW w:w="9356" w:type="dxa"/>
        <w:tblInd w:w="-147" w:type="dxa"/>
        <w:tblLook w:val="04A0" w:firstRow="1" w:lastRow="0" w:firstColumn="1" w:lastColumn="0" w:noHBand="0" w:noVBand="1"/>
      </w:tblPr>
      <w:tblGrid>
        <w:gridCol w:w="2127"/>
        <w:gridCol w:w="2410"/>
        <w:gridCol w:w="4819"/>
      </w:tblGrid>
      <w:tr w:rsidR="008E5298" w14:paraId="674FF391" w14:textId="74FB1391" w:rsidTr="008E5298">
        <w:tc>
          <w:tcPr>
            <w:tcW w:w="2127" w:type="dxa"/>
            <w:shd w:val="clear" w:color="auto" w:fill="007C85" w:themeFill="text2"/>
            <w:vAlign w:val="center"/>
          </w:tcPr>
          <w:p w14:paraId="014E82F4" w14:textId="6E78B5B7" w:rsidR="008E5298" w:rsidRPr="00082923" w:rsidRDefault="008E5298" w:rsidP="008E5298">
            <w:pPr>
              <w:pStyle w:val="Text-Bodytext-YRC"/>
              <w:spacing w:before="20" w:after="20"/>
              <w:rPr>
                <w:color w:val="FFFFFF" w:themeColor="background1"/>
                <w:lang w:val="en-AU"/>
              </w:rPr>
            </w:pPr>
            <w:r w:rsidRPr="00082923">
              <w:rPr>
                <w:rStyle w:val="Strong"/>
                <w:color w:val="FFFFFF" w:themeColor="background1"/>
              </w:rPr>
              <w:t>Theme</w:t>
            </w:r>
          </w:p>
        </w:tc>
        <w:tc>
          <w:tcPr>
            <w:tcW w:w="2410" w:type="dxa"/>
            <w:shd w:val="clear" w:color="auto" w:fill="007C85" w:themeFill="text2"/>
            <w:vAlign w:val="center"/>
          </w:tcPr>
          <w:p w14:paraId="4825A5A1" w14:textId="5E6AC290" w:rsidR="008E5298" w:rsidRPr="00082923" w:rsidRDefault="008E5298" w:rsidP="008E5298">
            <w:pPr>
              <w:pStyle w:val="Text-Bodytext-YRC"/>
              <w:spacing w:before="20" w:after="20"/>
              <w:rPr>
                <w:color w:val="FFFFFF" w:themeColor="background1"/>
                <w:lang w:val="en-AU"/>
              </w:rPr>
            </w:pPr>
            <w:r w:rsidRPr="501B3D61">
              <w:rPr>
                <w:rStyle w:val="Strong"/>
                <w:color w:val="FFFFFF" w:themeColor="background1"/>
              </w:rPr>
              <w:t>Community voice</w:t>
            </w:r>
          </w:p>
        </w:tc>
        <w:tc>
          <w:tcPr>
            <w:tcW w:w="4819" w:type="dxa"/>
            <w:shd w:val="clear" w:color="auto" w:fill="007C85" w:themeFill="text2"/>
            <w:vAlign w:val="center"/>
          </w:tcPr>
          <w:p w14:paraId="16ABAD10" w14:textId="00D4724C" w:rsidR="008E5298" w:rsidRPr="501B3D61" w:rsidRDefault="00B76654" w:rsidP="008E5298">
            <w:pPr>
              <w:pStyle w:val="Text-Bodytext-YRC"/>
              <w:spacing w:before="20" w:after="20"/>
              <w:rPr>
                <w:rStyle w:val="Strong"/>
                <w:color w:val="FFFFFF" w:themeColor="background1"/>
              </w:rPr>
            </w:pPr>
            <w:r>
              <w:rPr>
                <w:rStyle w:val="Strong"/>
                <w:color w:val="FFFFFF" w:themeColor="background1"/>
              </w:rPr>
              <w:t>Interpretation of this Aspiration</w:t>
            </w:r>
          </w:p>
        </w:tc>
      </w:tr>
      <w:tr w:rsidR="008E5298" w14:paraId="29C1C23D" w14:textId="4B90A573" w:rsidTr="0047730A">
        <w:trPr>
          <w:trHeight w:val="907"/>
        </w:trPr>
        <w:tc>
          <w:tcPr>
            <w:tcW w:w="2127" w:type="dxa"/>
            <w:vAlign w:val="center"/>
          </w:tcPr>
          <w:p w14:paraId="30D91D93" w14:textId="1404393E" w:rsidR="008E5298" w:rsidRPr="00E01ADD" w:rsidRDefault="008E5298" w:rsidP="0047730A">
            <w:pPr>
              <w:pStyle w:val="Text-Bodytext-YRC"/>
              <w:spacing w:before="60" w:after="60"/>
              <w:rPr>
                <w:sz w:val="22"/>
                <w:szCs w:val="22"/>
                <w:lang w:val="en-AU"/>
              </w:rPr>
            </w:pPr>
            <w:r w:rsidRPr="00E01ADD">
              <w:rPr>
                <w:rStyle w:val="Strong"/>
                <w:sz w:val="22"/>
                <w:szCs w:val="22"/>
              </w:rPr>
              <w:t xml:space="preserve">Nature and </w:t>
            </w:r>
            <w:r w:rsidR="00C2186D">
              <w:rPr>
                <w:rStyle w:val="Strong"/>
                <w:sz w:val="22"/>
                <w:szCs w:val="22"/>
              </w:rPr>
              <w:t>b</w:t>
            </w:r>
            <w:r w:rsidRPr="00E01ADD">
              <w:rPr>
                <w:rStyle w:val="Strong"/>
                <w:sz w:val="22"/>
                <w:szCs w:val="22"/>
              </w:rPr>
              <w:t>iodiversity</w:t>
            </w:r>
            <w:r>
              <w:rPr>
                <w:rStyle w:val="Strong"/>
                <w:sz w:val="22"/>
                <w:szCs w:val="22"/>
              </w:rPr>
              <w:t xml:space="preserve"> </w:t>
            </w:r>
            <w:r w:rsidRPr="0027462A">
              <w:rPr>
                <w:rStyle w:val="Strong"/>
                <w:b w:val="0"/>
                <w:bCs w:val="0"/>
                <w:sz w:val="22"/>
                <w:szCs w:val="22"/>
              </w:rPr>
              <w:t>(101)</w:t>
            </w:r>
          </w:p>
        </w:tc>
        <w:tc>
          <w:tcPr>
            <w:tcW w:w="2410" w:type="dxa"/>
            <w:vAlign w:val="center"/>
          </w:tcPr>
          <w:p w14:paraId="6ABB2D32" w14:textId="2C45F35E" w:rsidR="008E5298" w:rsidRPr="00E01ADD" w:rsidRDefault="008E5298" w:rsidP="0047730A">
            <w:pPr>
              <w:pStyle w:val="Text-Bodytext-YRC"/>
              <w:spacing w:before="60" w:after="60"/>
              <w:rPr>
                <w:sz w:val="22"/>
                <w:szCs w:val="22"/>
                <w:lang w:val="en-AU"/>
              </w:rPr>
            </w:pPr>
            <w:r w:rsidRPr="00E01ADD">
              <w:rPr>
                <w:sz w:val="22"/>
                <w:szCs w:val="22"/>
              </w:rPr>
              <w:t>“Thriving wildlife”, “more trees”, “native plants everywhere”</w:t>
            </w:r>
          </w:p>
        </w:tc>
        <w:tc>
          <w:tcPr>
            <w:tcW w:w="4819" w:type="dxa"/>
            <w:vAlign w:val="center"/>
          </w:tcPr>
          <w:p w14:paraId="0FF683E6" w14:textId="19F0BBDF" w:rsidR="008E5298" w:rsidRPr="00E01ADD" w:rsidRDefault="008E5298" w:rsidP="0047730A">
            <w:pPr>
              <w:pStyle w:val="Text-Bodytext-YRC"/>
              <w:spacing w:before="60" w:after="60"/>
              <w:rPr>
                <w:sz w:val="22"/>
                <w:szCs w:val="22"/>
              </w:rPr>
            </w:pPr>
            <w:r w:rsidRPr="00E01ADD">
              <w:rPr>
                <w:sz w:val="22"/>
                <w:szCs w:val="22"/>
              </w:rPr>
              <w:t>A greener, thriving environment with healthy ecosystems, abundant wildlife and protected habitats, including conservation action and restoration of degraded areas.</w:t>
            </w:r>
          </w:p>
        </w:tc>
      </w:tr>
      <w:tr w:rsidR="008E5298" w14:paraId="26085DCE" w14:textId="10D36ED0" w:rsidTr="0047730A">
        <w:trPr>
          <w:trHeight w:val="907"/>
        </w:trPr>
        <w:tc>
          <w:tcPr>
            <w:tcW w:w="2127" w:type="dxa"/>
            <w:vAlign w:val="center"/>
          </w:tcPr>
          <w:p w14:paraId="52CEB662" w14:textId="71044BED" w:rsidR="008E5298" w:rsidRPr="00E01ADD" w:rsidRDefault="008E5298" w:rsidP="0047730A">
            <w:pPr>
              <w:pStyle w:val="Text-Bodytext-YRC"/>
              <w:spacing w:before="60" w:after="60"/>
              <w:rPr>
                <w:sz w:val="22"/>
                <w:szCs w:val="22"/>
                <w:lang w:val="en-AU"/>
              </w:rPr>
            </w:pPr>
            <w:r w:rsidRPr="501B3D61">
              <w:rPr>
                <w:rStyle w:val="Strong"/>
                <w:sz w:val="22"/>
                <w:szCs w:val="22"/>
              </w:rPr>
              <w:t xml:space="preserve">Access to </w:t>
            </w:r>
            <w:r w:rsidR="00C2186D">
              <w:rPr>
                <w:rStyle w:val="Strong"/>
                <w:sz w:val="22"/>
                <w:szCs w:val="22"/>
              </w:rPr>
              <w:t>g</w:t>
            </w:r>
            <w:r w:rsidR="00BB4990">
              <w:rPr>
                <w:rStyle w:val="Strong"/>
                <w:sz w:val="22"/>
                <w:szCs w:val="22"/>
              </w:rPr>
              <w:t xml:space="preserve">reen </w:t>
            </w:r>
            <w:r w:rsidR="00C2186D">
              <w:rPr>
                <w:rStyle w:val="Strong"/>
                <w:sz w:val="22"/>
                <w:szCs w:val="22"/>
              </w:rPr>
              <w:t>s</w:t>
            </w:r>
            <w:r w:rsidR="00BB4990">
              <w:rPr>
                <w:rStyle w:val="Strong"/>
                <w:sz w:val="22"/>
                <w:szCs w:val="22"/>
              </w:rPr>
              <w:t>pace</w:t>
            </w:r>
            <w:r w:rsidRPr="501B3D61">
              <w:rPr>
                <w:rStyle w:val="Strong"/>
                <w:sz w:val="22"/>
                <w:szCs w:val="22"/>
              </w:rPr>
              <w:t xml:space="preserve"> and </w:t>
            </w:r>
            <w:r w:rsidR="00C2186D">
              <w:rPr>
                <w:rStyle w:val="Strong"/>
                <w:sz w:val="22"/>
                <w:szCs w:val="22"/>
              </w:rPr>
              <w:t>s</w:t>
            </w:r>
            <w:r w:rsidRPr="501B3D61">
              <w:rPr>
                <w:rStyle w:val="Strong"/>
                <w:sz w:val="22"/>
                <w:szCs w:val="22"/>
              </w:rPr>
              <w:t xml:space="preserve">ustainable </w:t>
            </w:r>
            <w:r w:rsidR="00C2186D">
              <w:rPr>
                <w:rStyle w:val="Strong"/>
                <w:sz w:val="22"/>
                <w:szCs w:val="22"/>
              </w:rPr>
              <w:t>t</w:t>
            </w:r>
            <w:r w:rsidRPr="501B3D61">
              <w:rPr>
                <w:rStyle w:val="Strong"/>
                <w:sz w:val="22"/>
                <w:szCs w:val="22"/>
              </w:rPr>
              <w:t>ransport</w:t>
            </w:r>
            <w:r>
              <w:rPr>
                <w:rStyle w:val="Strong"/>
                <w:sz w:val="22"/>
                <w:szCs w:val="22"/>
              </w:rPr>
              <w:t xml:space="preserve"> </w:t>
            </w:r>
            <w:r w:rsidRPr="0027462A">
              <w:rPr>
                <w:rStyle w:val="Strong"/>
                <w:b w:val="0"/>
                <w:bCs w:val="0"/>
                <w:sz w:val="22"/>
                <w:szCs w:val="22"/>
              </w:rPr>
              <w:t>(82)</w:t>
            </w:r>
          </w:p>
        </w:tc>
        <w:tc>
          <w:tcPr>
            <w:tcW w:w="2410" w:type="dxa"/>
            <w:vAlign w:val="center"/>
          </w:tcPr>
          <w:p w14:paraId="75B7C4DE" w14:textId="7BB8B5C2" w:rsidR="008E5298" w:rsidRPr="00E01ADD" w:rsidRDefault="008E5298" w:rsidP="0047730A">
            <w:pPr>
              <w:pStyle w:val="Text-Bodytext-YRC"/>
              <w:spacing w:before="60" w:after="60"/>
              <w:rPr>
                <w:sz w:val="22"/>
                <w:szCs w:val="22"/>
                <w:lang w:val="en-AU"/>
              </w:rPr>
            </w:pPr>
            <w:r w:rsidRPr="00E01ADD">
              <w:rPr>
                <w:sz w:val="22"/>
                <w:szCs w:val="22"/>
              </w:rPr>
              <w:t>“Walking trails”, “bike paths”, “better public transport”, “access to green space”</w:t>
            </w:r>
          </w:p>
        </w:tc>
        <w:tc>
          <w:tcPr>
            <w:tcW w:w="4819" w:type="dxa"/>
            <w:vAlign w:val="center"/>
          </w:tcPr>
          <w:p w14:paraId="1E71F547" w14:textId="0759F0DF" w:rsidR="008E5298" w:rsidRPr="00E01ADD" w:rsidRDefault="008E5298" w:rsidP="0047730A">
            <w:pPr>
              <w:pStyle w:val="Text-Bodytext-YRC"/>
              <w:spacing w:before="60" w:after="60"/>
              <w:rPr>
                <w:sz w:val="22"/>
                <w:szCs w:val="22"/>
              </w:rPr>
            </w:pPr>
            <w:r w:rsidRPr="00E01ADD">
              <w:rPr>
                <w:sz w:val="22"/>
                <w:szCs w:val="22"/>
              </w:rPr>
              <w:t xml:space="preserve">Better walking and cycling connections, improved public transport and access to </w:t>
            </w:r>
            <w:r w:rsidR="009137B1">
              <w:rPr>
                <w:sz w:val="22"/>
                <w:szCs w:val="22"/>
              </w:rPr>
              <w:t>green space</w:t>
            </w:r>
            <w:r w:rsidRPr="00E01ADD">
              <w:rPr>
                <w:sz w:val="22"/>
                <w:szCs w:val="22"/>
              </w:rPr>
              <w:t>, supporting both environmental outcomes and quality of life.</w:t>
            </w:r>
          </w:p>
        </w:tc>
      </w:tr>
      <w:tr w:rsidR="008E5298" w14:paraId="09FC045C" w14:textId="6E1C3335" w:rsidTr="0047730A">
        <w:trPr>
          <w:trHeight w:val="907"/>
        </w:trPr>
        <w:tc>
          <w:tcPr>
            <w:tcW w:w="2127" w:type="dxa"/>
            <w:vAlign w:val="center"/>
          </w:tcPr>
          <w:p w14:paraId="3BE79AE0" w14:textId="2E1D9AF2" w:rsidR="008E5298" w:rsidRPr="00E01ADD" w:rsidRDefault="008E5298" w:rsidP="0047730A">
            <w:pPr>
              <w:pStyle w:val="Text-Bodytext-YRC"/>
              <w:spacing w:before="60" w:after="60"/>
              <w:rPr>
                <w:sz w:val="22"/>
                <w:szCs w:val="22"/>
                <w:lang w:val="en-AU"/>
              </w:rPr>
            </w:pPr>
            <w:r w:rsidRPr="00E01ADD">
              <w:rPr>
                <w:rStyle w:val="Strong"/>
                <w:sz w:val="22"/>
                <w:szCs w:val="22"/>
              </w:rPr>
              <w:t xml:space="preserve">Clean </w:t>
            </w:r>
            <w:r w:rsidR="00C2186D">
              <w:rPr>
                <w:rStyle w:val="Strong"/>
                <w:sz w:val="22"/>
                <w:szCs w:val="22"/>
              </w:rPr>
              <w:t>e</w:t>
            </w:r>
            <w:r w:rsidRPr="00E01ADD">
              <w:rPr>
                <w:rStyle w:val="Strong"/>
                <w:sz w:val="22"/>
                <w:szCs w:val="22"/>
              </w:rPr>
              <w:t xml:space="preserve">nergy </w:t>
            </w:r>
            <w:r w:rsidR="00C2186D">
              <w:rPr>
                <w:rStyle w:val="Strong"/>
                <w:sz w:val="22"/>
                <w:szCs w:val="22"/>
              </w:rPr>
              <w:t>t</w:t>
            </w:r>
            <w:r w:rsidRPr="00E01ADD">
              <w:rPr>
                <w:rStyle w:val="Strong"/>
                <w:sz w:val="22"/>
                <w:szCs w:val="22"/>
              </w:rPr>
              <w:t>ransition</w:t>
            </w:r>
            <w:r>
              <w:rPr>
                <w:rStyle w:val="Strong"/>
                <w:sz w:val="22"/>
                <w:szCs w:val="22"/>
              </w:rPr>
              <w:t xml:space="preserve"> </w:t>
            </w:r>
            <w:r w:rsidRPr="0027462A">
              <w:rPr>
                <w:rStyle w:val="Strong"/>
                <w:b w:val="0"/>
                <w:bCs w:val="0"/>
                <w:sz w:val="22"/>
                <w:szCs w:val="22"/>
              </w:rPr>
              <w:t>(63)</w:t>
            </w:r>
          </w:p>
        </w:tc>
        <w:tc>
          <w:tcPr>
            <w:tcW w:w="2410" w:type="dxa"/>
            <w:vAlign w:val="center"/>
          </w:tcPr>
          <w:p w14:paraId="46A38397" w14:textId="07F85DBA" w:rsidR="008E5298" w:rsidRPr="00E01ADD" w:rsidRDefault="008E5298" w:rsidP="0047730A">
            <w:pPr>
              <w:pStyle w:val="Text-Bodytext-YRC"/>
              <w:spacing w:before="60" w:after="60"/>
              <w:rPr>
                <w:sz w:val="22"/>
                <w:szCs w:val="22"/>
                <w:lang w:val="en-AU"/>
              </w:rPr>
            </w:pPr>
            <w:r w:rsidRPr="00E01ADD">
              <w:rPr>
                <w:sz w:val="22"/>
                <w:szCs w:val="22"/>
              </w:rPr>
              <w:t xml:space="preserve">“Solar on every roof”, “100% renewable”, </w:t>
            </w:r>
            <w:r w:rsidRPr="00E01ADD">
              <w:rPr>
                <w:sz w:val="22"/>
                <w:szCs w:val="22"/>
              </w:rPr>
              <w:br/>
              <w:t>“EV chargers”</w:t>
            </w:r>
          </w:p>
        </w:tc>
        <w:tc>
          <w:tcPr>
            <w:tcW w:w="4819" w:type="dxa"/>
            <w:vAlign w:val="center"/>
          </w:tcPr>
          <w:p w14:paraId="1E8D0C07" w14:textId="6FE20C07" w:rsidR="008E5298" w:rsidRPr="00E01ADD" w:rsidRDefault="008E5298" w:rsidP="0047730A">
            <w:pPr>
              <w:pStyle w:val="Text-Bodytext-YRC"/>
              <w:spacing w:before="60" w:after="60"/>
              <w:rPr>
                <w:sz w:val="22"/>
                <w:szCs w:val="22"/>
              </w:rPr>
            </w:pPr>
            <w:r w:rsidRPr="00E01ADD">
              <w:rPr>
                <w:sz w:val="22"/>
                <w:szCs w:val="22"/>
              </w:rPr>
              <w:t>A shift to renewable energy, with widespread solar, electrification and reduced emissions across homes, businesses and Council operations.</w:t>
            </w:r>
          </w:p>
        </w:tc>
      </w:tr>
      <w:tr w:rsidR="008E5298" w14:paraId="1F2D52B3" w14:textId="653419FC" w:rsidTr="0047730A">
        <w:trPr>
          <w:trHeight w:val="907"/>
        </w:trPr>
        <w:tc>
          <w:tcPr>
            <w:tcW w:w="2127" w:type="dxa"/>
            <w:vAlign w:val="center"/>
          </w:tcPr>
          <w:p w14:paraId="55A79F56" w14:textId="49CBD655" w:rsidR="008E5298" w:rsidRPr="00E01ADD" w:rsidRDefault="008E5298" w:rsidP="0047730A">
            <w:pPr>
              <w:pStyle w:val="Text-Bodytext-YRC"/>
              <w:spacing w:before="60" w:after="60"/>
              <w:rPr>
                <w:sz w:val="22"/>
                <w:szCs w:val="22"/>
                <w:lang w:val="en-AU"/>
              </w:rPr>
            </w:pPr>
            <w:r w:rsidRPr="00E01ADD">
              <w:rPr>
                <w:rStyle w:val="Strong"/>
                <w:sz w:val="22"/>
                <w:szCs w:val="22"/>
              </w:rPr>
              <w:t xml:space="preserve">Community </w:t>
            </w:r>
            <w:r w:rsidR="00C2186D">
              <w:rPr>
                <w:rStyle w:val="Strong"/>
                <w:sz w:val="22"/>
                <w:szCs w:val="22"/>
              </w:rPr>
              <w:t>c</w:t>
            </w:r>
            <w:r w:rsidRPr="00E01ADD">
              <w:rPr>
                <w:rStyle w:val="Strong"/>
                <w:sz w:val="22"/>
                <w:szCs w:val="22"/>
              </w:rPr>
              <w:t xml:space="preserve">onnection and </w:t>
            </w:r>
            <w:r w:rsidR="00C2186D">
              <w:rPr>
                <w:rStyle w:val="Strong"/>
                <w:sz w:val="22"/>
                <w:szCs w:val="22"/>
              </w:rPr>
              <w:t>e</w:t>
            </w:r>
            <w:r w:rsidRPr="00E01ADD">
              <w:rPr>
                <w:rStyle w:val="Strong"/>
                <w:sz w:val="22"/>
                <w:szCs w:val="22"/>
              </w:rPr>
              <w:t>ngagement</w:t>
            </w:r>
            <w:r>
              <w:rPr>
                <w:rStyle w:val="Strong"/>
                <w:sz w:val="22"/>
                <w:szCs w:val="22"/>
              </w:rPr>
              <w:t xml:space="preserve"> </w:t>
            </w:r>
            <w:r w:rsidRPr="0027462A">
              <w:rPr>
                <w:rStyle w:val="Strong"/>
                <w:b w:val="0"/>
                <w:bCs w:val="0"/>
                <w:sz w:val="22"/>
                <w:szCs w:val="22"/>
              </w:rPr>
              <w:t>(60)</w:t>
            </w:r>
          </w:p>
        </w:tc>
        <w:tc>
          <w:tcPr>
            <w:tcW w:w="2410" w:type="dxa"/>
            <w:vAlign w:val="center"/>
          </w:tcPr>
          <w:p w14:paraId="68DDC722" w14:textId="614C2552" w:rsidR="008E5298" w:rsidRPr="00E01ADD" w:rsidRDefault="008E5298" w:rsidP="0047730A">
            <w:pPr>
              <w:pStyle w:val="Text-Bodytext-YRC"/>
              <w:spacing w:before="60" w:after="60"/>
              <w:rPr>
                <w:sz w:val="22"/>
                <w:szCs w:val="22"/>
                <w:lang w:val="en-AU"/>
              </w:rPr>
            </w:pPr>
            <w:r w:rsidRPr="00E01ADD">
              <w:rPr>
                <w:sz w:val="22"/>
                <w:szCs w:val="22"/>
              </w:rPr>
              <w:t>“Working together”, “sense of belonging”, “community hubs”</w:t>
            </w:r>
          </w:p>
        </w:tc>
        <w:tc>
          <w:tcPr>
            <w:tcW w:w="4819" w:type="dxa"/>
            <w:vAlign w:val="center"/>
          </w:tcPr>
          <w:p w14:paraId="498D2613" w14:textId="4DF4660C" w:rsidR="008E5298" w:rsidRPr="00E01ADD" w:rsidRDefault="008E5298" w:rsidP="0047730A">
            <w:pPr>
              <w:pStyle w:val="Text-Bodytext-YRC"/>
              <w:spacing w:before="60" w:after="60"/>
              <w:rPr>
                <w:sz w:val="22"/>
                <w:szCs w:val="22"/>
              </w:rPr>
            </w:pPr>
            <w:r w:rsidRPr="00E01ADD">
              <w:rPr>
                <w:sz w:val="22"/>
                <w:szCs w:val="22"/>
              </w:rPr>
              <w:t>Stronger community connection, with opportunities for education, participation and collective action in caring for the environment.</w:t>
            </w:r>
          </w:p>
        </w:tc>
      </w:tr>
      <w:tr w:rsidR="008E5298" w14:paraId="79E77E8E" w14:textId="54A64B97" w:rsidTr="0047730A">
        <w:trPr>
          <w:trHeight w:val="907"/>
        </w:trPr>
        <w:tc>
          <w:tcPr>
            <w:tcW w:w="2127" w:type="dxa"/>
            <w:vAlign w:val="center"/>
          </w:tcPr>
          <w:p w14:paraId="0CD36DAF" w14:textId="19147F46" w:rsidR="008E5298" w:rsidRPr="00E01ADD" w:rsidRDefault="008E5298" w:rsidP="0047730A">
            <w:pPr>
              <w:pStyle w:val="Text-Bodytext-YRC"/>
              <w:spacing w:before="60" w:after="60"/>
              <w:rPr>
                <w:sz w:val="22"/>
                <w:szCs w:val="22"/>
                <w:lang w:val="en-AU"/>
              </w:rPr>
            </w:pPr>
            <w:r w:rsidRPr="00E01ADD">
              <w:rPr>
                <w:rStyle w:val="Strong"/>
                <w:sz w:val="22"/>
                <w:szCs w:val="22"/>
              </w:rPr>
              <w:t xml:space="preserve">Clean </w:t>
            </w:r>
            <w:r w:rsidR="00C2186D">
              <w:rPr>
                <w:rStyle w:val="Strong"/>
                <w:sz w:val="22"/>
                <w:szCs w:val="22"/>
              </w:rPr>
              <w:t>w</w:t>
            </w:r>
            <w:r w:rsidRPr="00E01ADD">
              <w:rPr>
                <w:rStyle w:val="Strong"/>
                <w:sz w:val="22"/>
                <w:szCs w:val="22"/>
              </w:rPr>
              <w:t xml:space="preserve">ater and </w:t>
            </w:r>
            <w:r w:rsidR="00C2186D">
              <w:rPr>
                <w:rStyle w:val="Strong"/>
                <w:sz w:val="22"/>
                <w:szCs w:val="22"/>
              </w:rPr>
              <w:t>h</w:t>
            </w:r>
            <w:r w:rsidRPr="00E01ADD">
              <w:rPr>
                <w:rStyle w:val="Strong"/>
                <w:sz w:val="22"/>
                <w:szCs w:val="22"/>
              </w:rPr>
              <w:t xml:space="preserve">ealthy </w:t>
            </w:r>
            <w:r w:rsidR="00C2186D">
              <w:rPr>
                <w:rStyle w:val="Strong"/>
                <w:sz w:val="22"/>
                <w:szCs w:val="22"/>
              </w:rPr>
              <w:t>w</w:t>
            </w:r>
            <w:r w:rsidRPr="00E01ADD">
              <w:rPr>
                <w:rStyle w:val="Strong"/>
                <w:sz w:val="22"/>
                <w:szCs w:val="22"/>
              </w:rPr>
              <w:t>aterways</w:t>
            </w:r>
            <w:r>
              <w:rPr>
                <w:rStyle w:val="Strong"/>
                <w:sz w:val="22"/>
                <w:szCs w:val="22"/>
              </w:rPr>
              <w:t xml:space="preserve"> </w:t>
            </w:r>
            <w:r w:rsidRPr="0027462A">
              <w:rPr>
                <w:rStyle w:val="Strong"/>
                <w:b w:val="0"/>
                <w:bCs w:val="0"/>
                <w:sz w:val="22"/>
                <w:szCs w:val="22"/>
              </w:rPr>
              <w:t>(35)</w:t>
            </w:r>
          </w:p>
        </w:tc>
        <w:tc>
          <w:tcPr>
            <w:tcW w:w="2410" w:type="dxa"/>
            <w:vAlign w:val="center"/>
          </w:tcPr>
          <w:p w14:paraId="39F4A840" w14:textId="1E80953C" w:rsidR="008E5298" w:rsidRPr="00E01ADD" w:rsidRDefault="008E5298" w:rsidP="0047730A">
            <w:pPr>
              <w:pStyle w:val="Text-Bodytext-YRC"/>
              <w:spacing w:before="60" w:after="60"/>
              <w:rPr>
                <w:sz w:val="22"/>
                <w:szCs w:val="22"/>
                <w:lang w:val="en-AU"/>
              </w:rPr>
            </w:pPr>
            <w:r w:rsidRPr="00E01ADD">
              <w:rPr>
                <w:sz w:val="22"/>
                <w:szCs w:val="22"/>
              </w:rPr>
              <w:t>“Clean rivers”, “drinkable creeks”, “platypus flourishing”</w:t>
            </w:r>
          </w:p>
        </w:tc>
        <w:tc>
          <w:tcPr>
            <w:tcW w:w="4819" w:type="dxa"/>
            <w:vAlign w:val="center"/>
          </w:tcPr>
          <w:p w14:paraId="6CBCC60E" w14:textId="33FBBDCA" w:rsidR="008E5298" w:rsidRPr="00E01ADD" w:rsidRDefault="008E5298" w:rsidP="0047730A">
            <w:pPr>
              <w:pStyle w:val="Text-Bodytext-YRC"/>
              <w:spacing w:before="60" w:after="60"/>
              <w:rPr>
                <w:sz w:val="22"/>
                <w:szCs w:val="22"/>
              </w:rPr>
            </w:pPr>
            <w:r w:rsidRPr="00E01ADD">
              <w:rPr>
                <w:sz w:val="22"/>
                <w:szCs w:val="22"/>
              </w:rPr>
              <w:t>Clean, healthy rivers and creeks that support biodiversity and provide spaces for community connection.</w:t>
            </w:r>
          </w:p>
        </w:tc>
      </w:tr>
      <w:tr w:rsidR="008E5298" w14:paraId="6DDED05D" w14:textId="29D107B1" w:rsidTr="0047730A">
        <w:trPr>
          <w:trHeight w:val="907"/>
        </w:trPr>
        <w:tc>
          <w:tcPr>
            <w:tcW w:w="2127" w:type="dxa"/>
            <w:vAlign w:val="center"/>
          </w:tcPr>
          <w:p w14:paraId="013FF8F7" w14:textId="57AD006C" w:rsidR="008E5298" w:rsidRPr="00E01ADD" w:rsidRDefault="008E5298" w:rsidP="0047730A">
            <w:pPr>
              <w:pStyle w:val="Text-Bodytext-YRC"/>
              <w:spacing w:before="60" w:after="60"/>
              <w:rPr>
                <w:sz w:val="22"/>
                <w:szCs w:val="22"/>
                <w:lang w:val="en-AU"/>
              </w:rPr>
            </w:pPr>
            <w:r w:rsidRPr="00E01ADD">
              <w:rPr>
                <w:rStyle w:val="Strong"/>
                <w:sz w:val="22"/>
                <w:szCs w:val="22"/>
              </w:rPr>
              <w:t xml:space="preserve">Waste and </w:t>
            </w:r>
            <w:r w:rsidR="00C2186D">
              <w:rPr>
                <w:rStyle w:val="Strong"/>
                <w:sz w:val="22"/>
                <w:szCs w:val="22"/>
              </w:rPr>
              <w:t>c</w:t>
            </w:r>
            <w:r w:rsidRPr="00E01ADD">
              <w:rPr>
                <w:rStyle w:val="Strong"/>
                <w:sz w:val="22"/>
                <w:szCs w:val="22"/>
              </w:rPr>
              <w:t xml:space="preserve">ircular </w:t>
            </w:r>
            <w:r w:rsidR="00C2186D">
              <w:rPr>
                <w:rStyle w:val="Strong"/>
                <w:sz w:val="22"/>
                <w:szCs w:val="22"/>
              </w:rPr>
              <w:t>e</w:t>
            </w:r>
            <w:r w:rsidRPr="00E01ADD">
              <w:rPr>
                <w:rStyle w:val="Strong"/>
                <w:sz w:val="22"/>
                <w:szCs w:val="22"/>
              </w:rPr>
              <w:t>conomy</w:t>
            </w:r>
            <w:r>
              <w:rPr>
                <w:rStyle w:val="Strong"/>
                <w:sz w:val="22"/>
                <w:szCs w:val="22"/>
              </w:rPr>
              <w:t xml:space="preserve"> </w:t>
            </w:r>
            <w:r w:rsidRPr="0027462A">
              <w:rPr>
                <w:rStyle w:val="Strong"/>
                <w:b w:val="0"/>
                <w:bCs w:val="0"/>
                <w:sz w:val="22"/>
                <w:szCs w:val="22"/>
              </w:rPr>
              <w:t>(33)</w:t>
            </w:r>
          </w:p>
        </w:tc>
        <w:tc>
          <w:tcPr>
            <w:tcW w:w="2410" w:type="dxa"/>
            <w:vAlign w:val="center"/>
          </w:tcPr>
          <w:p w14:paraId="1B9CEA8C" w14:textId="6B2C037B" w:rsidR="008E5298" w:rsidRPr="00E01ADD" w:rsidRDefault="008E5298" w:rsidP="0047730A">
            <w:pPr>
              <w:pStyle w:val="Text-Bodytext-YRC"/>
              <w:spacing w:before="60" w:after="60"/>
              <w:rPr>
                <w:sz w:val="22"/>
                <w:szCs w:val="22"/>
                <w:lang w:val="en-AU"/>
              </w:rPr>
            </w:pPr>
            <w:r w:rsidRPr="00E01ADD">
              <w:rPr>
                <w:sz w:val="22"/>
                <w:szCs w:val="22"/>
              </w:rPr>
              <w:t>“Repair hubs”, “recycling that works”, “less landfill”</w:t>
            </w:r>
          </w:p>
        </w:tc>
        <w:tc>
          <w:tcPr>
            <w:tcW w:w="4819" w:type="dxa"/>
            <w:vAlign w:val="center"/>
          </w:tcPr>
          <w:p w14:paraId="60062A1E" w14:textId="5BACC9A5" w:rsidR="008E5298" w:rsidRPr="00E01ADD" w:rsidRDefault="008E5298" w:rsidP="0047730A">
            <w:pPr>
              <w:pStyle w:val="Text-Bodytext-YRC"/>
              <w:spacing w:before="60" w:after="60"/>
              <w:rPr>
                <w:sz w:val="22"/>
                <w:szCs w:val="22"/>
              </w:rPr>
            </w:pPr>
            <w:r w:rsidRPr="00E01ADD">
              <w:rPr>
                <w:sz w:val="22"/>
                <w:szCs w:val="22"/>
              </w:rPr>
              <w:t>Practical, everyday sustainability with reduced waste, improved recycling and reuse systems, and accessible community solutions.</w:t>
            </w:r>
          </w:p>
        </w:tc>
      </w:tr>
      <w:tr w:rsidR="008E5298" w14:paraId="2256396B" w14:textId="13DB5212" w:rsidTr="0047730A">
        <w:trPr>
          <w:trHeight w:val="907"/>
        </w:trPr>
        <w:tc>
          <w:tcPr>
            <w:tcW w:w="2127" w:type="dxa"/>
            <w:vAlign w:val="center"/>
          </w:tcPr>
          <w:p w14:paraId="6AD83C1C" w14:textId="166A88C8" w:rsidR="008E5298" w:rsidRPr="00E01ADD" w:rsidRDefault="008E5298" w:rsidP="0047730A">
            <w:pPr>
              <w:pStyle w:val="Text-Bodytext-YRC"/>
              <w:spacing w:before="60" w:after="60"/>
              <w:rPr>
                <w:rStyle w:val="Strong"/>
                <w:sz w:val="22"/>
                <w:szCs w:val="22"/>
              </w:rPr>
            </w:pPr>
            <w:r w:rsidRPr="00E01ADD">
              <w:rPr>
                <w:rStyle w:val="Strong"/>
                <w:sz w:val="22"/>
                <w:szCs w:val="22"/>
              </w:rPr>
              <w:t xml:space="preserve">Growth, </w:t>
            </w:r>
            <w:r w:rsidR="00C2186D">
              <w:rPr>
                <w:rStyle w:val="Strong"/>
                <w:sz w:val="22"/>
                <w:szCs w:val="22"/>
              </w:rPr>
              <w:t>d</w:t>
            </w:r>
            <w:r w:rsidRPr="00E01ADD">
              <w:rPr>
                <w:rStyle w:val="Strong"/>
                <w:sz w:val="22"/>
                <w:szCs w:val="22"/>
              </w:rPr>
              <w:t xml:space="preserve">evelopment and </w:t>
            </w:r>
            <w:r w:rsidR="00C2186D">
              <w:rPr>
                <w:rStyle w:val="Strong"/>
                <w:sz w:val="22"/>
                <w:szCs w:val="22"/>
              </w:rPr>
              <w:t>p</w:t>
            </w:r>
            <w:r w:rsidRPr="00E01ADD">
              <w:rPr>
                <w:rStyle w:val="Strong"/>
                <w:sz w:val="22"/>
                <w:szCs w:val="22"/>
              </w:rPr>
              <w:t>lace</w:t>
            </w:r>
            <w:r>
              <w:rPr>
                <w:rStyle w:val="Strong"/>
                <w:sz w:val="22"/>
                <w:szCs w:val="22"/>
              </w:rPr>
              <w:t xml:space="preserve"> </w:t>
            </w:r>
            <w:r w:rsidRPr="0027462A">
              <w:rPr>
                <w:rStyle w:val="Strong"/>
                <w:b w:val="0"/>
                <w:bCs w:val="0"/>
                <w:sz w:val="22"/>
                <w:szCs w:val="22"/>
              </w:rPr>
              <w:t>(30)</w:t>
            </w:r>
          </w:p>
        </w:tc>
        <w:tc>
          <w:tcPr>
            <w:tcW w:w="2410" w:type="dxa"/>
            <w:vAlign w:val="center"/>
          </w:tcPr>
          <w:p w14:paraId="45672DD6" w14:textId="249112D9" w:rsidR="008E5298" w:rsidRPr="00E01ADD" w:rsidRDefault="008E5298" w:rsidP="0047730A">
            <w:pPr>
              <w:pStyle w:val="Text-Bodytext-YRC"/>
              <w:spacing w:before="60" w:after="60"/>
              <w:rPr>
                <w:sz w:val="22"/>
                <w:szCs w:val="22"/>
              </w:rPr>
            </w:pPr>
            <w:r w:rsidRPr="00E01ADD">
              <w:rPr>
                <w:sz w:val="22"/>
                <w:szCs w:val="22"/>
              </w:rPr>
              <w:t>“Protect bushland from development”, “balance development and nature”</w:t>
            </w:r>
          </w:p>
        </w:tc>
        <w:tc>
          <w:tcPr>
            <w:tcW w:w="4819" w:type="dxa"/>
            <w:vAlign w:val="center"/>
          </w:tcPr>
          <w:p w14:paraId="5611ACA1" w14:textId="0EC0A1ED" w:rsidR="008E5298" w:rsidRPr="00E01ADD" w:rsidRDefault="008E5298" w:rsidP="0047730A">
            <w:pPr>
              <w:pStyle w:val="Text-Bodytext-YRC"/>
              <w:spacing w:before="60" w:after="60"/>
              <w:rPr>
                <w:sz w:val="22"/>
                <w:szCs w:val="22"/>
              </w:rPr>
            </w:pPr>
            <w:r w:rsidRPr="00E01ADD">
              <w:rPr>
                <w:sz w:val="22"/>
                <w:szCs w:val="22"/>
              </w:rPr>
              <w:t>Growth and development that works in balance with nature, protecting local character, biodiversity and access to green space.</w:t>
            </w:r>
          </w:p>
        </w:tc>
      </w:tr>
      <w:tr w:rsidR="008E5298" w14:paraId="7A8FBA19" w14:textId="414B792C" w:rsidTr="0047730A">
        <w:trPr>
          <w:trHeight w:val="907"/>
        </w:trPr>
        <w:tc>
          <w:tcPr>
            <w:tcW w:w="2127" w:type="dxa"/>
            <w:vAlign w:val="center"/>
          </w:tcPr>
          <w:p w14:paraId="17EC7DA1" w14:textId="63057311" w:rsidR="008E5298" w:rsidRPr="00E01ADD" w:rsidRDefault="008E5298" w:rsidP="0047730A">
            <w:pPr>
              <w:pStyle w:val="Text-Bodytext-YRC"/>
              <w:spacing w:before="60" w:after="60"/>
              <w:rPr>
                <w:sz w:val="22"/>
                <w:szCs w:val="22"/>
                <w:lang w:val="en-AU"/>
              </w:rPr>
            </w:pPr>
            <w:r w:rsidRPr="00E01ADD">
              <w:rPr>
                <w:rStyle w:val="Strong"/>
                <w:sz w:val="22"/>
                <w:szCs w:val="22"/>
              </w:rPr>
              <w:t xml:space="preserve">Food </w:t>
            </w:r>
            <w:r w:rsidR="00C2186D">
              <w:rPr>
                <w:rStyle w:val="Strong"/>
                <w:sz w:val="22"/>
                <w:szCs w:val="22"/>
              </w:rPr>
              <w:t>s</w:t>
            </w:r>
            <w:r w:rsidRPr="00E01ADD">
              <w:rPr>
                <w:rStyle w:val="Strong"/>
                <w:sz w:val="22"/>
                <w:szCs w:val="22"/>
              </w:rPr>
              <w:t xml:space="preserve">ecurity and </w:t>
            </w:r>
            <w:r w:rsidR="00C2186D">
              <w:rPr>
                <w:rStyle w:val="Strong"/>
                <w:sz w:val="22"/>
                <w:szCs w:val="22"/>
              </w:rPr>
              <w:t>l</w:t>
            </w:r>
            <w:r w:rsidRPr="00E01ADD">
              <w:rPr>
                <w:rStyle w:val="Strong"/>
                <w:sz w:val="22"/>
                <w:szCs w:val="22"/>
              </w:rPr>
              <w:t xml:space="preserve">ocal </w:t>
            </w:r>
            <w:r w:rsidR="00C2186D">
              <w:rPr>
                <w:rStyle w:val="Strong"/>
                <w:sz w:val="22"/>
                <w:szCs w:val="22"/>
              </w:rPr>
              <w:t>p</w:t>
            </w:r>
            <w:r w:rsidRPr="00E01ADD">
              <w:rPr>
                <w:rStyle w:val="Strong"/>
                <w:sz w:val="22"/>
                <w:szCs w:val="22"/>
              </w:rPr>
              <w:t>roduction</w:t>
            </w:r>
            <w:r>
              <w:rPr>
                <w:rStyle w:val="Strong"/>
                <w:sz w:val="22"/>
                <w:szCs w:val="22"/>
              </w:rPr>
              <w:t xml:space="preserve"> </w:t>
            </w:r>
            <w:r w:rsidRPr="0027462A">
              <w:rPr>
                <w:rStyle w:val="Strong"/>
                <w:b w:val="0"/>
                <w:bCs w:val="0"/>
                <w:sz w:val="22"/>
                <w:szCs w:val="22"/>
              </w:rPr>
              <w:t>(27)</w:t>
            </w:r>
          </w:p>
        </w:tc>
        <w:tc>
          <w:tcPr>
            <w:tcW w:w="2410" w:type="dxa"/>
            <w:vAlign w:val="center"/>
          </w:tcPr>
          <w:p w14:paraId="161D3BE7" w14:textId="271AE422" w:rsidR="008E5298" w:rsidRPr="00E01ADD" w:rsidRDefault="008E5298" w:rsidP="0047730A">
            <w:pPr>
              <w:pStyle w:val="Text-Bodytext-YRC"/>
              <w:spacing w:before="60" w:after="60"/>
              <w:rPr>
                <w:sz w:val="22"/>
                <w:szCs w:val="22"/>
                <w:lang w:val="en-AU"/>
              </w:rPr>
            </w:pPr>
            <w:r w:rsidRPr="00E01ADD">
              <w:rPr>
                <w:sz w:val="22"/>
                <w:szCs w:val="22"/>
              </w:rPr>
              <w:t>“Community gardens”, “local food”, “grow your own”</w:t>
            </w:r>
          </w:p>
        </w:tc>
        <w:tc>
          <w:tcPr>
            <w:tcW w:w="4819" w:type="dxa"/>
            <w:vAlign w:val="center"/>
          </w:tcPr>
          <w:p w14:paraId="43BCB12D" w14:textId="0F10B28E" w:rsidR="008E5298" w:rsidRPr="00E01ADD" w:rsidRDefault="008E5298" w:rsidP="0047730A">
            <w:pPr>
              <w:pStyle w:val="Text-Bodytext-YRC"/>
              <w:spacing w:before="60" w:after="60"/>
              <w:rPr>
                <w:sz w:val="22"/>
                <w:szCs w:val="22"/>
              </w:rPr>
            </w:pPr>
            <w:r w:rsidRPr="00E01ADD">
              <w:rPr>
                <w:sz w:val="22"/>
                <w:szCs w:val="22"/>
              </w:rPr>
              <w:t>Increased local food production, community gardens and stronger food resilience.</w:t>
            </w:r>
          </w:p>
        </w:tc>
      </w:tr>
      <w:tr w:rsidR="008E5298" w14:paraId="6D020CCF" w14:textId="3C71D015" w:rsidTr="0047730A">
        <w:trPr>
          <w:trHeight w:val="907"/>
        </w:trPr>
        <w:tc>
          <w:tcPr>
            <w:tcW w:w="2127" w:type="dxa"/>
            <w:vAlign w:val="center"/>
          </w:tcPr>
          <w:p w14:paraId="76E33F39" w14:textId="4596C9E8" w:rsidR="008E5298" w:rsidRPr="00E01ADD" w:rsidRDefault="008E5298" w:rsidP="0047730A">
            <w:pPr>
              <w:pStyle w:val="Text-Bodytext-YRC"/>
              <w:spacing w:before="60" w:after="60"/>
              <w:rPr>
                <w:sz w:val="22"/>
                <w:szCs w:val="22"/>
                <w:lang w:val="en-AU"/>
              </w:rPr>
            </w:pPr>
            <w:r w:rsidRPr="00E01ADD">
              <w:rPr>
                <w:rStyle w:val="Strong"/>
                <w:sz w:val="22"/>
                <w:szCs w:val="22"/>
              </w:rPr>
              <w:t xml:space="preserve">Climate and </w:t>
            </w:r>
            <w:r w:rsidR="00F069E4">
              <w:rPr>
                <w:rStyle w:val="Strong"/>
                <w:sz w:val="22"/>
                <w:szCs w:val="22"/>
              </w:rPr>
              <w:t>b</w:t>
            </w:r>
            <w:r w:rsidRPr="00E01ADD">
              <w:rPr>
                <w:rStyle w:val="Strong"/>
                <w:sz w:val="22"/>
                <w:szCs w:val="22"/>
              </w:rPr>
              <w:t xml:space="preserve">ushfire </w:t>
            </w:r>
            <w:r w:rsidR="00F069E4">
              <w:rPr>
                <w:rStyle w:val="Strong"/>
                <w:sz w:val="22"/>
                <w:szCs w:val="22"/>
              </w:rPr>
              <w:t>r</w:t>
            </w:r>
            <w:r w:rsidRPr="00E01ADD">
              <w:rPr>
                <w:rStyle w:val="Strong"/>
                <w:sz w:val="22"/>
                <w:szCs w:val="22"/>
              </w:rPr>
              <w:t>esilience</w:t>
            </w:r>
            <w:r>
              <w:rPr>
                <w:rStyle w:val="Strong"/>
                <w:sz w:val="22"/>
                <w:szCs w:val="22"/>
              </w:rPr>
              <w:t xml:space="preserve"> </w:t>
            </w:r>
            <w:r w:rsidRPr="0027462A">
              <w:rPr>
                <w:rStyle w:val="Strong"/>
                <w:b w:val="0"/>
                <w:bCs w:val="0"/>
                <w:sz w:val="22"/>
                <w:szCs w:val="22"/>
              </w:rPr>
              <w:t>(22)</w:t>
            </w:r>
          </w:p>
        </w:tc>
        <w:tc>
          <w:tcPr>
            <w:tcW w:w="2410" w:type="dxa"/>
            <w:vAlign w:val="center"/>
          </w:tcPr>
          <w:p w14:paraId="4385545B" w14:textId="3BA77B34" w:rsidR="008E5298" w:rsidRPr="00E01ADD" w:rsidRDefault="008E5298" w:rsidP="0047730A">
            <w:pPr>
              <w:pStyle w:val="Text-Bodytext-YRC"/>
              <w:spacing w:before="60" w:after="60"/>
              <w:rPr>
                <w:sz w:val="22"/>
                <w:szCs w:val="22"/>
                <w:lang w:val="en-AU"/>
              </w:rPr>
            </w:pPr>
            <w:r w:rsidRPr="00E01ADD">
              <w:rPr>
                <w:sz w:val="22"/>
                <w:szCs w:val="22"/>
              </w:rPr>
              <w:t>“Prepared for heat and storms”, “resilient”</w:t>
            </w:r>
          </w:p>
        </w:tc>
        <w:tc>
          <w:tcPr>
            <w:tcW w:w="4819" w:type="dxa"/>
            <w:vAlign w:val="center"/>
          </w:tcPr>
          <w:p w14:paraId="43F1413E" w14:textId="0E9EA092" w:rsidR="008E5298" w:rsidRPr="00E01ADD" w:rsidRDefault="008E5298" w:rsidP="0047730A">
            <w:pPr>
              <w:pStyle w:val="Text-Bodytext-YRC"/>
              <w:spacing w:before="60" w:after="60"/>
              <w:rPr>
                <w:sz w:val="22"/>
                <w:szCs w:val="22"/>
              </w:rPr>
            </w:pPr>
            <w:r w:rsidRPr="00E01ADD">
              <w:rPr>
                <w:sz w:val="22"/>
                <w:szCs w:val="22"/>
              </w:rPr>
              <w:t>A climate-ready community with stronger infrastructure, preparedness and support for adapting to heat, storms and fire risk.</w:t>
            </w:r>
          </w:p>
        </w:tc>
      </w:tr>
      <w:tr w:rsidR="008E5298" w14:paraId="193FD90A" w14:textId="3B4BE9F1" w:rsidTr="0047730A">
        <w:trPr>
          <w:trHeight w:val="907"/>
        </w:trPr>
        <w:tc>
          <w:tcPr>
            <w:tcW w:w="2127" w:type="dxa"/>
            <w:vAlign w:val="center"/>
          </w:tcPr>
          <w:p w14:paraId="02B254AB" w14:textId="17D0DD9B" w:rsidR="008E5298" w:rsidRPr="00E01ADD" w:rsidRDefault="008E5298" w:rsidP="0047730A">
            <w:pPr>
              <w:pStyle w:val="Text-Bodytext-YRC"/>
              <w:spacing w:before="60" w:after="60"/>
              <w:rPr>
                <w:sz w:val="22"/>
                <w:szCs w:val="22"/>
                <w:lang w:val="en-AU"/>
              </w:rPr>
            </w:pPr>
            <w:r w:rsidRPr="00E01ADD">
              <w:rPr>
                <w:rStyle w:val="Strong"/>
                <w:sz w:val="22"/>
                <w:szCs w:val="22"/>
              </w:rPr>
              <w:t xml:space="preserve">First </w:t>
            </w:r>
            <w:r w:rsidR="00F069E4">
              <w:rPr>
                <w:rStyle w:val="Strong"/>
                <w:sz w:val="22"/>
                <w:szCs w:val="22"/>
              </w:rPr>
              <w:t>n</w:t>
            </w:r>
            <w:r w:rsidRPr="00E01ADD">
              <w:rPr>
                <w:rStyle w:val="Strong"/>
                <w:sz w:val="22"/>
                <w:szCs w:val="22"/>
              </w:rPr>
              <w:t xml:space="preserve">ations </w:t>
            </w:r>
            <w:r w:rsidR="00F069E4">
              <w:rPr>
                <w:rStyle w:val="Strong"/>
                <w:sz w:val="22"/>
                <w:szCs w:val="22"/>
              </w:rPr>
              <w:t>k</w:t>
            </w:r>
            <w:r w:rsidRPr="00E01ADD">
              <w:rPr>
                <w:rStyle w:val="Strong"/>
                <w:sz w:val="22"/>
                <w:szCs w:val="22"/>
              </w:rPr>
              <w:t>nowledge</w:t>
            </w:r>
            <w:r>
              <w:rPr>
                <w:rStyle w:val="Strong"/>
                <w:sz w:val="22"/>
                <w:szCs w:val="22"/>
              </w:rPr>
              <w:t xml:space="preserve"> </w:t>
            </w:r>
            <w:r w:rsidRPr="0027462A">
              <w:rPr>
                <w:rStyle w:val="Strong"/>
                <w:b w:val="0"/>
                <w:bCs w:val="0"/>
                <w:sz w:val="22"/>
                <w:szCs w:val="22"/>
              </w:rPr>
              <w:t>(20)</w:t>
            </w:r>
          </w:p>
        </w:tc>
        <w:tc>
          <w:tcPr>
            <w:tcW w:w="2410" w:type="dxa"/>
            <w:vAlign w:val="center"/>
          </w:tcPr>
          <w:p w14:paraId="19E5A035" w14:textId="5FD97EE4" w:rsidR="008E5298" w:rsidRPr="00E01ADD" w:rsidRDefault="008E5298" w:rsidP="0047730A">
            <w:pPr>
              <w:pStyle w:val="Text-Bodytext-YRC"/>
              <w:spacing w:before="60" w:after="60"/>
              <w:rPr>
                <w:sz w:val="22"/>
                <w:szCs w:val="22"/>
                <w:lang w:val="en-AU"/>
              </w:rPr>
            </w:pPr>
            <w:r w:rsidRPr="00E01ADD">
              <w:rPr>
                <w:sz w:val="22"/>
                <w:szCs w:val="22"/>
              </w:rPr>
              <w:t>“Cultural burning”, “embedded in our practices”</w:t>
            </w:r>
          </w:p>
        </w:tc>
        <w:tc>
          <w:tcPr>
            <w:tcW w:w="4819" w:type="dxa"/>
            <w:vAlign w:val="center"/>
          </w:tcPr>
          <w:p w14:paraId="52A8BD0D" w14:textId="7682B03E" w:rsidR="008E5298" w:rsidRPr="00E01ADD" w:rsidRDefault="008E5298" w:rsidP="0047730A">
            <w:pPr>
              <w:pStyle w:val="Text-Bodytext-YRC"/>
              <w:spacing w:before="60" w:after="60"/>
              <w:rPr>
                <w:sz w:val="22"/>
                <w:szCs w:val="22"/>
              </w:rPr>
            </w:pPr>
            <w:r w:rsidRPr="00E01ADD">
              <w:rPr>
                <w:sz w:val="22"/>
                <w:szCs w:val="22"/>
              </w:rPr>
              <w:t>Greater recognition and integration of First Nations knowledge and practices, particularly in land management.</w:t>
            </w:r>
          </w:p>
        </w:tc>
      </w:tr>
    </w:tbl>
    <w:p w14:paraId="039A183F" w14:textId="551BD42E" w:rsidR="002341A3" w:rsidRPr="007A6D22" w:rsidRDefault="00E67C2F" w:rsidP="0047730A">
      <w:pPr>
        <w:pStyle w:val="Text-Bodytext-YRC"/>
        <w:spacing w:after="40"/>
        <w:rPr>
          <w:b/>
          <w:bCs/>
          <w:lang w:val="en-AU"/>
        </w:rPr>
      </w:pPr>
      <w:r w:rsidRPr="007A6D22">
        <w:rPr>
          <w:b/>
          <w:bCs/>
          <w:lang w:val="en-AU"/>
        </w:rPr>
        <w:t>Findings</w:t>
      </w:r>
    </w:p>
    <w:p w14:paraId="05B87388" w14:textId="561F271E" w:rsidR="007A6D22" w:rsidRPr="007A6D22" w:rsidRDefault="007A6D22" w:rsidP="00A7470A">
      <w:pPr>
        <w:pStyle w:val="Text-Bodytext-YRC"/>
        <w:numPr>
          <w:ilvl w:val="0"/>
          <w:numId w:val="34"/>
        </w:numPr>
        <w:spacing w:before="40" w:after="40" w:line="252" w:lineRule="auto"/>
        <w:ind w:left="357" w:hanging="357"/>
        <w:rPr>
          <w:lang w:val="en-AU"/>
        </w:rPr>
      </w:pPr>
      <w:r w:rsidRPr="501B3D61">
        <w:rPr>
          <w:lang w:val="en-AU"/>
        </w:rPr>
        <w:t xml:space="preserve">Nature is the </w:t>
      </w:r>
      <w:r w:rsidR="008B1D54">
        <w:rPr>
          <w:lang w:val="en-AU"/>
        </w:rPr>
        <w:t>most regularly mentioned idea</w:t>
      </w:r>
      <w:r w:rsidRPr="501B3D61">
        <w:rPr>
          <w:lang w:val="en-AU"/>
        </w:rPr>
        <w:t>, underpinning how the community defines a “healthy and thriving” future.</w:t>
      </w:r>
    </w:p>
    <w:p w14:paraId="1034CE19" w14:textId="143C502D" w:rsidR="007A6D22" w:rsidRDefault="007A6D22" w:rsidP="00A7470A">
      <w:pPr>
        <w:pStyle w:val="Text-Bodytext-YRC"/>
        <w:numPr>
          <w:ilvl w:val="0"/>
          <w:numId w:val="34"/>
        </w:numPr>
        <w:spacing w:before="40" w:after="40" w:line="252" w:lineRule="auto"/>
        <w:ind w:left="357" w:hanging="357"/>
        <w:rPr>
          <w:lang w:val="en-AU"/>
        </w:rPr>
      </w:pPr>
      <w:r w:rsidRPr="007A6D22">
        <w:rPr>
          <w:lang w:val="en-AU"/>
        </w:rPr>
        <w:lastRenderedPageBreak/>
        <w:t>Liveability and environment are interconnected, particularly through access to nature, transport and community connection</w:t>
      </w:r>
      <w:r>
        <w:rPr>
          <w:lang w:val="en-AU"/>
        </w:rPr>
        <w:t>.</w:t>
      </w:r>
    </w:p>
    <w:p w14:paraId="54D35692" w14:textId="3A0CB9E2" w:rsidR="007A6D22" w:rsidRPr="007A6D22" w:rsidRDefault="007A6D22" w:rsidP="00A7470A">
      <w:pPr>
        <w:pStyle w:val="Text-Bodytext-YRC"/>
        <w:numPr>
          <w:ilvl w:val="0"/>
          <w:numId w:val="34"/>
        </w:numPr>
        <w:spacing w:before="40" w:after="40" w:line="252" w:lineRule="auto"/>
        <w:ind w:left="357" w:hanging="357"/>
        <w:rPr>
          <w:lang w:val="en-AU"/>
        </w:rPr>
      </w:pPr>
      <w:r w:rsidRPr="007A6D22">
        <w:rPr>
          <w:lang w:val="en-AU"/>
        </w:rPr>
        <w:t>There is a strong preference for practical action, not just vision</w:t>
      </w:r>
      <w:r>
        <w:rPr>
          <w:lang w:val="en-AU"/>
        </w:rPr>
        <w:t xml:space="preserve">, </w:t>
      </w:r>
      <w:r w:rsidRPr="007A6D22">
        <w:rPr>
          <w:lang w:val="en-AU"/>
        </w:rPr>
        <w:t>particularly in waste, water and energy</w:t>
      </w:r>
      <w:r>
        <w:rPr>
          <w:lang w:val="en-AU"/>
        </w:rPr>
        <w:t>.</w:t>
      </w:r>
    </w:p>
    <w:p w14:paraId="4037A962" w14:textId="4E984D00" w:rsidR="002341A3" w:rsidRPr="00C702C9" w:rsidRDefault="007A6D22" w:rsidP="00A7470A">
      <w:pPr>
        <w:pStyle w:val="Text-Bodytext-YRC"/>
        <w:numPr>
          <w:ilvl w:val="0"/>
          <w:numId w:val="34"/>
        </w:numPr>
        <w:spacing w:before="40" w:after="40" w:line="252" w:lineRule="auto"/>
        <w:ind w:left="357" w:hanging="357"/>
        <w:rPr>
          <w:lang w:val="en-AU"/>
        </w:rPr>
      </w:pPr>
      <w:r w:rsidRPr="501B3D61">
        <w:rPr>
          <w:lang w:val="en-AU"/>
        </w:rPr>
        <w:t>Managing growth is a defining concern, with clear expectations that development should not come at the expense of the natural environment.</w:t>
      </w:r>
    </w:p>
    <w:p w14:paraId="0AAA2FC7" w14:textId="30CB5E91" w:rsidR="00377AFF" w:rsidRDefault="008F6C20" w:rsidP="00666DF3">
      <w:pPr>
        <w:pStyle w:val="H3-White-YRC"/>
        <w:shd w:val="clear" w:color="auto" w:fill="007C85" w:themeFill="text2"/>
        <w:spacing w:before="160"/>
      </w:pPr>
      <w:r>
        <w:t xml:space="preserve">Part 3: </w:t>
      </w:r>
      <w:r w:rsidR="00377AFF" w:rsidRPr="00E660D7">
        <w:t xml:space="preserve">What </w:t>
      </w:r>
      <w:r w:rsidR="000F0325">
        <w:t xml:space="preserve">insights did our </w:t>
      </w:r>
      <w:r w:rsidR="00377AFF" w:rsidRPr="00E660D7">
        <w:t xml:space="preserve">target groups </w:t>
      </w:r>
      <w:r w:rsidR="00F22918">
        <w:t>contribute</w:t>
      </w:r>
      <w:r w:rsidR="00377AFF" w:rsidRPr="00E660D7">
        <w:t>?</w:t>
      </w:r>
    </w:p>
    <w:p w14:paraId="1E6B2BF3" w14:textId="60822953" w:rsidR="00EA43BE" w:rsidRDefault="00823819" w:rsidP="00EE44A3">
      <w:pPr>
        <w:pStyle w:val="Text-Bodytext-YRC"/>
        <w:spacing w:before="80" w:after="80"/>
        <w:rPr>
          <w:lang w:val="en-AU"/>
        </w:rPr>
      </w:pPr>
      <w:r w:rsidRPr="501B3D61">
        <w:rPr>
          <w:lang w:val="en-AU"/>
        </w:rPr>
        <w:t>T</w:t>
      </w:r>
      <w:r w:rsidR="00EA43BE" w:rsidRPr="501B3D61">
        <w:rPr>
          <w:lang w:val="en-AU"/>
        </w:rPr>
        <w:t xml:space="preserve">he insights </w:t>
      </w:r>
      <w:r w:rsidRPr="501B3D61">
        <w:rPr>
          <w:lang w:val="en-AU"/>
        </w:rPr>
        <w:t>from the target groups ha</w:t>
      </w:r>
      <w:r w:rsidR="00267A04" w:rsidRPr="501B3D61">
        <w:rPr>
          <w:lang w:val="en-AU"/>
        </w:rPr>
        <w:t>ve</w:t>
      </w:r>
      <w:r w:rsidRPr="501B3D61">
        <w:rPr>
          <w:lang w:val="en-AU"/>
        </w:rPr>
        <w:t xml:space="preserve"> </w:t>
      </w:r>
      <w:r w:rsidR="00EA43BE" w:rsidRPr="00B76654">
        <w:rPr>
          <w:lang w:val="en-AU"/>
        </w:rPr>
        <w:t>emphasise</w:t>
      </w:r>
      <w:r w:rsidRPr="00B76654">
        <w:rPr>
          <w:lang w:val="en-AU"/>
        </w:rPr>
        <w:t>d</w:t>
      </w:r>
      <w:r w:rsidR="00EA43BE" w:rsidRPr="00B76654">
        <w:rPr>
          <w:lang w:val="en-AU"/>
        </w:rPr>
        <w:t xml:space="preserve"> that successful implementation will depend not only on what is delivered, but </w:t>
      </w:r>
      <w:r w:rsidR="00EA43BE" w:rsidRPr="00B76654">
        <w:rPr>
          <w:i/>
          <w:iCs/>
          <w:lang w:val="en-AU"/>
        </w:rPr>
        <w:t>how</w:t>
      </w:r>
      <w:r w:rsidRPr="00B76654">
        <w:rPr>
          <w:lang w:val="en-AU"/>
        </w:rPr>
        <w:t xml:space="preserve">, </w:t>
      </w:r>
      <w:r w:rsidR="00EA43BE" w:rsidRPr="00B76654">
        <w:rPr>
          <w:lang w:val="en-AU"/>
        </w:rPr>
        <w:t xml:space="preserve">particularly in relation to trust, inclusion, cultural integration and responsiveness to local context. These perspectives </w:t>
      </w:r>
      <w:r w:rsidR="00B45209" w:rsidRPr="00B76654">
        <w:rPr>
          <w:lang w:val="en-AU"/>
        </w:rPr>
        <w:t xml:space="preserve">will </w:t>
      </w:r>
      <w:r w:rsidR="00EA43BE" w:rsidRPr="00B76654">
        <w:rPr>
          <w:lang w:val="en-AU"/>
        </w:rPr>
        <w:t>help ensure the strategy is grounded, equitable and aligned with the diverse needs of the community.</w:t>
      </w:r>
    </w:p>
    <w:p w14:paraId="268E02A6" w14:textId="6FBE0E6D" w:rsidR="00035008" w:rsidRDefault="00035008" w:rsidP="00EE44A3">
      <w:pPr>
        <w:pStyle w:val="H4-Heading-YRC"/>
        <w:spacing w:before="80" w:after="80"/>
      </w:pPr>
      <w:r>
        <w:t xml:space="preserve">Advisory </w:t>
      </w:r>
      <w:r w:rsidR="00136D7F">
        <w:t>c</w:t>
      </w:r>
      <w:r w:rsidR="00AC35D1">
        <w:t>ommittees</w:t>
      </w:r>
      <w:r>
        <w:t xml:space="preserve"> </w:t>
      </w:r>
      <w:r w:rsidR="00056000">
        <w:t xml:space="preserve">and </w:t>
      </w:r>
      <w:r w:rsidR="00136D7F">
        <w:t>o</w:t>
      </w:r>
      <w:r w:rsidR="00056000">
        <w:t xml:space="preserve">ther </w:t>
      </w:r>
      <w:r w:rsidR="00136D7F">
        <w:t>s</w:t>
      </w:r>
      <w:r w:rsidR="00756BE9">
        <w:t>takeholders</w:t>
      </w:r>
      <w:r w:rsidR="00A35238">
        <w:t xml:space="preserve"> </w:t>
      </w:r>
    </w:p>
    <w:p w14:paraId="215BD45F" w14:textId="74DD4EA7" w:rsidR="00614F73" w:rsidRDefault="00614F73" w:rsidP="00EE44A3">
      <w:pPr>
        <w:pStyle w:val="Standard"/>
        <w:spacing w:after="80"/>
      </w:pPr>
      <w:r w:rsidRPr="00614F73">
        <w:t xml:space="preserve">Advisory </w:t>
      </w:r>
      <w:r w:rsidR="00AC35D1">
        <w:t xml:space="preserve">Committees </w:t>
      </w:r>
      <w:r w:rsidR="00F35A1E">
        <w:t>and stakeholders broadly</w:t>
      </w:r>
      <w:r w:rsidRPr="00614F73">
        <w:t xml:space="preserve"> support</w:t>
      </w:r>
      <w:r w:rsidR="00F35A1E">
        <w:t>ed</w:t>
      </w:r>
      <w:r w:rsidRPr="00614F73">
        <w:t xml:space="preserve"> the </w:t>
      </w:r>
      <w:r w:rsidR="00F35A1E">
        <w:t>focus areas</w:t>
      </w:r>
      <w:r w:rsidR="00441CFA">
        <w:t>,</w:t>
      </w:r>
      <w:r w:rsidR="00F35A1E">
        <w:t xml:space="preserve"> </w:t>
      </w:r>
      <w:r w:rsidRPr="00614F73">
        <w:t xml:space="preserve">while </w:t>
      </w:r>
      <w:r w:rsidR="00441CFA">
        <w:t xml:space="preserve">emphasising </w:t>
      </w:r>
      <w:r w:rsidRPr="00614F73">
        <w:t>differen</w:t>
      </w:r>
      <w:r w:rsidR="00441CFA">
        <w:t>t</w:t>
      </w:r>
      <w:r w:rsidRPr="00614F73">
        <w:t xml:space="preserve"> </w:t>
      </w:r>
      <w:r w:rsidR="00441CFA">
        <w:t>priorities</w:t>
      </w:r>
      <w:r w:rsidRPr="00614F73">
        <w:t xml:space="preserve">. Some </w:t>
      </w:r>
      <w:r w:rsidR="007B784D">
        <w:t>called for</w:t>
      </w:r>
      <w:r w:rsidRPr="00614F73">
        <w:t xml:space="preserve"> strong</w:t>
      </w:r>
      <w:r w:rsidR="007B784D">
        <w:t>er</w:t>
      </w:r>
      <w:r w:rsidRPr="00614F73">
        <w:t xml:space="preserve"> Council leadership, advocacy and system-level change</w:t>
      </w:r>
      <w:r w:rsidR="00E4154B">
        <w:t xml:space="preserve"> on </w:t>
      </w:r>
      <w:r w:rsidRPr="00614F73">
        <w:t>emissions</w:t>
      </w:r>
      <w:r w:rsidR="00E4154B">
        <w:t xml:space="preserve">, </w:t>
      </w:r>
      <w:r w:rsidRPr="00614F73">
        <w:t>energy transition, environmental health and waste</w:t>
      </w:r>
      <w:r w:rsidR="00DB744E">
        <w:t>;</w:t>
      </w:r>
      <w:r w:rsidR="00E35085">
        <w:t xml:space="preserve"> </w:t>
      </w:r>
      <w:r w:rsidRPr="00614F73">
        <w:t xml:space="preserve">others focused on practical, locally achievable outcomes and implementation. </w:t>
      </w:r>
      <w:r w:rsidR="00B422B6">
        <w:t xml:space="preserve">Feedback also highlighted tensions </w:t>
      </w:r>
      <w:r w:rsidRPr="00614F73">
        <w:t xml:space="preserve">around planning and land use, in balancing housing, rural change and environmental protection. </w:t>
      </w:r>
      <w:r w:rsidR="003024A5" w:rsidRPr="00672E73">
        <w:t xml:space="preserve">A </w:t>
      </w:r>
      <w:r w:rsidR="003C3080" w:rsidRPr="00672E73">
        <w:t>small</w:t>
      </w:r>
      <w:r w:rsidR="003024A5" w:rsidRPr="00672E73">
        <w:t xml:space="preserve"> number of submissions </w:t>
      </w:r>
      <w:r w:rsidR="00F069E4">
        <w:t xml:space="preserve">recommended </w:t>
      </w:r>
      <w:r w:rsidR="003024A5" w:rsidRPr="00672E73">
        <w:t>separating climate and environment into distinct strategies</w:t>
      </w:r>
      <w:r w:rsidR="0038426C">
        <w:t xml:space="preserve">. </w:t>
      </w:r>
      <w:r w:rsidR="00F069E4">
        <w:t>T</w:t>
      </w:r>
      <w:r w:rsidR="00DE00B2" w:rsidRPr="00672E73">
        <w:t xml:space="preserve">his </w:t>
      </w:r>
      <w:r w:rsidR="00A71C2C">
        <w:t>reflect</w:t>
      </w:r>
      <w:r w:rsidR="00F069E4">
        <w:t>s differing views on how</w:t>
      </w:r>
      <w:r w:rsidR="00E52BB8">
        <w:t xml:space="preserve"> </w:t>
      </w:r>
      <w:r w:rsidR="005523CB">
        <w:t>these issues</w:t>
      </w:r>
      <w:r w:rsidR="005523CB" w:rsidRPr="005523CB">
        <w:t xml:space="preserve"> are best addressed. However, the strategy has been developed as a single, integrated framework in recognition of the significant connections and interdependencies between climate and environmental outcomes.</w:t>
      </w:r>
    </w:p>
    <w:p w14:paraId="506D2C4E" w14:textId="650A0D61" w:rsidR="00614F73" w:rsidRDefault="00136D7F" w:rsidP="00EE44A3">
      <w:pPr>
        <w:pStyle w:val="Standard"/>
        <w:spacing w:after="80"/>
        <w:rPr>
          <w:b/>
          <w:bCs/>
        </w:rPr>
      </w:pPr>
      <w:r>
        <w:t>T</w:t>
      </w:r>
      <w:r w:rsidR="00614F73" w:rsidRPr="00614F73">
        <w:t xml:space="preserve">here was a shared emphasis on </w:t>
      </w:r>
      <w:r w:rsidR="001119D7">
        <w:t xml:space="preserve">Council </w:t>
      </w:r>
      <w:r w:rsidR="00614F73" w:rsidRPr="00614F73">
        <w:t>improving communication, building trust and ensuring clear, evidence-based messaging</w:t>
      </w:r>
      <w:r w:rsidR="00E35085">
        <w:t xml:space="preserve">, </w:t>
      </w:r>
      <w:r w:rsidR="00EB4B13">
        <w:t xml:space="preserve">identifying </w:t>
      </w:r>
      <w:r w:rsidR="00614F73" w:rsidRPr="00614F73">
        <w:t>the need to balance ambition with clarity, credibility and responsiveness to real-world constraints.</w:t>
      </w:r>
    </w:p>
    <w:p w14:paraId="31134473" w14:textId="31060EA9" w:rsidR="005B2A9F" w:rsidRDefault="005B2A9F" w:rsidP="0097017B">
      <w:pPr>
        <w:pStyle w:val="H4-Heading-YRC"/>
        <w:spacing w:before="120"/>
      </w:pPr>
      <w:r>
        <w:t>Traditional Owner</w:t>
      </w:r>
      <w:r w:rsidR="00DC5F26">
        <w:t>s</w:t>
      </w:r>
    </w:p>
    <w:p w14:paraId="0D12B29C" w14:textId="3A1954B4" w:rsidR="00DC5F26" w:rsidRPr="00B76654" w:rsidRDefault="00470A32" w:rsidP="00EE44A3">
      <w:pPr>
        <w:pStyle w:val="Text-Bodytext-YRC"/>
        <w:spacing w:before="80" w:after="80"/>
        <w:rPr>
          <w:lang w:val="en-AU"/>
        </w:rPr>
      </w:pPr>
      <w:r w:rsidRPr="00B76654">
        <w:rPr>
          <w:lang w:val="en-AU"/>
        </w:rPr>
        <w:t xml:space="preserve">Traditional Owners </w:t>
      </w:r>
      <w:r w:rsidR="00032AA1" w:rsidRPr="00B76654">
        <w:rPr>
          <w:lang w:val="en-AU"/>
        </w:rPr>
        <w:t xml:space="preserve">engagement </w:t>
      </w:r>
      <w:r w:rsidRPr="00B76654">
        <w:rPr>
          <w:lang w:val="en-AU"/>
        </w:rPr>
        <w:t>highlighted that Wurundjeri</w:t>
      </w:r>
      <w:r w:rsidR="00DC5F26" w:rsidRPr="00B76654">
        <w:rPr>
          <w:lang w:val="en-AU"/>
        </w:rPr>
        <w:t xml:space="preserve"> </w:t>
      </w:r>
      <w:proofErr w:type="gramStart"/>
      <w:r w:rsidRPr="00B76654">
        <w:rPr>
          <w:lang w:val="en-AU"/>
        </w:rPr>
        <w:t>knowledge</w:t>
      </w:r>
      <w:proofErr w:type="gramEnd"/>
      <w:r w:rsidRPr="00B76654">
        <w:rPr>
          <w:lang w:val="en-AU"/>
        </w:rPr>
        <w:t xml:space="preserve"> and perspectives should underpin the strategy </w:t>
      </w:r>
      <w:r w:rsidR="005D578D" w:rsidRPr="00B76654">
        <w:rPr>
          <w:lang w:val="en-AU"/>
        </w:rPr>
        <w:t>through</w:t>
      </w:r>
      <w:r w:rsidRPr="00B76654">
        <w:rPr>
          <w:lang w:val="en-AU"/>
        </w:rPr>
        <w:t xml:space="preserve"> a Whole-of-Country approach, recognising </w:t>
      </w:r>
      <w:r w:rsidR="00416241" w:rsidRPr="00B76654">
        <w:rPr>
          <w:lang w:val="en-AU"/>
        </w:rPr>
        <w:t xml:space="preserve">Country as an </w:t>
      </w:r>
      <w:r w:rsidRPr="00B76654">
        <w:rPr>
          <w:lang w:val="en-AU"/>
        </w:rPr>
        <w:t>interconnected</w:t>
      </w:r>
      <w:r w:rsidR="00BD5668" w:rsidRPr="00B76654">
        <w:rPr>
          <w:lang w:val="en-AU"/>
        </w:rPr>
        <w:t xml:space="preserve"> system</w:t>
      </w:r>
      <w:r w:rsidRPr="00B76654">
        <w:rPr>
          <w:lang w:val="en-AU"/>
        </w:rPr>
        <w:t xml:space="preserve"> of land, water, </w:t>
      </w:r>
      <w:r w:rsidR="00BD5668" w:rsidRPr="00B76654">
        <w:rPr>
          <w:lang w:val="en-AU"/>
        </w:rPr>
        <w:t>sky, plants, animals, ancestors and spirit, and as the foundation of identity, culture, language and community</w:t>
      </w:r>
      <w:r w:rsidRPr="00B76654">
        <w:rPr>
          <w:lang w:val="en-AU"/>
        </w:rPr>
        <w:t>.</w:t>
      </w:r>
      <w:r w:rsidR="00230D51" w:rsidRPr="00B76654">
        <w:rPr>
          <w:lang w:val="en-AU"/>
        </w:rPr>
        <w:t xml:space="preserve"> This perspective emphasises a relational understanding of the environment, where ecological, cultural and community wellbeing are inseparable.</w:t>
      </w:r>
      <w:r w:rsidRPr="00B76654">
        <w:rPr>
          <w:lang w:val="en-AU"/>
        </w:rPr>
        <w:t xml:space="preserve"> </w:t>
      </w:r>
    </w:p>
    <w:p w14:paraId="152CB23C" w14:textId="0997141C" w:rsidR="00AF670F" w:rsidRPr="00102DF3" w:rsidRDefault="002B757B" w:rsidP="00EE44A3">
      <w:pPr>
        <w:pStyle w:val="Text-Bodytext-YRC"/>
        <w:spacing w:before="80" w:after="80"/>
        <w:rPr>
          <w:lang w:val="en-AU"/>
        </w:rPr>
      </w:pPr>
      <w:r w:rsidRPr="00B76654">
        <w:rPr>
          <w:lang w:val="en-AU"/>
        </w:rPr>
        <w:t>Further f</w:t>
      </w:r>
      <w:r w:rsidR="00470A32" w:rsidRPr="00B76654">
        <w:rPr>
          <w:lang w:val="en-AU"/>
        </w:rPr>
        <w:t>eedback emphasised embedding cultural practices such as cultural burning, alongside strengthening community understanding through education, storytelling and language. There was also a clear need for appropriate cultural protocols and ongoing engagement, ensuring this is a sustained partnership rather than a one-off input. Overall</w:t>
      </w:r>
      <w:r w:rsidR="00470A32" w:rsidRPr="004962C6">
        <w:rPr>
          <w:lang w:val="en-AU"/>
        </w:rPr>
        <w:t xml:space="preserve">, </w:t>
      </w:r>
      <w:r w:rsidR="00CE7852" w:rsidRPr="004962C6">
        <w:rPr>
          <w:lang w:val="en-AU"/>
        </w:rPr>
        <w:t xml:space="preserve">Elders expressed a clear expectation that this </w:t>
      </w:r>
      <w:r w:rsidR="0028115D" w:rsidRPr="004962C6">
        <w:rPr>
          <w:lang w:val="en-AU"/>
        </w:rPr>
        <w:t xml:space="preserve">connected, Whole-of-Country perspective is meaningfully embedded across the strategy, shaping </w:t>
      </w:r>
      <w:r w:rsidR="00470A32" w:rsidRPr="004962C6">
        <w:rPr>
          <w:lang w:val="en-AU"/>
        </w:rPr>
        <w:t>both decision-making</w:t>
      </w:r>
      <w:r w:rsidR="0028115D" w:rsidRPr="004962C6">
        <w:rPr>
          <w:lang w:val="en-AU"/>
        </w:rPr>
        <w:t xml:space="preserve">, </w:t>
      </w:r>
      <w:r w:rsidR="00470A32" w:rsidRPr="004962C6">
        <w:rPr>
          <w:lang w:val="en-AU"/>
        </w:rPr>
        <w:t>delivery</w:t>
      </w:r>
      <w:r w:rsidR="0028115D" w:rsidRPr="004962C6">
        <w:rPr>
          <w:lang w:val="en-AU"/>
        </w:rPr>
        <w:t xml:space="preserve"> and </w:t>
      </w:r>
      <w:r w:rsidR="00471F83" w:rsidRPr="004962C6">
        <w:rPr>
          <w:lang w:val="en-AU"/>
        </w:rPr>
        <w:t>knowledge sharing</w:t>
      </w:r>
      <w:r w:rsidR="00470A32" w:rsidRPr="004962C6">
        <w:rPr>
          <w:lang w:val="en-AU"/>
        </w:rPr>
        <w:t>.</w:t>
      </w:r>
    </w:p>
    <w:p w14:paraId="1DF0FDDE" w14:textId="4A37B4E0" w:rsidR="00035008" w:rsidRDefault="00035008" w:rsidP="008D740A">
      <w:pPr>
        <w:pStyle w:val="H4-Heading-YRC"/>
      </w:pPr>
      <w:r>
        <w:lastRenderedPageBreak/>
        <w:t>Young</w:t>
      </w:r>
      <w:r w:rsidR="00D44852">
        <w:t xml:space="preserve"> </w:t>
      </w:r>
      <w:r w:rsidR="00136D7F">
        <w:t>p</w:t>
      </w:r>
      <w:r w:rsidR="00D44852">
        <w:t>eople</w:t>
      </w:r>
    </w:p>
    <w:p w14:paraId="1E512ED9" w14:textId="0917996D" w:rsidR="005A51E3" w:rsidRPr="005A51E3" w:rsidRDefault="005A51E3" w:rsidP="00EB37C0">
      <w:pPr>
        <w:pStyle w:val="Standard"/>
        <w:spacing w:after="40"/>
      </w:pPr>
      <w:r>
        <w:t xml:space="preserve">Young people contributed a clear and </w:t>
      </w:r>
      <w:r w:rsidR="00B76654">
        <w:t>future focused</w:t>
      </w:r>
      <w:r>
        <w:t xml:space="preserve"> perspective, with a strong emphasis on action, accessibility and meaningful involvement. Key themes included:</w:t>
      </w:r>
    </w:p>
    <w:p w14:paraId="2B7EEB50" w14:textId="2AAB4D90" w:rsidR="005A51E3" w:rsidRPr="005A51E3" w:rsidRDefault="00AF670F" w:rsidP="00EB37C0">
      <w:pPr>
        <w:pStyle w:val="Standard"/>
        <w:numPr>
          <w:ilvl w:val="0"/>
          <w:numId w:val="42"/>
        </w:numPr>
        <w:spacing w:after="40"/>
      </w:pPr>
      <w:r>
        <w:rPr>
          <w:noProof/>
        </w:rPr>
        <w:drawing>
          <wp:anchor distT="0" distB="0" distL="114300" distR="114300" simplePos="0" relativeHeight="251658244" behindDoc="0" locked="0" layoutInCell="1" allowOverlap="1" wp14:anchorId="0F590726" wp14:editId="38CE7BE8">
            <wp:simplePos x="0" y="0"/>
            <wp:positionH relativeFrom="column">
              <wp:posOffset>3484741</wp:posOffset>
            </wp:positionH>
            <wp:positionV relativeFrom="paragraph">
              <wp:posOffset>385259</wp:posOffset>
            </wp:positionV>
            <wp:extent cx="2558415" cy="2335530"/>
            <wp:effectExtent l="19050" t="19050" r="70485" b="83820"/>
            <wp:wrapSquare wrapText="bothSides"/>
            <wp:docPr id="82851306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513066" name="Picture 6"/>
                    <pic:cNvPicPr/>
                  </pic:nvPicPr>
                  <pic:blipFill rotWithShape="1">
                    <a:blip r:embed="rId35" cstate="print">
                      <a:extLst>
                        <a:ext uri="{28A0092B-C50C-407E-A947-70E740481C1C}">
                          <a14:useLocalDpi xmlns:a14="http://schemas.microsoft.com/office/drawing/2010/main" val="0"/>
                        </a:ext>
                      </a:extLst>
                    </a:blip>
                    <a:srcRect l="8081" r="18818"/>
                    <a:stretch>
                      <a:fillRect/>
                    </a:stretch>
                  </pic:blipFill>
                  <pic:spPr bwMode="auto">
                    <a:xfrm>
                      <a:off x="0" y="0"/>
                      <a:ext cx="2558415" cy="2335530"/>
                    </a:xfrm>
                    <a:prstGeom prst="rect">
                      <a:avLst/>
                    </a:prstGeom>
                    <a:ln w="9525" cap="flat" cmpd="sng" algn="ctr">
                      <a:solidFill>
                        <a:sysClr val="windowText" lastClr="000000">
                          <a:lumMod val="50000"/>
                          <a:lumOff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254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A51E3" w:rsidRPr="005A51E3">
        <w:t>A preference for clear, transparent communication, with simple and engaging ways to understand progress and outcomes</w:t>
      </w:r>
      <w:r w:rsidR="00280FF6">
        <w:t>.</w:t>
      </w:r>
    </w:p>
    <w:p w14:paraId="3F16238B" w14:textId="175B752F" w:rsidR="005A51E3" w:rsidRPr="005A51E3" w:rsidRDefault="005A51E3" w:rsidP="00EB37C0">
      <w:pPr>
        <w:pStyle w:val="Standard"/>
        <w:numPr>
          <w:ilvl w:val="0"/>
          <w:numId w:val="42"/>
        </w:numPr>
        <w:spacing w:after="40"/>
      </w:pPr>
      <w:r w:rsidRPr="005A51E3">
        <w:t>Strong interest in active involvement in decision-making and environmental action, including through education, volunteering and structured participation opportunities</w:t>
      </w:r>
      <w:r w:rsidR="00280FF6">
        <w:t>.</w:t>
      </w:r>
    </w:p>
    <w:p w14:paraId="4F5E7046" w14:textId="5A34C168" w:rsidR="005A51E3" w:rsidRPr="005A51E3" w:rsidRDefault="005A51E3" w:rsidP="00EB37C0">
      <w:pPr>
        <w:pStyle w:val="Standard"/>
        <w:numPr>
          <w:ilvl w:val="0"/>
          <w:numId w:val="42"/>
        </w:numPr>
        <w:spacing w:after="40"/>
      </w:pPr>
      <w:r w:rsidRPr="005A51E3">
        <w:t>Emerging concerns relating to the environmental impacts of technology, as well as access to transport and services in outer areas</w:t>
      </w:r>
      <w:r w:rsidR="00280FF6">
        <w:t>.</w:t>
      </w:r>
    </w:p>
    <w:p w14:paraId="75061308" w14:textId="7CF44F67" w:rsidR="005A51E3" w:rsidRPr="005A51E3" w:rsidRDefault="005A51E3" w:rsidP="00EB37C0">
      <w:pPr>
        <w:pStyle w:val="Standard"/>
        <w:numPr>
          <w:ilvl w:val="0"/>
          <w:numId w:val="42"/>
        </w:numPr>
        <w:spacing w:after="40"/>
      </w:pPr>
      <w:r w:rsidRPr="005A51E3">
        <w:t>The importance of affordable and accessible actions that reflect both environmental priorities and broader liveability considerations</w:t>
      </w:r>
      <w:r w:rsidR="00280FF6">
        <w:t>.</w:t>
      </w:r>
    </w:p>
    <w:p w14:paraId="0514FF70" w14:textId="439715A8" w:rsidR="005A51E3" w:rsidRPr="005A51E3" w:rsidRDefault="005A51E3" w:rsidP="005A51E3">
      <w:pPr>
        <w:pStyle w:val="Standard"/>
        <w:numPr>
          <w:ilvl w:val="0"/>
          <w:numId w:val="42"/>
        </w:numPr>
        <w:spacing w:after="60"/>
      </w:pPr>
      <w:r w:rsidRPr="005A51E3">
        <w:t>A clear expectation that responsibility for change is shared, with government and industry playing a key role alongside individuals</w:t>
      </w:r>
      <w:r w:rsidR="00280FF6">
        <w:t>.</w:t>
      </w:r>
    </w:p>
    <w:p w14:paraId="119823F6" w14:textId="4FC2EBAA" w:rsidR="005A51E3" w:rsidRPr="005A51E3" w:rsidRDefault="005A51E3" w:rsidP="005A51E3">
      <w:pPr>
        <w:pStyle w:val="Standard"/>
      </w:pPr>
      <w:r w:rsidRPr="005A51E3">
        <w:t>Overall, young people want to see visible action and meaningful opportunities to be involved, with the strategy reflecting their priorities and enabling ongoing participation in shaping outcomes.</w:t>
      </w:r>
    </w:p>
    <w:p w14:paraId="70370D8E" w14:textId="13A1BE0E" w:rsidR="006A6981" w:rsidRDefault="006A6981" w:rsidP="00EB37C0">
      <w:pPr>
        <w:pStyle w:val="H4-Heading-YRC"/>
        <w:spacing w:before="160"/>
      </w:pPr>
      <w:r>
        <w:t xml:space="preserve">Regional </w:t>
      </w:r>
      <w:r w:rsidR="00136D7F">
        <w:t>i</w:t>
      </w:r>
      <w:r>
        <w:t xml:space="preserve">nsights </w:t>
      </w:r>
    </w:p>
    <w:p w14:paraId="3D8A7729" w14:textId="4DA4404F" w:rsidR="00EB0ABA" w:rsidRPr="00EB0ABA" w:rsidRDefault="00EB0ABA" w:rsidP="00EB0ABA">
      <w:pPr>
        <w:pStyle w:val="Standard"/>
        <w:rPr>
          <w:lang w:eastAsia="en-AU"/>
        </w:rPr>
      </w:pPr>
      <w:r w:rsidRPr="00EB0ABA">
        <w:rPr>
          <w:lang w:eastAsia="en-AU"/>
        </w:rPr>
        <w:t xml:space="preserve">Targeted and place-based feedback also highlighted </w:t>
      </w:r>
      <w:r w:rsidR="00E56146">
        <w:rPr>
          <w:lang w:eastAsia="en-AU"/>
        </w:rPr>
        <w:t>some</w:t>
      </w:r>
      <w:r w:rsidRPr="00EB0ABA">
        <w:rPr>
          <w:lang w:eastAsia="en-AU"/>
        </w:rPr>
        <w:t xml:space="preserve"> regional variation:</w:t>
      </w:r>
    </w:p>
    <w:p w14:paraId="040A29B4" w14:textId="29C6E341" w:rsidR="00EB0ABA" w:rsidRPr="00EB0ABA" w:rsidRDefault="00EB0ABA" w:rsidP="00EB37C0">
      <w:pPr>
        <w:pStyle w:val="Standard"/>
        <w:numPr>
          <w:ilvl w:val="0"/>
          <w:numId w:val="37"/>
        </w:numPr>
        <w:spacing w:after="40"/>
        <w:rPr>
          <w:lang w:eastAsia="en-AU"/>
        </w:rPr>
      </w:pPr>
      <w:r w:rsidRPr="00EB0ABA">
        <w:rPr>
          <w:b/>
          <w:bCs/>
          <w:lang w:eastAsia="en-AU"/>
        </w:rPr>
        <w:t xml:space="preserve">Urban </w:t>
      </w:r>
      <w:r w:rsidR="005C0D2D">
        <w:rPr>
          <w:b/>
          <w:bCs/>
          <w:lang w:eastAsia="en-AU"/>
        </w:rPr>
        <w:t>communities</w:t>
      </w:r>
      <w:r w:rsidR="00486C27">
        <w:rPr>
          <w:b/>
          <w:bCs/>
          <w:lang w:eastAsia="en-AU"/>
        </w:rPr>
        <w:t>:</w:t>
      </w:r>
      <w:r w:rsidRPr="00EB0ABA">
        <w:rPr>
          <w:lang w:eastAsia="en-AU"/>
        </w:rPr>
        <w:t xml:space="preserve"> Broadly supportive, with strong focus on liveability, services and localised issues (e.g. quarry impacts)</w:t>
      </w:r>
      <w:r w:rsidR="00625268">
        <w:rPr>
          <w:lang w:eastAsia="en-AU"/>
        </w:rPr>
        <w:t>.</w:t>
      </w:r>
    </w:p>
    <w:p w14:paraId="14EE8EA6" w14:textId="218CA226" w:rsidR="00EB0ABA" w:rsidRPr="00EB0ABA" w:rsidRDefault="00EB0ABA" w:rsidP="00EB37C0">
      <w:pPr>
        <w:pStyle w:val="Standard"/>
        <w:numPr>
          <w:ilvl w:val="0"/>
          <w:numId w:val="37"/>
        </w:numPr>
        <w:spacing w:after="40"/>
        <w:rPr>
          <w:lang w:eastAsia="en-AU"/>
        </w:rPr>
      </w:pPr>
      <w:r w:rsidRPr="00EB0ABA">
        <w:rPr>
          <w:b/>
          <w:bCs/>
          <w:lang w:eastAsia="en-AU"/>
        </w:rPr>
        <w:t>Hills communities</w:t>
      </w:r>
      <w:r w:rsidR="00486C27">
        <w:rPr>
          <w:b/>
          <w:bCs/>
          <w:lang w:eastAsia="en-AU"/>
        </w:rPr>
        <w:t>:</w:t>
      </w:r>
      <w:r w:rsidRPr="00EB0ABA">
        <w:rPr>
          <w:lang w:eastAsia="en-AU"/>
        </w:rPr>
        <w:t xml:space="preserve"> Highly engaged, with strong environmental stewardship and emphasis on biodiversity and community-led action</w:t>
      </w:r>
      <w:r w:rsidR="00625268">
        <w:rPr>
          <w:lang w:eastAsia="en-AU"/>
        </w:rPr>
        <w:t>.</w:t>
      </w:r>
    </w:p>
    <w:p w14:paraId="1EE328E2" w14:textId="52360187" w:rsidR="00EB0ABA" w:rsidRPr="00EB0ABA" w:rsidRDefault="00EB0ABA" w:rsidP="00EB37C0">
      <w:pPr>
        <w:pStyle w:val="Standard"/>
        <w:numPr>
          <w:ilvl w:val="0"/>
          <w:numId w:val="37"/>
        </w:numPr>
        <w:spacing w:after="40"/>
        <w:rPr>
          <w:lang w:eastAsia="en-AU"/>
        </w:rPr>
      </w:pPr>
      <w:r w:rsidRPr="00EB0ABA">
        <w:rPr>
          <w:b/>
          <w:bCs/>
          <w:lang w:eastAsia="en-AU"/>
        </w:rPr>
        <w:t>Upper Yarra</w:t>
      </w:r>
      <w:r w:rsidR="005C0D2D">
        <w:rPr>
          <w:b/>
          <w:bCs/>
          <w:lang w:eastAsia="en-AU"/>
        </w:rPr>
        <w:t xml:space="preserve"> communities</w:t>
      </w:r>
      <w:r w:rsidR="00486C27">
        <w:rPr>
          <w:b/>
          <w:bCs/>
          <w:lang w:eastAsia="en-AU"/>
        </w:rPr>
        <w:t>:</w:t>
      </w:r>
      <w:r w:rsidRPr="00EB0ABA">
        <w:rPr>
          <w:lang w:eastAsia="en-AU"/>
        </w:rPr>
        <w:t xml:space="preserve"> Strong support for practical, on-ground outcomes, with less confidence in systems, reporting and governance language</w:t>
      </w:r>
      <w:r w:rsidR="00625268">
        <w:rPr>
          <w:lang w:eastAsia="en-AU"/>
        </w:rPr>
        <w:t>.</w:t>
      </w:r>
    </w:p>
    <w:p w14:paraId="103DDAFD" w14:textId="1180302A" w:rsidR="00090C83" w:rsidRDefault="00EB0ABA" w:rsidP="00EB0ABA">
      <w:pPr>
        <w:pStyle w:val="Standard"/>
        <w:numPr>
          <w:ilvl w:val="0"/>
          <w:numId w:val="37"/>
        </w:numPr>
        <w:rPr>
          <w:lang w:eastAsia="en-AU"/>
        </w:rPr>
      </w:pPr>
      <w:r w:rsidRPr="4E584A03">
        <w:rPr>
          <w:b/>
          <w:bCs/>
          <w:lang w:eastAsia="en-AU"/>
        </w:rPr>
        <w:t>Valley communities</w:t>
      </w:r>
      <w:r w:rsidR="00486C27" w:rsidRPr="004962C6">
        <w:rPr>
          <w:b/>
          <w:bCs/>
          <w:lang w:eastAsia="en-AU"/>
        </w:rPr>
        <w:t>:</w:t>
      </w:r>
      <w:r w:rsidRPr="004962C6">
        <w:rPr>
          <w:lang w:eastAsia="en-AU"/>
        </w:rPr>
        <w:t xml:space="preserve"> </w:t>
      </w:r>
      <w:r w:rsidR="00824D2B">
        <w:rPr>
          <w:lang w:eastAsia="en-AU"/>
        </w:rPr>
        <w:t xml:space="preserve">Greater focus on immediate needs with an emphasis on </w:t>
      </w:r>
      <w:r w:rsidRPr="4E584A03">
        <w:rPr>
          <w:lang w:eastAsia="en-AU"/>
        </w:rPr>
        <w:t xml:space="preserve">practical </w:t>
      </w:r>
      <w:r w:rsidR="00824D2B">
        <w:rPr>
          <w:lang w:eastAsia="en-AU"/>
        </w:rPr>
        <w:t>delivery</w:t>
      </w:r>
      <w:r w:rsidR="00625268" w:rsidRPr="4E584A03">
        <w:rPr>
          <w:lang w:eastAsia="en-AU"/>
        </w:rPr>
        <w:t>.</w:t>
      </w:r>
    </w:p>
    <w:p w14:paraId="3006C9D8" w14:textId="0809EEEB" w:rsidR="00F45E9A" w:rsidRDefault="008F6C20" w:rsidP="00EB37C0">
      <w:pPr>
        <w:pStyle w:val="H3-White-YRC"/>
        <w:shd w:val="clear" w:color="auto" w:fill="007C85" w:themeFill="text2"/>
        <w:spacing w:before="160"/>
      </w:pPr>
      <w:r>
        <w:t xml:space="preserve">Part 4: </w:t>
      </w:r>
      <w:r w:rsidR="00377AFF">
        <w:t xml:space="preserve">What </w:t>
      </w:r>
      <w:r w:rsidR="0099700E">
        <w:t>gaps, tensions or emerging issues were identified</w:t>
      </w:r>
      <w:r w:rsidR="000E6CA9">
        <w:t>?</w:t>
      </w:r>
    </w:p>
    <w:p w14:paraId="25C6593A" w14:textId="022FC8C2" w:rsidR="000D44A5" w:rsidRPr="005C0D2D" w:rsidRDefault="003374B8" w:rsidP="005C0D2D">
      <w:pPr>
        <w:pStyle w:val="Standard"/>
        <w:spacing w:before="120"/>
      </w:pPr>
      <w:r w:rsidRPr="005C0D2D">
        <w:t xml:space="preserve">Across the engagement, several consistent gaps, tensions and emerging issues were identified, building on both the focus area feedback and visioning outcomes. </w:t>
      </w:r>
      <w:r w:rsidR="00A465D1" w:rsidRPr="00B76654">
        <w:t xml:space="preserve">Some of these issues extend beyond the scope of the strategy and will be </w:t>
      </w:r>
      <w:r w:rsidR="00D33F06" w:rsidRPr="00B76654">
        <w:t>referred</w:t>
      </w:r>
      <w:r w:rsidR="00C15CC8" w:rsidRPr="00B76654">
        <w:t>,</w:t>
      </w:r>
      <w:r w:rsidR="00D33F06" w:rsidRPr="00B76654">
        <w:t xml:space="preserve"> </w:t>
      </w:r>
      <w:r w:rsidR="00C34FF9" w:rsidRPr="00B76654">
        <w:t xml:space="preserve">where </w:t>
      </w:r>
      <w:r w:rsidR="00C15CC8" w:rsidRPr="00B76654">
        <w:t>appropriate,</w:t>
      </w:r>
      <w:r w:rsidR="00D33F06" w:rsidRPr="00B76654">
        <w:t xml:space="preserve"> for consideration</w:t>
      </w:r>
      <w:r w:rsidR="00DA4FE8" w:rsidRPr="00B76654">
        <w:t xml:space="preserve"> but are </w:t>
      </w:r>
      <w:r w:rsidR="00027E23" w:rsidRPr="00B76654">
        <w:t>included</w:t>
      </w:r>
      <w:r w:rsidR="00DA4FE8" w:rsidRPr="00B76654">
        <w:t xml:space="preserve"> here for completeness</w:t>
      </w:r>
      <w:r w:rsidR="00D33F06" w:rsidRPr="00B76654">
        <w:t>.</w:t>
      </w:r>
    </w:p>
    <w:p w14:paraId="7ED5EFC5" w14:textId="50156C5D" w:rsidR="009A3F8B" w:rsidRDefault="003374B8" w:rsidP="005C0D2D">
      <w:pPr>
        <w:pStyle w:val="Standard"/>
        <w:spacing w:before="120"/>
      </w:pPr>
      <w:r w:rsidRPr="005C0D2D">
        <w:t xml:space="preserve">While there is strong alignment on the overall direction, community feedback </w:t>
      </w:r>
      <w:r w:rsidR="00A904CD">
        <w:t xml:space="preserve">has </w:t>
      </w:r>
      <w:r w:rsidRPr="005C0D2D">
        <w:t>highlight</w:t>
      </w:r>
      <w:r w:rsidR="00A904CD">
        <w:t>ed</w:t>
      </w:r>
      <w:r w:rsidRPr="005C0D2D">
        <w:t xml:space="preserve"> a need to resolve how competing priorities are balanced, how outcomes are delivered in practice, and how broader system-level challenges are addressed. </w:t>
      </w:r>
    </w:p>
    <w:p w14:paraId="7243DA54" w14:textId="2936FEA4" w:rsidR="00817BE1" w:rsidRDefault="00817BE1" w:rsidP="00E17768">
      <w:pPr>
        <w:pStyle w:val="H4-Heading-YRC"/>
      </w:pPr>
      <w:r>
        <w:lastRenderedPageBreak/>
        <w:t>Gaps</w:t>
      </w:r>
      <w:r w:rsidR="00CE5398">
        <w:t xml:space="preserve"> and</w:t>
      </w:r>
      <w:r>
        <w:t xml:space="preserve"> </w:t>
      </w:r>
      <w:r w:rsidR="00BC3395">
        <w:t>t</w:t>
      </w:r>
      <w:r>
        <w:t xml:space="preserve">ensions </w:t>
      </w:r>
    </w:p>
    <w:p w14:paraId="78ADC7C7" w14:textId="1CF17292" w:rsidR="00CD7036" w:rsidRDefault="00CD7036" w:rsidP="00CD7036">
      <w:pPr>
        <w:pStyle w:val="Caption"/>
        <w:keepNext/>
      </w:pPr>
      <w:r>
        <w:t xml:space="preserve">Table </w:t>
      </w:r>
      <w:r>
        <w:fldChar w:fldCharType="begin"/>
      </w:r>
      <w:r>
        <w:instrText xml:space="preserve"> SEQ Table \* ARABIC </w:instrText>
      </w:r>
      <w:r>
        <w:fldChar w:fldCharType="separate"/>
      </w:r>
      <w:r>
        <w:rPr>
          <w:noProof/>
        </w:rPr>
        <w:t>4</w:t>
      </w:r>
      <w:r>
        <w:fldChar w:fldCharType="end"/>
      </w:r>
      <w:r>
        <w:t xml:space="preserve">. Gaps and Tensions identified through </w:t>
      </w:r>
      <w:r w:rsidR="00BC3395">
        <w:t xml:space="preserve">the </w:t>
      </w:r>
      <w:r>
        <w:t>consultation process</w:t>
      </w:r>
      <w:r w:rsidR="00012197">
        <w:t xml:space="preserve"> grouped by theme</w:t>
      </w:r>
    </w:p>
    <w:tbl>
      <w:tblPr>
        <w:tblStyle w:val="TableGrid"/>
        <w:tblW w:w="9016" w:type="dxa"/>
        <w:tblLook w:val="04A0" w:firstRow="1" w:lastRow="0" w:firstColumn="1" w:lastColumn="0" w:noHBand="0" w:noVBand="1"/>
      </w:tblPr>
      <w:tblGrid>
        <w:gridCol w:w="1785"/>
        <w:gridCol w:w="3891"/>
        <w:gridCol w:w="3340"/>
      </w:tblGrid>
      <w:tr w:rsidR="00CD44F6" w:rsidRPr="002061FC" w14:paraId="0615CAED" w14:textId="77777777" w:rsidTr="002B6248">
        <w:trPr>
          <w:trHeight w:val="20"/>
        </w:trPr>
        <w:tc>
          <w:tcPr>
            <w:tcW w:w="1785" w:type="dxa"/>
            <w:shd w:val="clear" w:color="auto" w:fill="007C85" w:themeFill="text2"/>
            <w:vAlign w:val="center"/>
          </w:tcPr>
          <w:p w14:paraId="4F0F0920" w14:textId="144C6AF9" w:rsidR="00CD44F6" w:rsidRPr="001408BA" w:rsidRDefault="00CD44F6" w:rsidP="00C10A2D">
            <w:pPr>
              <w:pStyle w:val="Standard"/>
              <w:spacing w:after="0"/>
              <w:jc w:val="center"/>
              <w:rPr>
                <w:color w:val="FFFFFF" w:themeColor="background1"/>
              </w:rPr>
            </w:pPr>
            <w:r w:rsidRPr="001408BA">
              <w:rPr>
                <w:rStyle w:val="Strong"/>
                <w:color w:val="FFFFFF" w:themeColor="background1"/>
              </w:rPr>
              <w:t>Theme</w:t>
            </w:r>
          </w:p>
        </w:tc>
        <w:tc>
          <w:tcPr>
            <w:tcW w:w="3891" w:type="dxa"/>
            <w:shd w:val="clear" w:color="auto" w:fill="007C85" w:themeFill="text2"/>
            <w:vAlign w:val="center"/>
          </w:tcPr>
          <w:p w14:paraId="0EDDF196" w14:textId="45C4B387" w:rsidR="00CD44F6" w:rsidRPr="001408BA" w:rsidRDefault="00185207" w:rsidP="00C10A2D">
            <w:pPr>
              <w:pStyle w:val="Standard"/>
              <w:spacing w:after="0"/>
              <w:jc w:val="center"/>
              <w:rPr>
                <w:color w:val="FFFFFF" w:themeColor="background1"/>
              </w:rPr>
            </w:pPr>
            <w:r w:rsidRPr="001408BA">
              <w:rPr>
                <w:rStyle w:val="Strong"/>
                <w:color w:val="FFFFFF" w:themeColor="background1"/>
              </w:rPr>
              <w:t>Description</w:t>
            </w:r>
          </w:p>
        </w:tc>
        <w:tc>
          <w:tcPr>
            <w:tcW w:w="3340" w:type="dxa"/>
            <w:shd w:val="clear" w:color="auto" w:fill="007C85" w:themeFill="text2"/>
            <w:vAlign w:val="center"/>
          </w:tcPr>
          <w:p w14:paraId="7389BC9D" w14:textId="36886186" w:rsidR="00CD44F6" w:rsidRPr="001408BA" w:rsidRDefault="002061FC" w:rsidP="00C10A2D">
            <w:pPr>
              <w:pStyle w:val="Standard"/>
              <w:spacing w:after="0"/>
              <w:jc w:val="center"/>
              <w:rPr>
                <w:color w:val="FFFFFF" w:themeColor="background1"/>
              </w:rPr>
            </w:pPr>
            <w:r w:rsidRPr="46AAC6C9">
              <w:rPr>
                <w:rStyle w:val="Strong"/>
                <w:color w:val="FFFFFF" w:themeColor="background1"/>
              </w:rPr>
              <w:t>Implications</w:t>
            </w:r>
          </w:p>
        </w:tc>
      </w:tr>
      <w:tr w:rsidR="00CD44F6" w:rsidRPr="002061FC" w14:paraId="6527840C" w14:textId="77777777" w:rsidTr="002B6248">
        <w:trPr>
          <w:trHeight w:val="20"/>
        </w:trPr>
        <w:tc>
          <w:tcPr>
            <w:tcW w:w="1785" w:type="dxa"/>
            <w:vAlign w:val="center"/>
          </w:tcPr>
          <w:p w14:paraId="652678A0" w14:textId="0C13E060" w:rsidR="00CD44F6" w:rsidRPr="005414D7" w:rsidRDefault="35E007C2" w:rsidP="005414D7">
            <w:pPr>
              <w:pStyle w:val="Standard"/>
              <w:spacing w:after="0"/>
              <w:rPr>
                <w:sz w:val="22"/>
                <w:szCs w:val="22"/>
              </w:rPr>
            </w:pPr>
            <w:r w:rsidRPr="4E584A03">
              <w:rPr>
                <w:rStyle w:val="Strong"/>
                <w:sz w:val="22"/>
                <w:szCs w:val="22"/>
              </w:rPr>
              <w:t>Infrastructure, services and environmental outcomes</w:t>
            </w:r>
          </w:p>
        </w:tc>
        <w:tc>
          <w:tcPr>
            <w:tcW w:w="3891" w:type="dxa"/>
            <w:vAlign w:val="center"/>
          </w:tcPr>
          <w:p w14:paraId="0FEE7615" w14:textId="35B4B52D" w:rsidR="00CD44F6" w:rsidRPr="005414D7" w:rsidRDefault="00CD44F6" w:rsidP="005414D7">
            <w:pPr>
              <w:pStyle w:val="Standard"/>
              <w:spacing w:after="0"/>
              <w:rPr>
                <w:sz w:val="22"/>
                <w:szCs w:val="22"/>
              </w:rPr>
            </w:pPr>
            <w:r w:rsidRPr="005414D7">
              <w:rPr>
                <w:sz w:val="22"/>
                <w:szCs w:val="22"/>
              </w:rPr>
              <w:t>Infrastructure (roads, drainage, transport) emerged as a major concern, with strong links made between service delivery and environmental outcomes. Gaps in public transport, road maintenance and access</w:t>
            </w:r>
            <w:r w:rsidR="00582999" w:rsidRPr="005414D7">
              <w:rPr>
                <w:sz w:val="22"/>
                <w:szCs w:val="22"/>
              </w:rPr>
              <w:t xml:space="preserve">, </w:t>
            </w:r>
            <w:r w:rsidRPr="005414D7">
              <w:rPr>
                <w:sz w:val="22"/>
                <w:szCs w:val="22"/>
              </w:rPr>
              <w:t>particularly in outer areas</w:t>
            </w:r>
            <w:r w:rsidR="00582999" w:rsidRPr="005414D7">
              <w:rPr>
                <w:sz w:val="22"/>
                <w:szCs w:val="22"/>
              </w:rPr>
              <w:t xml:space="preserve">, </w:t>
            </w:r>
            <w:r w:rsidRPr="005414D7">
              <w:rPr>
                <w:sz w:val="22"/>
                <w:szCs w:val="22"/>
              </w:rPr>
              <w:t xml:space="preserve">were </w:t>
            </w:r>
            <w:r w:rsidR="00582999" w:rsidRPr="005414D7">
              <w:rPr>
                <w:sz w:val="22"/>
                <w:szCs w:val="22"/>
              </w:rPr>
              <w:t xml:space="preserve">also </w:t>
            </w:r>
            <w:r w:rsidRPr="005414D7">
              <w:rPr>
                <w:sz w:val="22"/>
                <w:szCs w:val="22"/>
              </w:rPr>
              <w:t>consistently raised.</w:t>
            </w:r>
          </w:p>
        </w:tc>
        <w:tc>
          <w:tcPr>
            <w:tcW w:w="3340" w:type="dxa"/>
            <w:vAlign w:val="center"/>
          </w:tcPr>
          <w:p w14:paraId="4A34C2F1" w14:textId="69665700" w:rsidR="00CD44F6" w:rsidRPr="005414D7" w:rsidRDefault="185CCC0C" w:rsidP="005414D7">
            <w:pPr>
              <w:pStyle w:val="Standard"/>
              <w:spacing w:after="0"/>
              <w:rPr>
                <w:sz w:val="22"/>
                <w:szCs w:val="22"/>
              </w:rPr>
            </w:pPr>
            <w:r w:rsidRPr="46AAC6C9">
              <w:rPr>
                <w:sz w:val="22"/>
                <w:szCs w:val="22"/>
              </w:rPr>
              <w:t xml:space="preserve">Whilst </w:t>
            </w:r>
            <w:r w:rsidR="247999BA" w:rsidRPr="46AAC6C9">
              <w:rPr>
                <w:sz w:val="22"/>
                <w:szCs w:val="22"/>
              </w:rPr>
              <w:t>some elements are out of scope, t</w:t>
            </w:r>
            <w:r w:rsidR="1AB90320" w:rsidRPr="46AAC6C9">
              <w:rPr>
                <w:sz w:val="22"/>
                <w:szCs w:val="22"/>
              </w:rPr>
              <w:t>he strategy should clearly link outcomes with</w:t>
            </w:r>
            <w:r w:rsidR="00A11763">
              <w:rPr>
                <w:sz w:val="22"/>
                <w:szCs w:val="22"/>
              </w:rPr>
              <w:t xml:space="preserve"> </w:t>
            </w:r>
            <w:r w:rsidR="00185D66">
              <w:rPr>
                <w:sz w:val="22"/>
                <w:szCs w:val="22"/>
              </w:rPr>
              <w:t>existing strategies</w:t>
            </w:r>
            <w:r w:rsidR="002B6248">
              <w:rPr>
                <w:sz w:val="22"/>
                <w:szCs w:val="22"/>
              </w:rPr>
              <w:t xml:space="preserve">, </w:t>
            </w:r>
            <w:r w:rsidR="00A11763">
              <w:rPr>
                <w:sz w:val="22"/>
                <w:szCs w:val="22"/>
              </w:rPr>
              <w:t>along with</w:t>
            </w:r>
            <w:r w:rsidR="1AB90320" w:rsidRPr="46AAC6C9">
              <w:rPr>
                <w:sz w:val="22"/>
                <w:szCs w:val="22"/>
              </w:rPr>
              <w:t xml:space="preserve"> infrastructure and service planning, recognising that liveability and sustainability are interconnected.</w:t>
            </w:r>
          </w:p>
        </w:tc>
      </w:tr>
      <w:tr w:rsidR="00CD44F6" w:rsidRPr="002061FC" w14:paraId="3E85EC8A" w14:textId="77777777" w:rsidTr="002B6248">
        <w:trPr>
          <w:trHeight w:val="20"/>
        </w:trPr>
        <w:tc>
          <w:tcPr>
            <w:tcW w:w="1785" w:type="dxa"/>
            <w:vAlign w:val="center"/>
          </w:tcPr>
          <w:p w14:paraId="0D168B31" w14:textId="03C365CA" w:rsidR="00CD44F6" w:rsidRPr="005414D7" w:rsidRDefault="00CD44F6" w:rsidP="005414D7">
            <w:pPr>
              <w:pStyle w:val="Standard"/>
              <w:spacing w:after="0"/>
              <w:rPr>
                <w:sz w:val="22"/>
                <w:szCs w:val="22"/>
              </w:rPr>
            </w:pPr>
            <w:r w:rsidRPr="005414D7">
              <w:rPr>
                <w:rStyle w:val="Strong"/>
                <w:sz w:val="22"/>
                <w:szCs w:val="22"/>
              </w:rPr>
              <w:t>Growth, development and environmental protection</w:t>
            </w:r>
          </w:p>
        </w:tc>
        <w:tc>
          <w:tcPr>
            <w:tcW w:w="3891" w:type="dxa"/>
            <w:vAlign w:val="center"/>
          </w:tcPr>
          <w:p w14:paraId="34E686E8" w14:textId="7A24B252" w:rsidR="00CD44F6" w:rsidRPr="005414D7" w:rsidRDefault="00CD44F6" w:rsidP="005414D7">
            <w:pPr>
              <w:pStyle w:val="Standard"/>
              <w:spacing w:after="0"/>
              <w:rPr>
                <w:sz w:val="22"/>
                <w:szCs w:val="22"/>
              </w:rPr>
            </w:pPr>
            <w:r w:rsidRPr="005414D7">
              <w:rPr>
                <w:sz w:val="22"/>
                <w:szCs w:val="22"/>
              </w:rPr>
              <w:t>Strong concern about development pressure, tree clearing and loss of rural character. Growth is expected to “work in harmony with nature,” not at its expense.</w:t>
            </w:r>
          </w:p>
        </w:tc>
        <w:tc>
          <w:tcPr>
            <w:tcW w:w="3340" w:type="dxa"/>
            <w:vAlign w:val="center"/>
          </w:tcPr>
          <w:p w14:paraId="0AD23D4A" w14:textId="0B6D77A2" w:rsidR="00CD44F6" w:rsidRPr="005414D7" w:rsidRDefault="00957409" w:rsidP="005414D7">
            <w:pPr>
              <w:pStyle w:val="Standard"/>
              <w:spacing w:after="0"/>
              <w:rPr>
                <w:sz w:val="22"/>
                <w:szCs w:val="22"/>
              </w:rPr>
            </w:pPr>
            <w:r>
              <w:rPr>
                <w:sz w:val="22"/>
                <w:szCs w:val="22"/>
              </w:rPr>
              <w:t>Including planning for balanced</w:t>
            </w:r>
            <w:r w:rsidR="5EF2789B" w:rsidRPr="46AAC6C9">
              <w:rPr>
                <w:sz w:val="22"/>
                <w:szCs w:val="22"/>
              </w:rPr>
              <w:t xml:space="preserve"> </w:t>
            </w:r>
            <w:r w:rsidR="3E8C0B1D" w:rsidRPr="46AAC6C9">
              <w:rPr>
                <w:sz w:val="22"/>
                <w:szCs w:val="22"/>
              </w:rPr>
              <w:t>growth alongside environmental protection, including clear principles and boundaries</w:t>
            </w:r>
            <w:r>
              <w:rPr>
                <w:sz w:val="22"/>
                <w:szCs w:val="22"/>
              </w:rPr>
              <w:t xml:space="preserve"> that manage this tension</w:t>
            </w:r>
            <w:r w:rsidR="3E8C0B1D" w:rsidRPr="46AAC6C9">
              <w:rPr>
                <w:sz w:val="22"/>
                <w:szCs w:val="22"/>
              </w:rPr>
              <w:t>.</w:t>
            </w:r>
          </w:p>
        </w:tc>
      </w:tr>
      <w:tr w:rsidR="00CD44F6" w:rsidRPr="002061FC" w14:paraId="6EED724D" w14:textId="77777777" w:rsidTr="002B6248">
        <w:trPr>
          <w:trHeight w:val="20"/>
        </w:trPr>
        <w:tc>
          <w:tcPr>
            <w:tcW w:w="1785" w:type="dxa"/>
            <w:vAlign w:val="center"/>
          </w:tcPr>
          <w:p w14:paraId="32D04DDD" w14:textId="64F70CC6" w:rsidR="00CD44F6" w:rsidRPr="005414D7" w:rsidRDefault="00CD44F6" w:rsidP="005414D7">
            <w:pPr>
              <w:pStyle w:val="Standard"/>
              <w:spacing w:after="0"/>
              <w:rPr>
                <w:sz w:val="22"/>
                <w:szCs w:val="22"/>
              </w:rPr>
            </w:pPr>
            <w:r w:rsidRPr="005414D7">
              <w:rPr>
                <w:rStyle w:val="Strong"/>
                <w:sz w:val="22"/>
                <w:szCs w:val="22"/>
              </w:rPr>
              <w:t>System responsibility v</w:t>
            </w:r>
            <w:r w:rsidR="00C14250" w:rsidRPr="005414D7">
              <w:rPr>
                <w:rStyle w:val="Strong"/>
                <w:sz w:val="22"/>
                <w:szCs w:val="22"/>
              </w:rPr>
              <w:t>er</w:t>
            </w:r>
            <w:r w:rsidRPr="005414D7">
              <w:rPr>
                <w:rStyle w:val="Strong"/>
                <w:sz w:val="22"/>
                <w:szCs w:val="22"/>
              </w:rPr>
              <w:t>s</w:t>
            </w:r>
            <w:r w:rsidR="00C14250" w:rsidRPr="005414D7">
              <w:rPr>
                <w:rStyle w:val="Strong"/>
                <w:sz w:val="22"/>
                <w:szCs w:val="22"/>
              </w:rPr>
              <w:t>us</w:t>
            </w:r>
            <w:r w:rsidRPr="005414D7">
              <w:rPr>
                <w:rStyle w:val="Strong"/>
                <w:sz w:val="22"/>
                <w:szCs w:val="22"/>
              </w:rPr>
              <w:t xml:space="preserve"> individual action</w:t>
            </w:r>
          </w:p>
        </w:tc>
        <w:tc>
          <w:tcPr>
            <w:tcW w:w="3891" w:type="dxa"/>
            <w:vAlign w:val="center"/>
          </w:tcPr>
          <w:p w14:paraId="7C47E80E" w14:textId="28EF9899" w:rsidR="00CD44F6" w:rsidRPr="005414D7" w:rsidRDefault="00CD44F6" w:rsidP="005414D7">
            <w:pPr>
              <w:pStyle w:val="Standard"/>
              <w:spacing w:after="0"/>
              <w:rPr>
                <w:sz w:val="22"/>
                <w:szCs w:val="22"/>
              </w:rPr>
            </w:pPr>
            <w:r w:rsidRPr="005414D7">
              <w:rPr>
                <w:sz w:val="22"/>
                <w:szCs w:val="22"/>
              </w:rPr>
              <w:t>Across waste, water and emissions, there is expectation that responsibility sits with Council, government and industry</w:t>
            </w:r>
            <w:r w:rsidR="00D61496">
              <w:rPr>
                <w:sz w:val="22"/>
                <w:szCs w:val="22"/>
              </w:rPr>
              <w:t xml:space="preserve">, </w:t>
            </w:r>
            <w:r w:rsidRPr="005414D7">
              <w:rPr>
                <w:sz w:val="22"/>
                <w:szCs w:val="22"/>
              </w:rPr>
              <w:t>not just individuals. Frustration exists with current systems and lack of accountability.</w:t>
            </w:r>
          </w:p>
        </w:tc>
        <w:tc>
          <w:tcPr>
            <w:tcW w:w="3340" w:type="dxa"/>
            <w:vAlign w:val="center"/>
          </w:tcPr>
          <w:p w14:paraId="6D9E59F1" w14:textId="3D62D9C5" w:rsidR="00CD44F6" w:rsidRPr="005414D7" w:rsidRDefault="00CD44F6" w:rsidP="005414D7">
            <w:pPr>
              <w:pStyle w:val="Standard"/>
              <w:spacing w:after="0"/>
              <w:rPr>
                <w:sz w:val="22"/>
                <w:szCs w:val="22"/>
              </w:rPr>
            </w:pPr>
            <w:r w:rsidRPr="005414D7">
              <w:rPr>
                <w:sz w:val="22"/>
                <w:szCs w:val="22"/>
              </w:rPr>
              <w:t>The strategy should emphasise system-level change, regulation, advocacy and leadership, rather than relying primarily on behaviour change.</w:t>
            </w:r>
          </w:p>
        </w:tc>
      </w:tr>
      <w:tr w:rsidR="00CD44F6" w:rsidRPr="002061FC" w14:paraId="53C85325" w14:textId="77777777" w:rsidTr="002B6248">
        <w:trPr>
          <w:trHeight w:val="20"/>
        </w:trPr>
        <w:tc>
          <w:tcPr>
            <w:tcW w:w="1785" w:type="dxa"/>
            <w:vAlign w:val="center"/>
          </w:tcPr>
          <w:p w14:paraId="2646E8A3" w14:textId="14491F34" w:rsidR="00CD44F6" w:rsidRPr="005414D7" w:rsidRDefault="00CD44F6" w:rsidP="005414D7">
            <w:pPr>
              <w:pStyle w:val="Standard"/>
              <w:spacing w:after="0"/>
              <w:rPr>
                <w:sz w:val="22"/>
                <w:szCs w:val="22"/>
              </w:rPr>
            </w:pPr>
            <w:r w:rsidRPr="005414D7">
              <w:rPr>
                <w:rStyle w:val="Strong"/>
                <w:sz w:val="22"/>
                <w:szCs w:val="22"/>
              </w:rPr>
              <w:t>From vision to visible action</w:t>
            </w:r>
          </w:p>
        </w:tc>
        <w:tc>
          <w:tcPr>
            <w:tcW w:w="3891" w:type="dxa"/>
            <w:vAlign w:val="center"/>
          </w:tcPr>
          <w:p w14:paraId="09578804" w14:textId="110F4D96" w:rsidR="00CD44F6" w:rsidRPr="005414D7" w:rsidRDefault="00CD44F6" w:rsidP="005414D7">
            <w:pPr>
              <w:pStyle w:val="Standard"/>
              <w:spacing w:after="0"/>
              <w:rPr>
                <w:sz w:val="22"/>
                <w:szCs w:val="22"/>
              </w:rPr>
            </w:pPr>
            <w:r w:rsidRPr="005414D7">
              <w:rPr>
                <w:sz w:val="22"/>
                <w:szCs w:val="22"/>
              </w:rPr>
              <w:t>While aspirations are strong, there is s</w:t>
            </w:r>
            <w:r w:rsidR="00B719C8" w:rsidRPr="005414D7">
              <w:rPr>
                <w:sz w:val="22"/>
                <w:szCs w:val="22"/>
              </w:rPr>
              <w:t>c</w:t>
            </w:r>
            <w:r w:rsidRPr="005414D7">
              <w:rPr>
                <w:sz w:val="22"/>
                <w:szCs w:val="22"/>
              </w:rPr>
              <w:t>epticism about delivery</w:t>
            </w:r>
            <w:r w:rsidR="002830DD" w:rsidRPr="005414D7">
              <w:rPr>
                <w:sz w:val="22"/>
                <w:szCs w:val="22"/>
              </w:rPr>
              <w:t xml:space="preserve">, </w:t>
            </w:r>
            <w:r w:rsidRPr="005414D7">
              <w:rPr>
                <w:sz w:val="22"/>
                <w:szCs w:val="22"/>
              </w:rPr>
              <w:t xml:space="preserve">particularly around reporting, transparency and “greenwashing.” Community want to see tangible outcomes (e.g. improved biodiversity, </w:t>
            </w:r>
            <w:r w:rsidR="009C135D">
              <w:rPr>
                <w:sz w:val="22"/>
                <w:szCs w:val="22"/>
              </w:rPr>
              <w:t>climate response</w:t>
            </w:r>
            <w:r w:rsidRPr="005414D7">
              <w:rPr>
                <w:sz w:val="22"/>
                <w:szCs w:val="22"/>
              </w:rPr>
              <w:t>).</w:t>
            </w:r>
          </w:p>
        </w:tc>
        <w:tc>
          <w:tcPr>
            <w:tcW w:w="3340" w:type="dxa"/>
            <w:vAlign w:val="center"/>
          </w:tcPr>
          <w:p w14:paraId="7E09A9E9" w14:textId="2ABF8D06" w:rsidR="00CD44F6" w:rsidRPr="005414D7" w:rsidRDefault="00CD44F6" w:rsidP="005414D7">
            <w:pPr>
              <w:pStyle w:val="Standard"/>
              <w:spacing w:after="0"/>
              <w:rPr>
                <w:sz w:val="22"/>
                <w:szCs w:val="22"/>
              </w:rPr>
            </w:pPr>
            <w:r w:rsidRPr="005414D7">
              <w:rPr>
                <w:sz w:val="22"/>
                <w:szCs w:val="22"/>
              </w:rPr>
              <w:t xml:space="preserve">Clear </w:t>
            </w:r>
            <w:r w:rsidR="0082524A" w:rsidRPr="005414D7">
              <w:rPr>
                <w:sz w:val="22"/>
                <w:szCs w:val="22"/>
              </w:rPr>
              <w:t>metrics</w:t>
            </w:r>
            <w:r w:rsidRPr="005414D7">
              <w:rPr>
                <w:sz w:val="22"/>
                <w:szCs w:val="22"/>
              </w:rPr>
              <w:t>, measurable outcomes and visible reporting will be critical to building trust and demonstrating progress.</w:t>
            </w:r>
          </w:p>
        </w:tc>
      </w:tr>
      <w:tr w:rsidR="00CD44F6" w:rsidRPr="002061FC" w14:paraId="058F224D" w14:textId="77777777" w:rsidTr="002B6248">
        <w:trPr>
          <w:trHeight w:val="20"/>
        </w:trPr>
        <w:tc>
          <w:tcPr>
            <w:tcW w:w="1785" w:type="dxa"/>
            <w:vAlign w:val="center"/>
          </w:tcPr>
          <w:p w14:paraId="472A83E3" w14:textId="58E7D83F" w:rsidR="00CD44F6" w:rsidRPr="005414D7" w:rsidRDefault="00CD44F6" w:rsidP="005414D7">
            <w:pPr>
              <w:pStyle w:val="Standard"/>
              <w:spacing w:after="0"/>
              <w:rPr>
                <w:sz w:val="22"/>
                <w:szCs w:val="22"/>
              </w:rPr>
            </w:pPr>
            <w:r w:rsidRPr="005414D7">
              <w:rPr>
                <w:rStyle w:val="Strong"/>
                <w:sz w:val="22"/>
                <w:szCs w:val="22"/>
              </w:rPr>
              <w:t>Participation, equity and access</w:t>
            </w:r>
          </w:p>
        </w:tc>
        <w:tc>
          <w:tcPr>
            <w:tcW w:w="3891" w:type="dxa"/>
            <w:vAlign w:val="center"/>
          </w:tcPr>
          <w:p w14:paraId="45128650" w14:textId="7E5E0284" w:rsidR="00CD44F6" w:rsidRPr="005414D7" w:rsidRDefault="00CD44F6" w:rsidP="005414D7">
            <w:pPr>
              <w:pStyle w:val="Standard"/>
              <w:spacing w:after="0"/>
              <w:rPr>
                <w:sz w:val="22"/>
                <w:szCs w:val="22"/>
              </w:rPr>
            </w:pPr>
            <w:r w:rsidRPr="005414D7">
              <w:rPr>
                <w:sz w:val="22"/>
                <w:szCs w:val="22"/>
              </w:rPr>
              <w:t xml:space="preserve">Strong desire for ongoing </w:t>
            </w:r>
            <w:r w:rsidR="00D61496">
              <w:rPr>
                <w:sz w:val="22"/>
                <w:szCs w:val="22"/>
              </w:rPr>
              <w:t>input</w:t>
            </w:r>
            <w:r w:rsidRPr="005414D7">
              <w:rPr>
                <w:sz w:val="22"/>
                <w:szCs w:val="22"/>
              </w:rPr>
              <w:t>, particularly from young people, alongside concerns about access and equity (e.g. transport, cost, regional differences). Some groups feel underrepresented or unheard.</w:t>
            </w:r>
          </w:p>
        </w:tc>
        <w:tc>
          <w:tcPr>
            <w:tcW w:w="3340" w:type="dxa"/>
            <w:vAlign w:val="center"/>
          </w:tcPr>
          <w:p w14:paraId="72B785A6" w14:textId="6541E2C3" w:rsidR="00CD44F6" w:rsidRPr="005414D7" w:rsidRDefault="00CD44F6" w:rsidP="005414D7">
            <w:pPr>
              <w:pStyle w:val="Standard"/>
              <w:spacing w:after="0"/>
              <w:rPr>
                <w:sz w:val="22"/>
                <w:szCs w:val="22"/>
              </w:rPr>
            </w:pPr>
            <w:r w:rsidRPr="005414D7">
              <w:rPr>
                <w:sz w:val="22"/>
                <w:szCs w:val="22"/>
              </w:rPr>
              <w:t>The strategy should define clear, inclusive and ongoing pathways for participation, ensuring equitable access across communities and regions.</w:t>
            </w:r>
          </w:p>
        </w:tc>
      </w:tr>
      <w:tr w:rsidR="008D285D" w:rsidRPr="002061FC" w14:paraId="2F26C6A9" w14:textId="77777777" w:rsidTr="002B6248">
        <w:trPr>
          <w:trHeight w:val="20"/>
        </w:trPr>
        <w:tc>
          <w:tcPr>
            <w:tcW w:w="1785" w:type="dxa"/>
            <w:vAlign w:val="center"/>
          </w:tcPr>
          <w:p w14:paraId="77D73F0A" w14:textId="2CA696E2" w:rsidR="008D285D" w:rsidRPr="005414D7" w:rsidRDefault="00185207" w:rsidP="005414D7">
            <w:pPr>
              <w:pStyle w:val="Standard"/>
              <w:spacing w:after="0"/>
              <w:rPr>
                <w:rStyle w:val="Strong"/>
                <w:sz w:val="22"/>
                <w:szCs w:val="22"/>
              </w:rPr>
            </w:pPr>
            <w:r w:rsidRPr="005414D7">
              <w:rPr>
                <w:rStyle w:val="Strong"/>
                <w:sz w:val="22"/>
                <w:szCs w:val="22"/>
              </w:rPr>
              <w:t>Tangible climate action and emissions reduction</w:t>
            </w:r>
          </w:p>
        </w:tc>
        <w:tc>
          <w:tcPr>
            <w:tcW w:w="3891" w:type="dxa"/>
            <w:vAlign w:val="center"/>
          </w:tcPr>
          <w:p w14:paraId="179A5D85" w14:textId="28DC14B4" w:rsidR="008D285D" w:rsidRPr="005414D7" w:rsidRDefault="00E7040D" w:rsidP="005414D7">
            <w:pPr>
              <w:pStyle w:val="Standard"/>
              <w:spacing w:after="0"/>
              <w:rPr>
                <w:sz w:val="22"/>
                <w:szCs w:val="22"/>
              </w:rPr>
            </w:pPr>
            <w:r w:rsidRPr="005414D7">
              <w:rPr>
                <w:sz w:val="22"/>
                <w:szCs w:val="22"/>
              </w:rPr>
              <w:t xml:space="preserve">Feedback highlights the importance of clearly articulating how climate action and emissions reduction will be delivered in practice, including visible </w:t>
            </w:r>
            <w:r w:rsidR="0082524A" w:rsidRPr="005414D7">
              <w:rPr>
                <w:sz w:val="22"/>
                <w:szCs w:val="22"/>
              </w:rPr>
              <w:t>metrics</w:t>
            </w:r>
            <w:r w:rsidRPr="005414D7">
              <w:rPr>
                <w:sz w:val="22"/>
                <w:szCs w:val="22"/>
              </w:rPr>
              <w:t>, pathways and leadership from Council.</w:t>
            </w:r>
          </w:p>
        </w:tc>
        <w:tc>
          <w:tcPr>
            <w:tcW w:w="3340" w:type="dxa"/>
            <w:vAlign w:val="center"/>
          </w:tcPr>
          <w:p w14:paraId="18026699" w14:textId="3B37CB59" w:rsidR="008D285D" w:rsidRPr="005414D7" w:rsidRDefault="00925509" w:rsidP="005414D7">
            <w:pPr>
              <w:pStyle w:val="Standard"/>
              <w:spacing w:after="0"/>
              <w:rPr>
                <w:sz w:val="22"/>
                <w:szCs w:val="22"/>
              </w:rPr>
            </w:pPr>
            <w:r w:rsidRPr="005414D7">
              <w:rPr>
                <w:sz w:val="22"/>
                <w:szCs w:val="22"/>
              </w:rPr>
              <w:t xml:space="preserve">Strengthen </w:t>
            </w:r>
            <w:r w:rsidR="000760DA" w:rsidRPr="005414D7">
              <w:rPr>
                <w:sz w:val="22"/>
                <w:szCs w:val="22"/>
              </w:rPr>
              <w:t>the approach to climate action, including defined roles and pathways for emissions reduction and energy transition to build confidence and demonstrate leadership.</w:t>
            </w:r>
          </w:p>
        </w:tc>
      </w:tr>
      <w:tr w:rsidR="005414D7" w:rsidRPr="002061FC" w14:paraId="730C4BE9" w14:textId="77777777" w:rsidTr="002B6248">
        <w:trPr>
          <w:trHeight w:val="20"/>
        </w:trPr>
        <w:tc>
          <w:tcPr>
            <w:tcW w:w="1785" w:type="dxa"/>
            <w:vAlign w:val="center"/>
          </w:tcPr>
          <w:p w14:paraId="1124DFA9" w14:textId="2A94F797" w:rsidR="005414D7" w:rsidRPr="006D006D" w:rsidRDefault="005414D7" w:rsidP="005414D7">
            <w:pPr>
              <w:pStyle w:val="Standard"/>
              <w:spacing w:after="0"/>
              <w:rPr>
                <w:rStyle w:val="Strong"/>
                <w:sz w:val="22"/>
                <w:szCs w:val="22"/>
              </w:rPr>
            </w:pPr>
            <w:r w:rsidRPr="006D006D">
              <w:rPr>
                <w:rStyle w:val="Strong"/>
                <w:sz w:val="22"/>
                <w:szCs w:val="22"/>
              </w:rPr>
              <w:t xml:space="preserve">Education, awareness and </w:t>
            </w:r>
            <w:r w:rsidR="00A130CB" w:rsidRPr="006D006D">
              <w:rPr>
                <w:rStyle w:val="Strong"/>
                <w:sz w:val="22"/>
                <w:szCs w:val="22"/>
              </w:rPr>
              <w:t>c</w:t>
            </w:r>
            <w:r w:rsidRPr="006D006D">
              <w:rPr>
                <w:rStyle w:val="Strong"/>
                <w:sz w:val="22"/>
                <w:szCs w:val="22"/>
              </w:rPr>
              <w:t xml:space="preserve">ommunity </w:t>
            </w:r>
            <w:r w:rsidR="00A130CB" w:rsidRPr="006D006D">
              <w:rPr>
                <w:rStyle w:val="Strong"/>
                <w:sz w:val="22"/>
                <w:szCs w:val="22"/>
              </w:rPr>
              <w:t>c</w:t>
            </w:r>
            <w:r w:rsidRPr="006D006D">
              <w:rPr>
                <w:rStyle w:val="Strong"/>
                <w:sz w:val="22"/>
                <w:szCs w:val="22"/>
              </w:rPr>
              <w:t>onnection</w:t>
            </w:r>
          </w:p>
        </w:tc>
        <w:tc>
          <w:tcPr>
            <w:tcW w:w="3891" w:type="dxa"/>
            <w:vAlign w:val="center"/>
          </w:tcPr>
          <w:p w14:paraId="4EA5030D" w14:textId="5AE506EC" w:rsidR="005414D7" w:rsidRPr="006D006D" w:rsidRDefault="0063405D" w:rsidP="00FE16C9">
            <w:pPr>
              <w:pStyle w:val="Standard"/>
              <w:rPr>
                <w:sz w:val="22"/>
                <w:szCs w:val="22"/>
              </w:rPr>
            </w:pPr>
            <w:r w:rsidRPr="006D006D">
              <w:rPr>
                <w:sz w:val="22"/>
                <w:szCs w:val="22"/>
              </w:rPr>
              <w:t>Education and community connection were identified as important enablers of environmental outcomes, including access to information, learning opportunities and collective action. While reflected across several areas, they are not yet clearly integrated.</w:t>
            </w:r>
          </w:p>
        </w:tc>
        <w:tc>
          <w:tcPr>
            <w:tcW w:w="3340" w:type="dxa"/>
            <w:vAlign w:val="center"/>
          </w:tcPr>
          <w:p w14:paraId="2B72ED74" w14:textId="41BA43AE" w:rsidR="005414D7" w:rsidRPr="006D006D" w:rsidRDefault="0063405D" w:rsidP="00FE16C9">
            <w:pPr>
              <w:pStyle w:val="Standard"/>
              <w:rPr>
                <w:sz w:val="22"/>
                <w:szCs w:val="22"/>
              </w:rPr>
            </w:pPr>
            <w:r w:rsidRPr="006D006D">
              <w:rPr>
                <w:sz w:val="22"/>
                <w:szCs w:val="22"/>
              </w:rPr>
              <w:t>The strategy should better articulate how education, communication and community connection will support behaviour change, participation and shared stewardship across all outcomes.</w:t>
            </w:r>
          </w:p>
        </w:tc>
      </w:tr>
    </w:tbl>
    <w:p w14:paraId="57F73BD7" w14:textId="77777777" w:rsidR="00EF7B7F" w:rsidRDefault="00EF7B7F" w:rsidP="002061FC">
      <w:pPr>
        <w:pStyle w:val="H5-Indent-YRC"/>
        <w:ind w:left="0"/>
      </w:pPr>
      <w:r w:rsidRPr="00EF7B7F">
        <w:lastRenderedPageBreak/>
        <w:t>Emerging pressures and future risks</w:t>
      </w:r>
    </w:p>
    <w:p w14:paraId="5AA3345C" w14:textId="0F8806DB" w:rsidR="00EF7B7F" w:rsidRDefault="00EF7B7F" w:rsidP="00117A92">
      <w:pPr>
        <w:pStyle w:val="Standard"/>
        <w:spacing w:before="120"/>
      </w:pPr>
      <w:r w:rsidRPr="00EF7B7F">
        <w:t>New and growing concerns include technology-related impacts</w:t>
      </w:r>
      <w:r w:rsidR="002061FC">
        <w:t>, such as</w:t>
      </w:r>
      <w:r w:rsidRPr="00EF7B7F">
        <w:t xml:space="preserve"> AI</w:t>
      </w:r>
      <w:r w:rsidR="002061FC">
        <w:t xml:space="preserve"> and </w:t>
      </w:r>
      <w:r w:rsidRPr="00EF7B7F">
        <w:t>data centre water use, climate anxiety, and cumulative pressures from tourism and industry.</w:t>
      </w:r>
    </w:p>
    <w:p w14:paraId="5DDF0851" w14:textId="2BE3BBAA" w:rsidR="00EF7B7F" w:rsidRDefault="00EF7B7F" w:rsidP="00117A92">
      <w:pPr>
        <w:pStyle w:val="Standard"/>
        <w:spacing w:before="120"/>
      </w:pPr>
      <w:r w:rsidRPr="00EF7B7F">
        <w:t>The strategy should remain adaptive and forward-looking, acknowledging emerging risks and areas of uncertainty.</w:t>
      </w:r>
    </w:p>
    <w:p w14:paraId="147E83B1" w14:textId="7731280F" w:rsidR="00CE5398" w:rsidRPr="00CE5398" w:rsidRDefault="00CE5398" w:rsidP="00117A92">
      <w:pPr>
        <w:pStyle w:val="Standard"/>
        <w:spacing w:before="120"/>
        <w:rPr>
          <w:b/>
          <w:bCs/>
        </w:rPr>
      </w:pPr>
      <w:r w:rsidRPr="00CE5398">
        <w:rPr>
          <w:b/>
          <w:bCs/>
        </w:rPr>
        <w:t>Findings</w:t>
      </w:r>
    </w:p>
    <w:p w14:paraId="552874AE" w14:textId="77777777" w:rsidR="000570C1" w:rsidRDefault="000570C1" w:rsidP="000570C1">
      <w:pPr>
        <w:pStyle w:val="Standard"/>
        <w:numPr>
          <w:ilvl w:val="0"/>
          <w:numId w:val="39"/>
        </w:numPr>
        <w:spacing w:before="120"/>
      </w:pPr>
      <w:r>
        <w:t>Strong support is accompanied by a need for clearer guidance on balancing growth, infrastructure and environmental protection.</w:t>
      </w:r>
    </w:p>
    <w:p w14:paraId="0C110C09" w14:textId="77777777" w:rsidR="000570C1" w:rsidRDefault="000570C1" w:rsidP="000570C1">
      <w:pPr>
        <w:pStyle w:val="Standard"/>
        <w:numPr>
          <w:ilvl w:val="0"/>
          <w:numId w:val="39"/>
        </w:numPr>
        <w:spacing w:before="120"/>
      </w:pPr>
      <w:r>
        <w:t>There is a clear expectation for system-level change and Council leadership beyond individual action.</w:t>
      </w:r>
    </w:p>
    <w:p w14:paraId="05077111" w14:textId="523E9504" w:rsidR="000570C1" w:rsidRDefault="000570C1" w:rsidP="000570C1">
      <w:pPr>
        <w:pStyle w:val="Standard"/>
        <w:numPr>
          <w:ilvl w:val="0"/>
          <w:numId w:val="39"/>
        </w:numPr>
        <w:spacing w:before="120"/>
      </w:pPr>
      <w:r>
        <w:t xml:space="preserve">Confidence will depend on visible delivery, including clear </w:t>
      </w:r>
      <w:r w:rsidR="0082524A">
        <w:t>metrics</w:t>
      </w:r>
      <w:r>
        <w:t>, outcomes and transparent reporting.</w:t>
      </w:r>
    </w:p>
    <w:p w14:paraId="09894AB5" w14:textId="77777777" w:rsidR="000570C1" w:rsidRDefault="000570C1" w:rsidP="000570C1">
      <w:pPr>
        <w:pStyle w:val="Standard"/>
        <w:numPr>
          <w:ilvl w:val="0"/>
          <w:numId w:val="39"/>
        </w:numPr>
        <w:spacing w:before="120"/>
      </w:pPr>
      <w:r>
        <w:t>Participation and equity remain key, with growing demand for inclusive, place-based approaches.</w:t>
      </w:r>
    </w:p>
    <w:p w14:paraId="7303B7B3" w14:textId="77777777" w:rsidR="000570C1" w:rsidRDefault="000570C1" w:rsidP="000570C1">
      <w:pPr>
        <w:pStyle w:val="Standard"/>
        <w:numPr>
          <w:ilvl w:val="0"/>
          <w:numId w:val="39"/>
        </w:numPr>
        <w:spacing w:before="120"/>
      </w:pPr>
      <w:r>
        <w:t>Climate action is expected to be more explicit, with defined pathways for emissions reduction and energy transition.</w:t>
      </w:r>
    </w:p>
    <w:p w14:paraId="7E6F0CDD" w14:textId="77777777" w:rsidR="000570C1" w:rsidRDefault="000570C1" w:rsidP="000570C1">
      <w:pPr>
        <w:pStyle w:val="Standard"/>
        <w:numPr>
          <w:ilvl w:val="0"/>
          <w:numId w:val="39"/>
        </w:numPr>
        <w:spacing w:before="120"/>
      </w:pPr>
      <w:r>
        <w:t>Emerging pressures highlight the need for a more adaptive, integrated and forward-looking strategy.</w:t>
      </w:r>
    </w:p>
    <w:p w14:paraId="6474FB85" w14:textId="7EB35DB5" w:rsidR="00EF34F8" w:rsidRDefault="00EF34F8" w:rsidP="000570C1">
      <w:pPr>
        <w:pStyle w:val="Standard"/>
        <w:spacing w:before="120"/>
      </w:pPr>
      <w:r w:rsidRPr="00EF34F8">
        <w:t xml:space="preserve">These gaps, tensions and emerging issues highlight the key areas where the strategy will need to provide greater clarity, direction and responsiveness. Importantly, they reflect not a lack of support, but areas where stronger integration, clearer articulation and more practical application are required. The </w:t>
      </w:r>
      <w:r w:rsidR="00DD7249">
        <w:t>final</w:t>
      </w:r>
      <w:r w:rsidRPr="00EF34F8">
        <w:t xml:space="preserve"> section outlines how these insights have informed strategic priorities and next steps.</w:t>
      </w:r>
    </w:p>
    <w:p w14:paraId="0497A051" w14:textId="6A8B5FF6" w:rsidR="00510A1D" w:rsidRPr="00D734F7" w:rsidRDefault="00995235" w:rsidP="006E57D8">
      <w:pPr>
        <w:pStyle w:val="Standard"/>
        <w:spacing w:before="120"/>
      </w:pPr>
      <w:r>
        <w:rPr>
          <w:noProof/>
        </w:rPr>
        <w:drawing>
          <wp:inline distT="0" distB="0" distL="0" distR="0" wp14:anchorId="604FD649" wp14:editId="32DD2565">
            <wp:extent cx="5731510" cy="3220085"/>
            <wp:effectExtent l="19050" t="19050" r="21590" b="37465"/>
            <wp:docPr id="20942231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22317" name="Picture 209422317"/>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731510" cy="3220085"/>
                    </a:xfrm>
                    <a:prstGeom prst="rect">
                      <a:avLst/>
                    </a:prstGeom>
                    <a:ln>
                      <a:solidFill>
                        <a:schemeClr val="tx1">
                          <a:lumMod val="50000"/>
                          <a:lumOff val="50000"/>
                        </a:schemeClr>
                      </a:solidFill>
                    </a:ln>
                    <a:effectLst>
                      <a:outerShdw blurRad="25400" dist="38100" dir="2700000" sx="99000" sy="99000" algn="tl" rotWithShape="0">
                        <a:prstClr val="black">
                          <a:alpha val="40000"/>
                        </a:prstClr>
                      </a:outerShdw>
                    </a:effectLst>
                  </pic:spPr>
                </pic:pic>
              </a:graphicData>
            </a:graphic>
          </wp:inline>
        </w:drawing>
      </w:r>
    </w:p>
    <w:p w14:paraId="47EDFD7F" w14:textId="260DC9F5" w:rsidR="00B50A47" w:rsidRDefault="00B50A47" w:rsidP="00283A4F">
      <w:pPr>
        <w:pStyle w:val="H1-Heading-YRC"/>
      </w:pPr>
      <w:bookmarkStart w:id="10" w:name="_Toc239261084"/>
      <w:r>
        <w:lastRenderedPageBreak/>
        <w:t xml:space="preserve">What’s </w:t>
      </w:r>
      <w:r w:rsidR="00BC3395">
        <w:t>n</w:t>
      </w:r>
      <w:r>
        <w:t>ext</w:t>
      </w:r>
      <w:bookmarkEnd w:id="10"/>
      <w:r>
        <w:t xml:space="preserve"> </w:t>
      </w:r>
    </w:p>
    <w:p w14:paraId="65CB0E86" w14:textId="704861BA" w:rsidR="00F02D46" w:rsidRPr="00D112B1" w:rsidRDefault="00C07AD1" w:rsidP="000032B5">
      <w:pPr>
        <w:pStyle w:val="Standard"/>
      </w:pPr>
      <w:r w:rsidRPr="00C07AD1">
        <w:t>Across the engagement, there was strong support for the overall direction of the focus areas. Feedback highlights the need to strengthen clarity, integration and delivery</w:t>
      </w:r>
      <w:r>
        <w:t xml:space="preserve">, </w:t>
      </w:r>
      <w:r w:rsidRPr="00C07AD1">
        <w:t xml:space="preserve">particularly in how the </w:t>
      </w:r>
      <w:r>
        <w:t xml:space="preserve">Strategy </w:t>
      </w:r>
      <w:r w:rsidRPr="00C07AD1">
        <w:t>collectively address</w:t>
      </w:r>
      <w:r>
        <w:t>es</w:t>
      </w:r>
      <w:r w:rsidRPr="00C07AD1">
        <w:t xml:space="preserve"> climate change, environmental protection and community connection.</w:t>
      </w:r>
    </w:p>
    <w:p w14:paraId="24FF5FE8" w14:textId="21D5CC50" w:rsidR="00F02D46" w:rsidRPr="00F02D46" w:rsidRDefault="00FE064D" w:rsidP="0095422D">
      <w:pPr>
        <w:pStyle w:val="H4-Heading-YRC"/>
        <w:spacing w:before="80" w:after="80"/>
        <w:rPr>
          <w:lang w:eastAsia="en-AU"/>
        </w:rPr>
      </w:pPr>
      <w:r>
        <w:rPr>
          <w:lang w:eastAsia="en-AU"/>
        </w:rPr>
        <w:t>Considerations</w:t>
      </w:r>
      <w:r w:rsidR="00F02D46" w:rsidRPr="00F02D46">
        <w:rPr>
          <w:lang w:eastAsia="en-AU"/>
        </w:rPr>
        <w:t xml:space="preserve"> for </w:t>
      </w:r>
      <w:r w:rsidR="00E270E9">
        <w:rPr>
          <w:lang w:eastAsia="en-AU"/>
        </w:rPr>
        <w:t>the Strategy</w:t>
      </w:r>
    </w:p>
    <w:p w14:paraId="740EFB5B" w14:textId="456E7A9A" w:rsidR="00F02D46" w:rsidRPr="00F02D46" w:rsidRDefault="007E1D7D" w:rsidP="00C838D1">
      <w:pPr>
        <w:pStyle w:val="Standard"/>
        <w:numPr>
          <w:ilvl w:val="0"/>
          <w:numId w:val="40"/>
        </w:numPr>
        <w:spacing w:before="60" w:after="60" w:line="278" w:lineRule="auto"/>
        <w:ind w:left="357" w:hanging="357"/>
        <w:rPr>
          <w:lang w:eastAsia="en-AU"/>
        </w:rPr>
      </w:pPr>
      <w:r>
        <w:rPr>
          <w:b/>
          <w:bCs/>
          <w:lang w:eastAsia="en-AU"/>
        </w:rPr>
        <w:t>C</w:t>
      </w:r>
      <w:r w:rsidR="00F02D46" w:rsidRPr="00F02D46">
        <w:rPr>
          <w:b/>
          <w:bCs/>
          <w:lang w:eastAsia="en-AU"/>
        </w:rPr>
        <w:t>lari</w:t>
      </w:r>
      <w:r>
        <w:rPr>
          <w:b/>
          <w:bCs/>
          <w:lang w:eastAsia="en-AU"/>
        </w:rPr>
        <w:t>fy</w:t>
      </w:r>
      <w:r w:rsidR="0082673E">
        <w:rPr>
          <w:b/>
          <w:bCs/>
          <w:lang w:eastAsia="en-AU"/>
        </w:rPr>
        <w:t xml:space="preserve"> the scope of focus areas and how they will fit in the strategy</w:t>
      </w:r>
      <w:r w:rsidR="0095422D">
        <w:rPr>
          <w:b/>
          <w:bCs/>
          <w:lang w:eastAsia="en-AU"/>
        </w:rPr>
        <w:t xml:space="preserve">: </w:t>
      </w:r>
      <w:r w:rsidR="00F02D46" w:rsidRPr="00F02D46">
        <w:rPr>
          <w:lang w:eastAsia="en-AU"/>
        </w:rPr>
        <w:t>Focus areas with lower agreement</w:t>
      </w:r>
      <w:r w:rsidR="00F02D46">
        <w:rPr>
          <w:lang w:eastAsia="en-AU"/>
        </w:rPr>
        <w:t xml:space="preserve">, </w:t>
      </w:r>
      <w:r w:rsidR="0095726F" w:rsidRPr="0095726F">
        <w:rPr>
          <w:i/>
          <w:iCs/>
          <w:lang w:eastAsia="en-AU"/>
        </w:rPr>
        <w:t>Resilient Communities and Places</w:t>
      </w:r>
      <w:r w:rsidR="0095726F">
        <w:rPr>
          <w:lang w:eastAsia="en-AU"/>
        </w:rPr>
        <w:t xml:space="preserve">, </w:t>
      </w:r>
      <w:r w:rsidR="00F02D46" w:rsidRPr="0095726F">
        <w:rPr>
          <w:i/>
          <w:iCs/>
          <w:lang w:eastAsia="en-AU"/>
        </w:rPr>
        <w:t>Caring for Country, Multi-Generational Stewardship</w:t>
      </w:r>
      <w:r w:rsidR="00F02D46" w:rsidRPr="00F02D46">
        <w:rPr>
          <w:lang w:eastAsia="en-AU"/>
        </w:rPr>
        <w:t xml:space="preserve"> and </w:t>
      </w:r>
      <w:r w:rsidR="00F02D46" w:rsidRPr="0095726F">
        <w:rPr>
          <w:i/>
          <w:iCs/>
          <w:lang w:eastAsia="en-AU"/>
        </w:rPr>
        <w:t>Tracking and Reporting Progress</w:t>
      </w:r>
      <w:r w:rsidR="00F02D46">
        <w:rPr>
          <w:lang w:eastAsia="en-AU"/>
        </w:rPr>
        <w:t xml:space="preserve">, </w:t>
      </w:r>
      <w:r w:rsidR="00F02D46" w:rsidRPr="00F02D46">
        <w:rPr>
          <w:lang w:eastAsia="en-AU"/>
        </w:rPr>
        <w:t xml:space="preserve">should </w:t>
      </w:r>
      <w:r w:rsidR="00820D58">
        <w:rPr>
          <w:lang w:eastAsia="en-AU"/>
        </w:rPr>
        <w:t xml:space="preserve">have </w:t>
      </w:r>
      <w:r w:rsidR="00F02D46" w:rsidRPr="00F02D46">
        <w:rPr>
          <w:lang w:eastAsia="en-AU"/>
        </w:rPr>
        <w:t>intent, scope and practical application</w:t>
      </w:r>
      <w:r w:rsidR="0095726F">
        <w:rPr>
          <w:lang w:eastAsia="en-AU"/>
        </w:rPr>
        <w:t xml:space="preserve"> within the strategy</w:t>
      </w:r>
      <w:r w:rsidR="008534C1">
        <w:rPr>
          <w:lang w:eastAsia="en-AU"/>
        </w:rPr>
        <w:t xml:space="preserve"> refined</w:t>
      </w:r>
      <w:r w:rsidR="00F02D46" w:rsidRPr="00F02D46">
        <w:rPr>
          <w:lang w:eastAsia="en-AU"/>
        </w:rPr>
        <w:t>.</w:t>
      </w:r>
    </w:p>
    <w:p w14:paraId="7DCDB51C" w14:textId="20548902" w:rsidR="00F02D46" w:rsidRPr="00F02D46" w:rsidRDefault="00F02D46" w:rsidP="00C838D1">
      <w:pPr>
        <w:pStyle w:val="Standard"/>
        <w:numPr>
          <w:ilvl w:val="0"/>
          <w:numId w:val="40"/>
        </w:numPr>
        <w:spacing w:before="60" w:after="60" w:line="278" w:lineRule="auto"/>
        <w:ind w:left="357" w:hanging="357"/>
        <w:rPr>
          <w:lang w:eastAsia="en-AU"/>
        </w:rPr>
      </w:pPr>
      <w:r w:rsidRPr="00F02D46">
        <w:rPr>
          <w:b/>
          <w:bCs/>
          <w:lang w:eastAsia="en-AU"/>
        </w:rPr>
        <w:t>Articulate how climate action is delivered</w:t>
      </w:r>
      <w:r w:rsidR="0095422D">
        <w:rPr>
          <w:b/>
          <w:bCs/>
          <w:lang w:eastAsia="en-AU"/>
        </w:rPr>
        <w:t xml:space="preserve">: </w:t>
      </w:r>
      <w:r w:rsidRPr="00F02D46">
        <w:rPr>
          <w:lang w:eastAsia="en-AU"/>
        </w:rPr>
        <w:t xml:space="preserve">While climate change is </w:t>
      </w:r>
      <w:r w:rsidR="006F6A4D">
        <w:rPr>
          <w:lang w:eastAsia="en-AU"/>
        </w:rPr>
        <w:t xml:space="preserve">currently </w:t>
      </w:r>
      <w:r w:rsidRPr="00F02D46">
        <w:rPr>
          <w:lang w:eastAsia="en-AU"/>
        </w:rPr>
        <w:t>embedded across the focus areas, there is a clear expectation for more explicit and measurable commitments, including defined pathways for emissions reduction and energy transition.</w:t>
      </w:r>
    </w:p>
    <w:p w14:paraId="57A9F878" w14:textId="298C3539" w:rsidR="00F02D46" w:rsidRPr="00F02D46" w:rsidRDefault="00F02D46" w:rsidP="00C838D1">
      <w:pPr>
        <w:pStyle w:val="Standard"/>
        <w:numPr>
          <w:ilvl w:val="0"/>
          <w:numId w:val="40"/>
        </w:numPr>
        <w:spacing w:before="60" w:after="60" w:line="278" w:lineRule="auto"/>
        <w:ind w:left="357" w:hanging="357"/>
        <w:rPr>
          <w:lang w:eastAsia="en-AU"/>
        </w:rPr>
      </w:pPr>
      <w:r w:rsidRPr="00F02D46">
        <w:rPr>
          <w:b/>
          <w:bCs/>
          <w:lang w:eastAsia="en-AU"/>
        </w:rPr>
        <w:t>Embed system-level change and leadership</w:t>
      </w:r>
      <w:r w:rsidR="0095422D">
        <w:rPr>
          <w:b/>
          <w:bCs/>
          <w:lang w:eastAsia="en-AU"/>
        </w:rPr>
        <w:t xml:space="preserve">: </w:t>
      </w:r>
      <w:r w:rsidRPr="00F02D46">
        <w:rPr>
          <w:lang w:eastAsia="en-AU"/>
        </w:rPr>
        <w:t>Across all areas, there is strong expectation that Council will lead through advocacy, partnerships</w:t>
      </w:r>
      <w:r w:rsidR="0026779D">
        <w:rPr>
          <w:lang w:eastAsia="en-AU"/>
        </w:rPr>
        <w:t>, own activit</w:t>
      </w:r>
      <w:r w:rsidR="00BC2447">
        <w:rPr>
          <w:lang w:eastAsia="en-AU"/>
        </w:rPr>
        <w:t>i</w:t>
      </w:r>
      <w:r w:rsidR="0026779D">
        <w:rPr>
          <w:lang w:eastAsia="en-AU"/>
        </w:rPr>
        <w:t>es</w:t>
      </w:r>
      <w:r w:rsidRPr="00F02D46">
        <w:rPr>
          <w:lang w:eastAsia="en-AU"/>
        </w:rPr>
        <w:t xml:space="preserve"> and system change, rather than relying primarily on individual behaviour.</w:t>
      </w:r>
    </w:p>
    <w:p w14:paraId="2EADF2D4" w14:textId="02662754" w:rsidR="00F02D46" w:rsidRPr="00F02D46" w:rsidRDefault="00F02D46" w:rsidP="00C838D1">
      <w:pPr>
        <w:pStyle w:val="Standard"/>
        <w:numPr>
          <w:ilvl w:val="0"/>
          <w:numId w:val="40"/>
        </w:numPr>
        <w:spacing w:before="60" w:after="60" w:line="278" w:lineRule="auto"/>
        <w:ind w:left="357" w:hanging="357"/>
        <w:rPr>
          <w:lang w:eastAsia="en-AU"/>
        </w:rPr>
      </w:pPr>
      <w:r w:rsidRPr="00F02D46">
        <w:rPr>
          <w:b/>
          <w:bCs/>
          <w:lang w:eastAsia="en-AU"/>
        </w:rPr>
        <w:t>Strengthen the link between environment, climate and liveability</w:t>
      </w:r>
      <w:r w:rsidR="0095422D">
        <w:rPr>
          <w:b/>
          <w:bCs/>
          <w:lang w:eastAsia="en-AU"/>
        </w:rPr>
        <w:t xml:space="preserve">: </w:t>
      </w:r>
      <w:r w:rsidRPr="00F02D46">
        <w:rPr>
          <w:lang w:eastAsia="en-AU"/>
        </w:rPr>
        <w:t>Feedback consistently highlights the interrelationship between environmental outcomes, infrastructure, health and community connection. The strategy should clearly articulate how these are integrated.</w:t>
      </w:r>
    </w:p>
    <w:p w14:paraId="624983AF" w14:textId="21A1FE57" w:rsidR="00F02D46" w:rsidRPr="00F02D46" w:rsidRDefault="00F02D46" w:rsidP="00C838D1">
      <w:pPr>
        <w:pStyle w:val="Standard"/>
        <w:numPr>
          <w:ilvl w:val="0"/>
          <w:numId w:val="40"/>
        </w:numPr>
        <w:spacing w:before="60" w:after="60" w:line="278" w:lineRule="auto"/>
        <w:ind w:left="357" w:hanging="357"/>
        <w:rPr>
          <w:lang w:eastAsia="en-AU"/>
        </w:rPr>
      </w:pPr>
      <w:r w:rsidRPr="00F02D46">
        <w:rPr>
          <w:b/>
          <w:bCs/>
          <w:lang w:eastAsia="en-AU"/>
        </w:rPr>
        <w:t>Clarify Council’s role and sphere of influence</w:t>
      </w:r>
      <w:r w:rsidR="0095422D">
        <w:rPr>
          <w:b/>
          <w:bCs/>
          <w:lang w:eastAsia="en-AU"/>
        </w:rPr>
        <w:t xml:space="preserve">: </w:t>
      </w:r>
      <w:r w:rsidRPr="00F02D46">
        <w:rPr>
          <w:lang w:eastAsia="en-AU"/>
        </w:rPr>
        <w:t xml:space="preserve">There is a need </w:t>
      </w:r>
      <w:r w:rsidR="00AE26F4">
        <w:rPr>
          <w:lang w:eastAsia="en-AU"/>
        </w:rPr>
        <w:t xml:space="preserve">for </w:t>
      </w:r>
      <w:r w:rsidR="000D34F6">
        <w:rPr>
          <w:lang w:eastAsia="en-AU"/>
        </w:rPr>
        <w:t xml:space="preserve">the Strategy </w:t>
      </w:r>
      <w:r w:rsidR="00AE26F4">
        <w:rPr>
          <w:lang w:eastAsia="en-AU"/>
        </w:rPr>
        <w:t xml:space="preserve">to define </w:t>
      </w:r>
      <w:r w:rsidRPr="00F02D46">
        <w:rPr>
          <w:lang w:eastAsia="en-AU"/>
        </w:rPr>
        <w:t xml:space="preserve">where Council leads directly, partners, </w:t>
      </w:r>
      <w:r w:rsidR="00AE26F4">
        <w:rPr>
          <w:lang w:eastAsia="en-AU"/>
        </w:rPr>
        <w:t xml:space="preserve">or </w:t>
      </w:r>
      <w:r w:rsidRPr="00F02D46">
        <w:rPr>
          <w:lang w:eastAsia="en-AU"/>
        </w:rPr>
        <w:t>advocates</w:t>
      </w:r>
      <w:r>
        <w:rPr>
          <w:lang w:eastAsia="en-AU"/>
        </w:rPr>
        <w:t xml:space="preserve">, </w:t>
      </w:r>
      <w:r w:rsidRPr="00F02D46">
        <w:rPr>
          <w:lang w:eastAsia="en-AU"/>
        </w:rPr>
        <w:t>particularly in areas influenced by broader systems.</w:t>
      </w:r>
    </w:p>
    <w:p w14:paraId="208159A0" w14:textId="3F8DF4B5" w:rsidR="00B50A47" w:rsidRPr="001877F5" w:rsidRDefault="00F02D46" w:rsidP="0095422D">
      <w:pPr>
        <w:pStyle w:val="Standard"/>
        <w:numPr>
          <w:ilvl w:val="0"/>
          <w:numId w:val="40"/>
        </w:numPr>
        <w:spacing w:after="60" w:line="278" w:lineRule="auto"/>
        <w:ind w:left="357" w:hanging="357"/>
        <w:rPr>
          <w:lang w:eastAsia="en-AU"/>
        </w:rPr>
      </w:pPr>
      <w:r w:rsidRPr="00F02D46">
        <w:rPr>
          <w:b/>
          <w:bCs/>
          <w:lang w:eastAsia="en-AU"/>
        </w:rPr>
        <w:t>Prioritise visible and practical delivery</w:t>
      </w:r>
      <w:r w:rsidR="0095422D">
        <w:rPr>
          <w:b/>
          <w:bCs/>
          <w:lang w:eastAsia="en-AU"/>
        </w:rPr>
        <w:t xml:space="preserve">: </w:t>
      </w:r>
      <w:r w:rsidRPr="00F02D46">
        <w:rPr>
          <w:lang w:eastAsia="en-AU"/>
        </w:rPr>
        <w:t xml:space="preserve">Confidence in the strategy will depend on clear actions, measurable </w:t>
      </w:r>
      <w:r w:rsidR="002C48A9">
        <w:rPr>
          <w:lang w:eastAsia="en-AU"/>
        </w:rPr>
        <w:t xml:space="preserve">metrics </w:t>
      </w:r>
      <w:r w:rsidRPr="00F02D46">
        <w:rPr>
          <w:lang w:eastAsia="en-AU"/>
        </w:rPr>
        <w:t>and tangible outcomes that can be seen and experienced by the community.</w:t>
      </w:r>
    </w:p>
    <w:p w14:paraId="386175F6" w14:textId="228BF9C0" w:rsidR="0014496E" w:rsidRDefault="0014496E" w:rsidP="0095422D">
      <w:pPr>
        <w:pStyle w:val="H4-Heading-YRC"/>
        <w:spacing w:before="120" w:after="0"/>
      </w:pPr>
      <w:r>
        <w:t>Conclusion</w:t>
      </w:r>
    </w:p>
    <w:p w14:paraId="39A9C660" w14:textId="2A73604E" w:rsidR="00E31B3C" w:rsidRDefault="00E31B3C" w:rsidP="0095422D">
      <w:pPr>
        <w:pStyle w:val="Text-Bodytext-YRC"/>
        <w:spacing w:before="60" w:after="60"/>
      </w:pPr>
      <w:r>
        <w:t xml:space="preserve">Across all </w:t>
      </w:r>
      <w:r w:rsidR="00770B6A">
        <w:t xml:space="preserve">activities in </w:t>
      </w:r>
      <w:r w:rsidR="00BC3395">
        <w:t>P</w:t>
      </w:r>
      <w:r w:rsidR="00770B6A">
        <w:t xml:space="preserve">hase </w:t>
      </w:r>
      <w:r w:rsidR="00BC3395">
        <w:t>one</w:t>
      </w:r>
      <w:r>
        <w:t xml:space="preserve"> engagement, there was strong and consistent support for the overall direction of the Climate and Environment Strategy. </w:t>
      </w:r>
      <w:r w:rsidR="00EB37C0" w:rsidRPr="009C135D">
        <w:t xml:space="preserve">Based on the thematic </w:t>
      </w:r>
      <w:r w:rsidR="002B3B2A" w:rsidRPr="009C135D">
        <w:t>data,</w:t>
      </w:r>
      <w:r w:rsidR="002B3B2A">
        <w:t xml:space="preserve"> </w:t>
      </w:r>
      <w:r w:rsidR="002B3B2A" w:rsidRPr="00EB37C0">
        <w:t>p</w:t>
      </w:r>
      <w:r w:rsidR="000B1DEA" w:rsidRPr="00EB37C0">
        <w:t>rotecting n</w:t>
      </w:r>
      <w:r w:rsidRPr="00EB37C0">
        <w:t>ature and biodiversity</w:t>
      </w:r>
      <w:r>
        <w:t xml:space="preserve"> </w:t>
      </w:r>
      <w:r w:rsidR="000B1DEA">
        <w:t>was the strongest</w:t>
      </w:r>
      <w:r>
        <w:t xml:space="preserve"> priority, </w:t>
      </w:r>
      <w:r w:rsidR="000B1DEA">
        <w:t>along</w:t>
      </w:r>
      <w:r w:rsidR="005C3C69">
        <w:t xml:space="preserve"> with</w:t>
      </w:r>
      <w:r w:rsidR="000B1DEA">
        <w:t xml:space="preserve"> creating a future that is</w:t>
      </w:r>
      <w:r>
        <w:t xml:space="preserve"> more connected, sustainable and resilient</w:t>
      </w:r>
      <w:r w:rsidR="000B1DEA">
        <w:t xml:space="preserve">. </w:t>
      </w:r>
      <w:r w:rsidR="003E7220">
        <w:t>T</w:t>
      </w:r>
      <w:r>
        <w:t xml:space="preserve">hese aspirations are closely linked to </w:t>
      </w:r>
      <w:r w:rsidR="003E7220">
        <w:t xml:space="preserve">everyday </w:t>
      </w:r>
      <w:r>
        <w:t>liveability, including access to nature, transport, community connection and local infrastructure.</w:t>
      </w:r>
    </w:p>
    <w:p w14:paraId="412C2BEA" w14:textId="77766B03" w:rsidR="00E31B3C" w:rsidRDefault="003E7220" w:rsidP="0095422D">
      <w:pPr>
        <w:pStyle w:val="Text-Bodytext-YRC"/>
        <w:spacing w:before="60" w:after="60"/>
      </w:pPr>
      <w:r>
        <w:t xml:space="preserve">The </w:t>
      </w:r>
      <w:r w:rsidR="00E31B3C">
        <w:t>feedback demonstrates a clear preference for practical, visible action</w:t>
      </w:r>
      <w:r w:rsidR="001829DC">
        <w:t>. There</w:t>
      </w:r>
      <w:r w:rsidR="00210B2A">
        <w:t xml:space="preserve"> is a</w:t>
      </w:r>
      <w:r w:rsidR="00E31B3C">
        <w:t xml:space="preserve"> </w:t>
      </w:r>
      <w:r w:rsidR="00210B2A">
        <w:t>clear</w:t>
      </w:r>
      <w:r w:rsidR="00E31B3C">
        <w:t xml:space="preserve"> expectation </w:t>
      </w:r>
      <w:r w:rsidR="00210B2A">
        <w:t>that</w:t>
      </w:r>
      <w:r w:rsidR="00E31B3C">
        <w:t xml:space="preserve"> Council </w:t>
      </w:r>
      <w:r w:rsidR="00210B2A">
        <w:t>will lead</w:t>
      </w:r>
      <w:r w:rsidR="00E31B3C">
        <w:t xml:space="preserve">, </w:t>
      </w:r>
      <w:r w:rsidR="0052459B">
        <w:t>work towards</w:t>
      </w:r>
      <w:r w:rsidR="00E31B3C">
        <w:t xml:space="preserve"> system-level change and </w:t>
      </w:r>
      <w:r w:rsidR="0052459B">
        <w:t xml:space="preserve">be open and transparent about progress. </w:t>
      </w:r>
      <w:r w:rsidR="00E31B3C">
        <w:t xml:space="preserve">While the focus areas were broadly supported, </w:t>
      </w:r>
      <w:r w:rsidR="00A546BB">
        <w:t xml:space="preserve">some </w:t>
      </w:r>
      <w:r w:rsidR="00E31B3C">
        <w:t xml:space="preserve">areas of lower agreement need </w:t>
      </w:r>
      <w:r w:rsidR="004935F2">
        <w:t>clear</w:t>
      </w:r>
      <w:r w:rsidR="00A546BB">
        <w:t>er explanation of</w:t>
      </w:r>
      <w:r w:rsidR="004935F2">
        <w:t xml:space="preserve"> what they mean a</w:t>
      </w:r>
      <w:r w:rsidR="00A546BB">
        <w:t>n</w:t>
      </w:r>
      <w:r w:rsidR="004935F2">
        <w:t xml:space="preserve">d how they will work in practice. </w:t>
      </w:r>
    </w:p>
    <w:p w14:paraId="569D7E15" w14:textId="50BD7C8D" w:rsidR="00E31B3C" w:rsidRDefault="006033B4" w:rsidP="0095422D">
      <w:pPr>
        <w:pStyle w:val="Text-Bodytext-YRC"/>
        <w:spacing w:before="60" w:after="60"/>
      </w:pPr>
      <w:r>
        <w:lastRenderedPageBreak/>
        <w:t xml:space="preserve">The </w:t>
      </w:r>
      <w:r w:rsidR="00E31B3C">
        <w:t xml:space="preserve">engagement highlighted </w:t>
      </w:r>
      <w:r>
        <w:t>some important challenges for th</w:t>
      </w:r>
      <w:r w:rsidR="001C0542">
        <w:t>e</w:t>
      </w:r>
      <w:r>
        <w:t xml:space="preserve"> strategy to address. </w:t>
      </w:r>
      <w:r w:rsidR="001C0542">
        <w:t>These i</w:t>
      </w:r>
      <w:r w:rsidR="00E31B3C">
        <w:t>nclud</w:t>
      </w:r>
      <w:r w:rsidR="001C0542">
        <w:t>e</w:t>
      </w:r>
      <w:r w:rsidR="00E31B3C">
        <w:t xml:space="preserve"> balancing growth with environmental protection</w:t>
      </w:r>
      <w:r w:rsidR="0092662D">
        <w:t>;</w:t>
      </w:r>
      <w:r w:rsidR="00E31B3C">
        <w:t xml:space="preserve"> aligning local action with broader system constraint</w:t>
      </w:r>
      <w:r w:rsidR="0092662D">
        <w:t xml:space="preserve">; ensuring </w:t>
      </w:r>
      <w:r w:rsidR="003D0345">
        <w:t xml:space="preserve">fair and accessible </w:t>
      </w:r>
      <w:r w:rsidR="0092662D">
        <w:t xml:space="preserve">actions, </w:t>
      </w:r>
      <w:r w:rsidR="003D0345">
        <w:t xml:space="preserve">and being clear about </w:t>
      </w:r>
      <w:r w:rsidR="00E31B3C">
        <w:t>climate action, infrastructure, technology impacts and regional differences</w:t>
      </w:r>
      <w:r w:rsidR="00D80343">
        <w:t>.</w:t>
      </w:r>
    </w:p>
    <w:p w14:paraId="72FACFCE" w14:textId="153E4D38" w:rsidR="00E31B3C" w:rsidRDefault="00E31B3C" w:rsidP="0095422D">
      <w:pPr>
        <w:pStyle w:val="Text-Bodytext-YRC"/>
        <w:spacing w:before="60" w:after="60"/>
      </w:pPr>
      <w:r>
        <w:t xml:space="preserve">Overall, the findings provide a strong </w:t>
      </w:r>
      <w:r w:rsidR="00D80343">
        <w:t>foundation</w:t>
      </w:r>
      <w:r w:rsidR="0077075E">
        <w:t xml:space="preserve"> </w:t>
      </w:r>
      <w:r>
        <w:t xml:space="preserve">for Council to progress the strategy, with a clear opportunity to strengthen how priorities are articulated, connected and </w:t>
      </w:r>
      <w:r w:rsidR="0009794A">
        <w:t>reflected in the strategy</w:t>
      </w:r>
      <w:r>
        <w:t>.</w:t>
      </w:r>
    </w:p>
    <w:p w14:paraId="1D5817F5" w14:textId="3EDA1DFE" w:rsidR="00B50A47" w:rsidRDefault="00E31B3C" w:rsidP="0095422D">
      <w:pPr>
        <w:pStyle w:val="Text-Bodytext-YRC"/>
        <w:spacing w:before="60" w:after="60"/>
      </w:pPr>
      <w:r>
        <w:t xml:space="preserve">The next </w:t>
      </w:r>
      <w:r w:rsidR="00D80343">
        <w:t xml:space="preserve">step is to </w:t>
      </w:r>
      <w:r>
        <w:t>translat</w:t>
      </w:r>
      <w:r w:rsidR="00806109">
        <w:t>e</w:t>
      </w:r>
      <w:r w:rsidR="00EF1B24">
        <w:t xml:space="preserve"> this feedback </w:t>
      </w:r>
      <w:r w:rsidR="00D80343">
        <w:t>and accompanying evidence</w:t>
      </w:r>
      <w:r>
        <w:t xml:space="preserve"> into a clear, integrated and </w:t>
      </w:r>
      <w:r w:rsidR="00806109">
        <w:t xml:space="preserve">practical </w:t>
      </w:r>
      <w:r>
        <w:t>strategy</w:t>
      </w:r>
      <w:r w:rsidR="00806109">
        <w:t xml:space="preserve"> that will be released for further community feedback prior to being consider by Council for adoption. </w:t>
      </w:r>
    </w:p>
    <w:p w14:paraId="5C7D31A7" w14:textId="19625EF1" w:rsidR="00D66141" w:rsidRDefault="00D66141" w:rsidP="00D66141">
      <w:pPr>
        <w:pStyle w:val="Text-Bodytext-YRC"/>
        <w:spacing w:before="60" w:after="60"/>
        <w:rPr>
          <w:lang w:val="en-AU"/>
        </w:rPr>
      </w:pPr>
      <w:r>
        <w:rPr>
          <w:rStyle w:val="H4-Heading-YRCChar"/>
          <w:lang w:val="en-AU"/>
        </w:rPr>
        <w:t>Considerations</w:t>
      </w:r>
      <w:r w:rsidRPr="0014496E">
        <w:rPr>
          <w:rStyle w:val="H4-Heading-YRCChar"/>
          <w:lang w:val="en-AU"/>
        </w:rPr>
        <w:t xml:space="preserve"> for </w:t>
      </w:r>
      <w:r>
        <w:rPr>
          <w:rStyle w:val="H4-Heading-YRCChar"/>
          <w:lang w:val="en-AU"/>
        </w:rPr>
        <w:t>P</w:t>
      </w:r>
      <w:r w:rsidRPr="0014496E">
        <w:rPr>
          <w:rStyle w:val="H4-Heading-YRCChar"/>
          <w:lang w:val="en-AU"/>
        </w:rPr>
        <w:t xml:space="preserve">hase </w:t>
      </w:r>
      <w:r w:rsidR="00BC3395">
        <w:rPr>
          <w:rStyle w:val="H4-Heading-YRCChar"/>
          <w:lang w:val="en-AU"/>
        </w:rPr>
        <w:t>t</w:t>
      </w:r>
      <w:r>
        <w:rPr>
          <w:rStyle w:val="H4-Heading-YRCChar"/>
          <w:lang w:val="en-AU"/>
        </w:rPr>
        <w:t xml:space="preserve">wo </w:t>
      </w:r>
      <w:r w:rsidR="00BC3395">
        <w:rPr>
          <w:rStyle w:val="H4-Heading-YRCChar"/>
          <w:lang w:val="en-AU"/>
        </w:rPr>
        <w:t>e</w:t>
      </w:r>
      <w:r w:rsidRPr="0014496E">
        <w:rPr>
          <w:rStyle w:val="H4-Heading-YRCChar"/>
          <w:lang w:val="en-AU"/>
        </w:rPr>
        <w:t>ngagement</w:t>
      </w:r>
      <w:r w:rsidRPr="0014496E">
        <w:rPr>
          <w:rStyle w:val="H4-Heading-YRCChar"/>
          <w:lang w:val="en-AU"/>
        </w:rPr>
        <w:br/>
      </w:r>
      <w:r w:rsidRPr="0014496E">
        <w:rPr>
          <w:lang w:val="en-AU"/>
        </w:rPr>
        <w:t>The next phase of engagement should build on the strong foundation established, maintaining a place-based and inclusive approach</w:t>
      </w:r>
      <w:r>
        <w:rPr>
          <w:lang w:val="en-AU"/>
        </w:rPr>
        <w:t>,</w:t>
      </w:r>
      <w:r w:rsidRPr="0014496E">
        <w:rPr>
          <w:lang w:val="en-AU"/>
        </w:rPr>
        <w:t xml:space="preserve"> reflect</w:t>
      </w:r>
      <w:r>
        <w:rPr>
          <w:lang w:val="en-AU"/>
        </w:rPr>
        <w:t>ing the</w:t>
      </w:r>
      <w:r w:rsidRPr="0014496E">
        <w:rPr>
          <w:lang w:val="en-AU"/>
        </w:rPr>
        <w:t xml:space="preserve"> variation across communities and regions. Continue emphasis on targeted, structured engagement to effectively involve younger audiences and other underrepresented groups. </w:t>
      </w:r>
    </w:p>
    <w:p w14:paraId="7D345A68" w14:textId="742413AC" w:rsidR="00D66141" w:rsidRDefault="00D66141" w:rsidP="0095422D">
      <w:pPr>
        <w:pStyle w:val="Text-Bodytext-YRC"/>
        <w:spacing w:before="60" w:after="60"/>
        <w:rPr>
          <w:lang w:val="en-AU"/>
        </w:rPr>
      </w:pPr>
      <w:r w:rsidRPr="0014496E">
        <w:rPr>
          <w:lang w:val="en-AU"/>
        </w:rPr>
        <w:t xml:space="preserve">Clear, accessible and transparent communication will be critical to build trust and demonstrate how community feedback </w:t>
      </w:r>
      <w:r>
        <w:rPr>
          <w:lang w:val="en-AU"/>
        </w:rPr>
        <w:t>has helped</w:t>
      </w:r>
      <w:r w:rsidRPr="0014496E">
        <w:rPr>
          <w:lang w:val="en-AU"/>
        </w:rPr>
        <w:t xml:space="preserve"> shap</w:t>
      </w:r>
      <w:r>
        <w:rPr>
          <w:lang w:val="en-AU"/>
        </w:rPr>
        <w:t>e</w:t>
      </w:r>
      <w:r w:rsidRPr="0014496E">
        <w:rPr>
          <w:lang w:val="en-AU"/>
        </w:rPr>
        <w:t xml:space="preserve"> the strategy. Overall, the focus should shift from broad engagement to more targeted, iterative and responsive approaches that support refinement, clarity and confidence in the final strategy.</w:t>
      </w:r>
    </w:p>
    <w:p w14:paraId="579BDAC2" w14:textId="2FB8EE0A" w:rsidR="00B50A47" w:rsidRDefault="002B7570" w:rsidP="002B7570">
      <w:pPr>
        <w:pStyle w:val="H4-Heading-YRC"/>
      </w:pPr>
      <w:r w:rsidRPr="002B7570">
        <w:t xml:space="preserve">Strategy </w:t>
      </w:r>
      <w:r w:rsidR="00BC3395">
        <w:t>d</w:t>
      </w:r>
      <w:r w:rsidRPr="002B7570">
        <w:t xml:space="preserve">evelopment </w:t>
      </w:r>
      <w:r w:rsidR="00BC3395">
        <w:t>t</w:t>
      </w:r>
      <w:r w:rsidRPr="002B7570">
        <w:t>imeline</w:t>
      </w:r>
    </w:p>
    <w:p w14:paraId="255D09EF" w14:textId="2F4F5257" w:rsidR="00AF2B34" w:rsidRDefault="000514E4" w:rsidP="00B50A47">
      <w:pPr>
        <w:pStyle w:val="Text-Bodytext-YRC"/>
        <w:rPr>
          <w:lang w:val="en-AU"/>
        </w:rPr>
      </w:pPr>
      <w:r>
        <w:rPr>
          <w:noProof/>
        </w:rPr>
        <mc:AlternateContent>
          <mc:Choice Requires="wpg">
            <w:drawing>
              <wp:inline distT="0" distB="0" distL="0" distR="0" wp14:anchorId="2138F73F" wp14:editId="4BCD55FB">
                <wp:extent cx="5776686" cy="1225325"/>
                <wp:effectExtent l="0" t="0" r="0" b="0"/>
                <wp:docPr id="1754545824" name="Group 10"/>
                <wp:cNvGraphicFramePr/>
                <a:graphic xmlns:a="http://schemas.openxmlformats.org/drawingml/2006/main">
                  <a:graphicData uri="http://schemas.microsoft.com/office/word/2010/wordprocessingGroup">
                    <wpg:wgp>
                      <wpg:cNvGrpSpPr/>
                      <wpg:grpSpPr>
                        <a:xfrm>
                          <a:off x="0" y="0"/>
                          <a:ext cx="5776686" cy="1225325"/>
                          <a:chOff x="-33866" y="-208098"/>
                          <a:chExt cx="5776686" cy="1225678"/>
                        </a:xfrm>
                      </wpg:grpSpPr>
                      <wpg:grpSp>
                        <wpg:cNvPr id="819676304" name="Group 9"/>
                        <wpg:cNvGrpSpPr/>
                        <wpg:grpSpPr>
                          <a:xfrm>
                            <a:off x="13124" y="716911"/>
                            <a:ext cx="5698229" cy="300669"/>
                            <a:chOff x="-1" y="-609"/>
                            <a:chExt cx="5698229" cy="300669"/>
                          </a:xfrm>
                        </wpg:grpSpPr>
                        <wps:wsp>
                          <wps:cNvPr id="1976912798" name="Rectangle 8"/>
                          <wps:cNvSpPr/>
                          <wps:spPr>
                            <a:xfrm>
                              <a:off x="-1" y="-609"/>
                              <a:ext cx="2410762" cy="300355"/>
                            </a:xfrm>
                            <a:prstGeom prst="rect">
                              <a:avLst/>
                            </a:prstGeom>
                            <a:solidFill>
                              <a:schemeClr val="bg2">
                                <a:lumMod val="75000"/>
                                <a:alpha val="65098"/>
                              </a:schemeClr>
                            </a:solidFill>
                            <a:ln>
                              <a:noFill/>
                            </a:ln>
                            <a:effectLst/>
                          </wps:spPr>
                          <wps:style>
                            <a:lnRef idx="2">
                              <a:schemeClr val="accent1">
                                <a:shade val="15000"/>
                              </a:schemeClr>
                            </a:lnRef>
                            <a:fillRef idx="1">
                              <a:schemeClr val="accent1"/>
                            </a:fillRef>
                            <a:effectRef idx="0">
                              <a:schemeClr val="accent1"/>
                            </a:effectRef>
                            <a:fontRef idx="minor">
                              <a:schemeClr val="lt1"/>
                            </a:fontRef>
                          </wps:style>
                          <wps:txbx>
                            <w:txbxContent>
                              <w:p w14:paraId="67DC1C8D" w14:textId="77777777" w:rsidR="000514E4" w:rsidRPr="00CF2898" w:rsidRDefault="000514E4" w:rsidP="000514E4">
                                <w:pPr>
                                  <w:jc w:val="center"/>
                                  <w:rPr>
                                    <w:color w:val="000000" w:themeColor="text1"/>
                                    <w:sz w:val="22"/>
                                    <w:szCs w:val="22"/>
                                  </w:rPr>
                                </w:pPr>
                                <w:r w:rsidRPr="00CF2898">
                                  <w:rPr>
                                    <w:color w:val="000000" w:themeColor="text1"/>
                                    <w:sz w:val="22"/>
                                    <w:szCs w:val="22"/>
                                  </w:rPr>
                                  <w:t>Complete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0855839" name="Rectangle 8"/>
                          <wps:cNvSpPr/>
                          <wps:spPr>
                            <a:xfrm>
                              <a:off x="2459142" y="-588"/>
                              <a:ext cx="766085" cy="300355"/>
                            </a:xfrm>
                            <a:prstGeom prst="rect">
                              <a:avLst/>
                            </a:prstGeom>
                            <a:solidFill>
                              <a:schemeClr val="tx2">
                                <a:alpha val="65098"/>
                              </a:schemeClr>
                            </a:solidFill>
                            <a:ln>
                              <a:noFill/>
                            </a:ln>
                            <a:effectLst/>
                          </wps:spPr>
                          <wps:style>
                            <a:lnRef idx="2">
                              <a:schemeClr val="accent1">
                                <a:shade val="15000"/>
                              </a:schemeClr>
                            </a:lnRef>
                            <a:fillRef idx="1">
                              <a:schemeClr val="accent1"/>
                            </a:fillRef>
                            <a:effectRef idx="0">
                              <a:schemeClr val="accent1"/>
                            </a:effectRef>
                            <a:fontRef idx="minor">
                              <a:schemeClr val="lt1"/>
                            </a:fontRef>
                          </wps:style>
                          <wps:txbx>
                            <w:txbxContent>
                              <w:p w14:paraId="02404B08" w14:textId="77777777" w:rsidR="000514E4" w:rsidRPr="00CF2898" w:rsidRDefault="000514E4" w:rsidP="000514E4">
                                <w:pPr>
                                  <w:jc w:val="center"/>
                                  <w:rPr>
                                    <w:color w:val="000000" w:themeColor="text1"/>
                                    <w:sz w:val="22"/>
                                    <w:szCs w:val="22"/>
                                  </w:rPr>
                                </w:pPr>
                                <w:r w:rsidRPr="00CF2898">
                                  <w:rPr>
                                    <w:color w:val="000000" w:themeColor="text1"/>
                                    <w:sz w:val="22"/>
                                    <w:szCs w:val="22"/>
                                  </w:rPr>
                                  <w:t>Current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34683649" name="Rectangle 8"/>
                          <wps:cNvSpPr/>
                          <wps:spPr>
                            <a:xfrm>
                              <a:off x="3276780" y="-295"/>
                              <a:ext cx="2421448" cy="300355"/>
                            </a:xfrm>
                            <a:prstGeom prst="rect">
                              <a:avLst/>
                            </a:prstGeom>
                            <a:solidFill>
                              <a:schemeClr val="bg2">
                                <a:alpha val="65098"/>
                              </a:schemeClr>
                            </a:solidFill>
                            <a:ln>
                              <a:noFill/>
                            </a:ln>
                            <a:effectLst/>
                          </wps:spPr>
                          <wps:style>
                            <a:lnRef idx="2">
                              <a:schemeClr val="accent1">
                                <a:shade val="15000"/>
                              </a:schemeClr>
                            </a:lnRef>
                            <a:fillRef idx="1">
                              <a:schemeClr val="accent1"/>
                            </a:fillRef>
                            <a:effectRef idx="0">
                              <a:schemeClr val="accent1"/>
                            </a:effectRef>
                            <a:fontRef idx="minor">
                              <a:schemeClr val="lt1"/>
                            </a:fontRef>
                          </wps:style>
                          <wps:txbx>
                            <w:txbxContent>
                              <w:p w14:paraId="778B2468" w14:textId="77777777" w:rsidR="000514E4" w:rsidRPr="00CF2898" w:rsidRDefault="000514E4" w:rsidP="000514E4">
                                <w:pPr>
                                  <w:jc w:val="center"/>
                                  <w:rPr>
                                    <w:color w:val="000000" w:themeColor="text1"/>
                                    <w:sz w:val="22"/>
                                    <w:szCs w:val="22"/>
                                  </w:rPr>
                                </w:pPr>
                                <w:r>
                                  <w:rPr>
                                    <w:color w:val="000000" w:themeColor="text1"/>
                                    <w:sz w:val="22"/>
                                    <w:szCs w:val="22"/>
                                  </w:rPr>
                                  <w:t>Upcoming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396409280" name="Picture 1"/>
                          <pic:cNvPicPr>
                            <a:picLocks noChangeAspect="1"/>
                          </pic:cNvPicPr>
                        </pic:nvPicPr>
                        <pic:blipFill>
                          <a:blip r:embed="rId37">
                            <a:extLst>
                              <a:ext uri="{28A0092B-C50C-407E-A947-70E740481C1C}">
                                <a14:useLocalDpi xmlns:a14="http://schemas.microsoft.com/office/drawing/2010/main" val="0"/>
                              </a:ext>
                            </a:extLst>
                          </a:blip>
                          <a:stretch/>
                        </pic:blipFill>
                        <pic:spPr>
                          <a:xfrm>
                            <a:off x="-33866" y="-208098"/>
                            <a:ext cx="5776686" cy="946780"/>
                          </a:xfrm>
                          <a:prstGeom prst="rect">
                            <a:avLst/>
                          </a:prstGeom>
                        </pic:spPr>
                      </pic:pic>
                    </wpg:wgp>
                  </a:graphicData>
                </a:graphic>
              </wp:inline>
            </w:drawing>
          </mc:Choice>
          <mc:Fallback>
            <w:pict>
              <v:group w14:anchorId="2138F73F" id="Group 10" o:spid="_x0000_s1030" style="width:454.85pt;height:96.5pt;mso-position-horizontal-relative:char;mso-position-vertical-relative:line" coordorigin="-338,-2080" coordsize="57766,122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">
                <v:group id="_x0000_s1031" style="position:absolute;left:131;top:7169;width:56982;height:3006" coordorigin=",-6" coordsize="56982,3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">
                  <v:rect id="Rectangle 8" o:spid="_x0000_s1032" style="position:absolute;top:-6;width:24107;height:30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" fillcolor="#85a8c6 [2414]" stroked="f" strokeweight="1.5pt">
                    <v:fill opacity="42662f"/>
                    <v:textbox>
                      <w:txbxContent>
                        <w:p w14:paraId="67DC1C8D" w14:textId="77777777" w:rsidR="000514E4" w:rsidRPr="00CF2898" w:rsidRDefault="000514E4" w:rsidP="000514E4">
                          <w:pPr>
                            <w:jc w:val="center"/>
                            <w:rPr>
                              <w:color w:val="000000" w:themeColor="text1"/>
                              <w:sz w:val="22"/>
                              <w:szCs w:val="22"/>
                            </w:rPr>
                          </w:pPr>
                          <w:r w:rsidRPr="00CF2898">
                            <w:rPr>
                              <w:color w:val="000000" w:themeColor="text1"/>
                              <w:sz w:val="22"/>
                              <w:szCs w:val="22"/>
                            </w:rPr>
                            <w:t>Complete</w:t>
                          </w:r>
                        </w:p>
                      </w:txbxContent>
                    </v:textbox>
                  </v:rect>
                  <v:rect id="Rectangle 8" o:spid="_x0000_s1033" style="position:absolute;left:24591;top:-5;width:7661;height:30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" fillcolor="#007c85 [3215]" stroked="f" strokeweight="1.5pt">
                    <v:fill opacity="42662f"/>
                    <v:textbox>
                      <w:txbxContent>
                        <w:p w14:paraId="02404B08" w14:textId="77777777" w:rsidR="000514E4" w:rsidRPr="00CF2898" w:rsidRDefault="000514E4" w:rsidP="000514E4">
                          <w:pPr>
                            <w:jc w:val="center"/>
                            <w:rPr>
                              <w:color w:val="000000" w:themeColor="text1"/>
                              <w:sz w:val="22"/>
                              <w:szCs w:val="22"/>
                            </w:rPr>
                          </w:pPr>
                          <w:r w:rsidRPr="00CF2898">
                            <w:rPr>
                              <w:color w:val="000000" w:themeColor="text1"/>
                              <w:sz w:val="22"/>
                              <w:szCs w:val="22"/>
                            </w:rPr>
                            <w:t>Current</w:t>
                          </w:r>
                        </w:p>
                      </w:txbxContent>
                    </v:textbox>
                  </v:rect>
                  <v:rect id="Rectangle 8" o:spid="_x0000_s1034" style="position:absolute;left:32767;top:-2;width:24215;height:30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" fillcolor="#d2dfea [3214]" stroked="f" strokeweight="1.5pt">
                    <v:fill opacity="42662f"/>
                    <v:textbox>
                      <w:txbxContent>
                        <w:p w14:paraId="778B2468" w14:textId="77777777" w:rsidR="000514E4" w:rsidRPr="00CF2898" w:rsidRDefault="000514E4" w:rsidP="000514E4">
                          <w:pPr>
                            <w:jc w:val="center"/>
                            <w:rPr>
                              <w:color w:val="000000" w:themeColor="text1"/>
                              <w:sz w:val="22"/>
                              <w:szCs w:val="22"/>
                            </w:rPr>
                          </w:pPr>
                          <w:r>
                            <w:rPr>
                              <w:color w:val="000000" w:themeColor="text1"/>
                              <w:sz w:val="22"/>
                              <w:szCs w:val="22"/>
                            </w:rPr>
                            <w:t>Upcoming</w:t>
                          </w:r>
                        </w:p>
                      </w:txbxContent>
                    </v:textbox>
                  </v:rect>
                </v:group>
                <v:shape id="Picture 1" o:spid="_x0000_s1035" type="#_x0000_t75" style="position:absolute;left:-338;top:-2080;width:57766;height:94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">
                  <v:imagedata r:id="rId38" o:title=""/>
                </v:shape>
                <w10:anchorlock/>
              </v:group>
            </w:pict>
          </mc:Fallback>
        </mc:AlternateContent>
      </w:r>
    </w:p>
    <w:p w14:paraId="09A675D5" w14:textId="0A871BA7" w:rsidR="00510A1D" w:rsidRDefault="00B50A47" w:rsidP="00283A4F">
      <w:pPr>
        <w:pStyle w:val="H1-Heading-YRC"/>
      </w:pPr>
      <w:bookmarkStart w:id="11" w:name="_Toc239261085"/>
      <w:r>
        <w:t>More information</w:t>
      </w:r>
      <w:bookmarkEnd w:id="11"/>
      <w:r>
        <w:t xml:space="preserve"> </w:t>
      </w:r>
    </w:p>
    <w:p w14:paraId="52031597" w14:textId="326A9E3C" w:rsidR="0040470C" w:rsidRDefault="00B50A47" w:rsidP="0040470C">
      <w:pPr>
        <w:pStyle w:val="Text-Bodytext-YRC"/>
      </w:pPr>
      <w:r w:rsidRPr="00B50A47">
        <w:rPr>
          <w:lang w:val="en-AU"/>
        </w:rPr>
        <w:t xml:space="preserve">For more information, please visit the Shaping page </w:t>
      </w:r>
      <w:hyperlink r:id="rId39" w:history="1">
        <w:r w:rsidR="00631FF7" w:rsidRPr="001A795C">
          <w:rPr>
            <w:rStyle w:val="Hyperlink"/>
            <w:lang w:val="en-AU"/>
          </w:rPr>
          <w:t>https://shaping.yarraranges.vic.gov.au/climate-and-environment-strategy-2026-2036</w:t>
        </w:r>
      </w:hyperlink>
      <w:r w:rsidR="00631FF7">
        <w:rPr>
          <w:lang w:val="en-AU"/>
        </w:rPr>
        <w:t xml:space="preserve"> </w:t>
      </w:r>
    </w:p>
    <w:p w14:paraId="5B6017F2" w14:textId="77777777" w:rsidR="00C11DA8" w:rsidRDefault="00C11DA8">
      <w:pPr>
        <w:rPr>
          <w:rFonts w:eastAsia="MS Mincho" w:cs="Arial"/>
          <w:kern w:val="0"/>
          <w:lang w:val="en-GB"/>
          <w14:ligatures w14:val="none"/>
        </w:rPr>
      </w:pPr>
      <w:r>
        <w:br w:type="page"/>
      </w:r>
    </w:p>
    <w:p w14:paraId="108393CE" w14:textId="77777777" w:rsidR="006A20AA" w:rsidRDefault="00090C83" w:rsidP="00A31F29">
      <w:r w:rsidRPr="00637D4D">
        <w:rPr>
          <w:noProof/>
          <w:color w:val="FFFFFF" w:themeColor="background1"/>
          <w:sz w:val="60"/>
          <w:szCs w:val="60"/>
        </w:rPr>
        <w:lastRenderedPageBreak/>
        <mc:AlternateContent>
          <mc:Choice Requires="wps">
            <w:drawing>
              <wp:anchor distT="0" distB="0" distL="114300" distR="114300" simplePos="0" relativeHeight="251658242" behindDoc="1" locked="0" layoutInCell="1" allowOverlap="1" wp14:anchorId="334AEFBF" wp14:editId="0AACE4D5">
                <wp:simplePos x="0" y="0"/>
                <wp:positionH relativeFrom="margin">
                  <wp:posOffset>-918210</wp:posOffset>
                </wp:positionH>
                <wp:positionV relativeFrom="paragraph">
                  <wp:posOffset>-887095</wp:posOffset>
                </wp:positionV>
                <wp:extent cx="7586980" cy="11160125"/>
                <wp:effectExtent l="0" t="0" r="0" b="3175"/>
                <wp:wrapNone/>
                <wp:docPr id="1225960394" name="Rectangle 10"/>
                <wp:cNvGraphicFramePr/>
                <a:graphic xmlns:a="http://schemas.openxmlformats.org/drawingml/2006/main">
                  <a:graphicData uri="http://schemas.microsoft.com/office/word/2010/wordprocessingShape">
                    <wps:wsp>
                      <wps:cNvSpPr/>
                      <wps:spPr>
                        <a:xfrm>
                          <a:off x="0" y="0"/>
                          <a:ext cx="7586980" cy="11160125"/>
                        </a:xfrm>
                        <a:prstGeom prst="rect">
                          <a:avLst/>
                        </a:prstGeom>
                        <a:solidFill>
                          <a:schemeClr val="tx2"/>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B08E6B3" w14:textId="77777777" w:rsidR="0040212D" w:rsidRPr="003D2D58" w:rsidRDefault="0040212D" w:rsidP="0040212D">
                            <w:pPr>
                              <w:jc w:val="center"/>
                              <w:rPr>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4AEFBF" id="Rectangle 10" o:spid="_x0000_s1036" style="position:absolute;margin-left:-72.3pt;margin-top:-69.85pt;width:597.4pt;height:878.75pt;z-index:-25165823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" fillcolor="#007c85 [3215]" stroked="f" strokeweight="1.5pt">
                <v:textbox>
                  <w:txbxContent>
                    <w:p w14:paraId="3B08E6B3" w14:textId="77777777" w:rsidR="0040212D" w:rsidRPr="003D2D58" w:rsidRDefault="0040212D" w:rsidP="0040212D">
                      <w:pPr>
                        <w:jc w:val="center"/>
                        <w:rPr>
                          <w:color w:val="FFFFFF" w:themeColor="background1"/>
                        </w:rPr>
                      </w:pPr>
                    </w:p>
                  </w:txbxContent>
                </v:textbox>
                <w10:wrap anchorx="margin"/>
              </v:rect>
            </w:pict>
          </mc:Fallback>
        </mc:AlternateContent>
      </w:r>
    </w:p>
    <w:p w14:paraId="22CA071A" w14:textId="77777777" w:rsidR="00D3420E" w:rsidRDefault="00D3420E"/>
    <w:p w14:paraId="3B7F2BF0" w14:textId="77777777" w:rsidR="0040212D" w:rsidRPr="00637D4D" w:rsidRDefault="0040212D" w:rsidP="00982490">
      <w:pPr>
        <w:pStyle w:val="H1-Heading-YRC"/>
        <w:rPr>
          <w:rStyle w:val="Heading1Char"/>
          <w:b/>
          <w:bCs/>
          <w:color w:val="FFFFFF" w:themeColor="background1"/>
          <w:sz w:val="60"/>
          <w:szCs w:val="60"/>
        </w:rPr>
      </w:pPr>
      <w:bookmarkStart w:id="12" w:name="_Toc228522877"/>
      <w:bookmarkStart w:id="13" w:name="_Toc228522929"/>
      <w:bookmarkStart w:id="14" w:name="_Toc239261086"/>
      <w:r w:rsidRPr="00637D4D">
        <w:rPr>
          <w:color w:val="FFFFFF" w:themeColor="background1"/>
          <w:sz w:val="60"/>
          <w:szCs w:val="60"/>
        </w:rPr>
        <w:t>Contact</w:t>
      </w:r>
      <w:r w:rsidRPr="00637D4D">
        <w:rPr>
          <w:rStyle w:val="Heading1Char"/>
          <w:b/>
          <w:bCs/>
          <w:color w:val="FFFFFF" w:themeColor="background1"/>
          <w:sz w:val="60"/>
          <w:szCs w:val="60"/>
        </w:rPr>
        <w:t xml:space="preserve"> </w:t>
      </w:r>
      <w:r w:rsidRPr="00637D4D">
        <w:rPr>
          <w:color w:val="FFFFFF" w:themeColor="background1"/>
          <w:sz w:val="60"/>
          <w:szCs w:val="60"/>
        </w:rPr>
        <w:t>information</w:t>
      </w:r>
      <w:bookmarkEnd w:id="12"/>
      <w:bookmarkEnd w:id="13"/>
      <w:bookmarkEnd w:id="14"/>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40212D" w:rsidRPr="00B87F79" w14:paraId="2ACB756B" w14:textId="77777777" w:rsidTr="0040212D">
        <w:trPr>
          <w:trHeight w:val="7584"/>
        </w:trPr>
        <w:tc>
          <w:tcPr>
            <w:tcW w:w="4508" w:type="dxa"/>
          </w:tcPr>
          <w:p w14:paraId="18C57892" w14:textId="77777777" w:rsidR="0040212D" w:rsidRPr="00122032" w:rsidRDefault="0040212D" w:rsidP="00A41175">
            <w:pPr>
              <w:pStyle w:val="H3-White-YRC"/>
            </w:pPr>
            <w:r w:rsidRPr="00122032">
              <w:t>Community Links</w:t>
            </w:r>
          </w:p>
          <w:p w14:paraId="6AAF3F78" w14:textId="77777777" w:rsidR="0040212D" w:rsidRPr="009E1D8B" w:rsidRDefault="0040212D" w:rsidP="00CD55DD">
            <w:pPr>
              <w:pStyle w:val="Text-Bodytext-YRC"/>
              <w:rPr>
                <w:b/>
                <w:bCs/>
                <w:color w:val="FFFFFF" w:themeColor="background1"/>
              </w:rPr>
            </w:pPr>
            <w:r w:rsidRPr="00B87F79">
              <w:rPr>
                <w:rStyle w:val="Strong"/>
                <w:color w:val="FFFFFF" w:themeColor="background1"/>
              </w:rPr>
              <w:t>Lilydale</w:t>
            </w:r>
            <w:r>
              <w:rPr>
                <w:rStyle w:val="Strong"/>
                <w:color w:val="FFFFFF" w:themeColor="background1"/>
              </w:rPr>
              <w:br/>
            </w:r>
            <w:r w:rsidRPr="00B87F79">
              <w:rPr>
                <w:color w:val="FFFFFF" w:themeColor="background1"/>
              </w:rPr>
              <w:t>15 Anderson Street</w:t>
            </w:r>
          </w:p>
          <w:p w14:paraId="6022D4E7" w14:textId="77777777" w:rsidR="0040212D" w:rsidRPr="00B87F79" w:rsidRDefault="0040212D" w:rsidP="00CD55DD">
            <w:pPr>
              <w:pStyle w:val="Text-Bodytext-YRC"/>
              <w:rPr>
                <w:color w:val="FFFFFF" w:themeColor="background1"/>
              </w:rPr>
            </w:pPr>
          </w:p>
          <w:p w14:paraId="334E9ADA" w14:textId="77777777" w:rsidR="0040212D" w:rsidRPr="009E1D8B" w:rsidRDefault="0040212D" w:rsidP="00CD55DD">
            <w:pPr>
              <w:pStyle w:val="Text-Bodytext-YRC"/>
              <w:rPr>
                <w:b/>
                <w:bCs/>
                <w:color w:val="FFFFFF" w:themeColor="background1"/>
              </w:rPr>
            </w:pPr>
            <w:r w:rsidRPr="00B87F79">
              <w:rPr>
                <w:rStyle w:val="Strong"/>
                <w:color w:val="FFFFFF" w:themeColor="background1"/>
              </w:rPr>
              <w:t>Healesville</w:t>
            </w:r>
            <w:r>
              <w:rPr>
                <w:rStyle w:val="Strong"/>
                <w:color w:val="FFFFFF" w:themeColor="background1"/>
              </w:rPr>
              <w:br/>
            </w:r>
            <w:r w:rsidRPr="00B87F79">
              <w:rPr>
                <w:color w:val="FFFFFF" w:themeColor="background1"/>
              </w:rPr>
              <w:t>110 River Street</w:t>
            </w:r>
          </w:p>
          <w:p w14:paraId="69977D7A" w14:textId="77777777" w:rsidR="0040212D" w:rsidRPr="00B87F79" w:rsidRDefault="0040212D" w:rsidP="00CD55DD">
            <w:pPr>
              <w:pStyle w:val="Text-Bodytext-YRC"/>
              <w:rPr>
                <w:color w:val="FFFFFF" w:themeColor="background1"/>
              </w:rPr>
            </w:pPr>
          </w:p>
          <w:p w14:paraId="73B59AD1" w14:textId="77777777" w:rsidR="0040212D" w:rsidRPr="009E1D8B" w:rsidRDefault="0040212D" w:rsidP="00CD55DD">
            <w:pPr>
              <w:pStyle w:val="Text-Bodytext-YRC"/>
              <w:rPr>
                <w:b/>
                <w:bCs/>
                <w:color w:val="FFFFFF" w:themeColor="background1"/>
              </w:rPr>
            </w:pPr>
            <w:r w:rsidRPr="00B87F79">
              <w:rPr>
                <w:rStyle w:val="Strong"/>
                <w:color w:val="FFFFFF" w:themeColor="background1"/>
              </w:rPr>
              <w:t>Monbulk</w:t>
            </w:r>
            <w:r>
              <w:rPr>
                <w:rStyle w:val="Strong"/>
                <w:color w:val="FFFFFF" w:themeColor="background1"/>
              </w:rPr>
              <w:br/>
            </w:r>
            <w:r w:rsidRPr="00B87F79">
              <w:rPr>
                <w:color w:val="FFFFFF" w:themeColor="background1"/>
              </w:rPr>
              <w:t>21 Main Road</w:t>
            </w:r>
          </w:p>
          <w:p w14:paraId="19013A8A" w14:textId="77777777" w:rsidR="0040212D" w:rsidRPr="00B87F79" w:rsidRDefault="0040212D" w:rsidP="00CD55DD">
            <w:pPr>
              <w:pStyle w:val="Text-Bodytext-YRC"/>
              <w:rPr>
                <w:color w:val="FFFFFF" w:themeColor="background1"/>
              </w:rPr>
            </w:pPr>
          </w:p>
          <w:p w14:paraId="5F2F884A" w14:textId="77777777" w:rsidR="0040212D" w:rsidRPr="009E1D8B" w:rsidRDefault="0040212D" w:rsidP="00CD55DD">
            <w:pPr>
              <w:pStyle w:val="Text-Bodytext-YRC"/>
              <w:rPr>
                <w:b/>
                <w:bCs/>
                <w:color w:val="FFFFFF" w:themeColor="background1"/>
              </w:rPr>
            </w:pPr>
            <w:r w:rsidRPr="00B87F79">
              <w:rPr>
                <w:rStyle w:val="Strong"/>
                <w:color w:val="FFFFFF" w:themeColor="background1"/>
              </w:rPr>
              <w:t>Yarra Junction</w:t>
            </w:r>
            <w:r>
              <w:rPr>
                <w:rStyle w:val="Strong"/>
                <w:color w:val="FFFFFF" w:themeColor="background1"/>
              </w:rPr>
              <w:br/>
            </w:r>
            <w:r w:rsidRPr="00B87F79">
              <w:rPr>
                <w:color w:val="FFFFFF" w:themeColor="background1"/>
              </w:rPr>
              <w:t>2442-2444 Warburton Highway</w:t>
            </w:r>
          </w:p>
          <w:p w14:paraId="3D8C55A6" w14:textId="77777777" w:rsidR="0040212D" w:rsidRPr="00B87F79" w:rsidRDefault="0040212D" w:rsidP="00CD55DD">
            <w:pPr>
              <w:pStyle w:val="Text-Bodytext-YRC"/>
              <w:rPr>
                <w:color w:val="FFFFFF" w:themeColor="background1"/>
              </w:rPr>
            </w:pPr>
          </w:p>
          <w:p w14:paraId="4BBEA82E" w14:textId="77777777" w:rsidR="0040212D" w:rsidRDefault="0040212D" w:rsidP="00CD55DD">
            <w:pPr>
              <w:pStyle w:val="Text-Bodytext-YRC"/>
              <w:rPr>
                <w:color w:val="FFFFFF" w:themeColor="background1"/>
              </w:rPr>
            </w:pPr>
            <w:proofErr w:type="spellStart"/>
            <w:r w:rsidRPr="00B87F79">
              <w:rPr>
                <w:rStyle w:val="Strong"/>
                <w:color w:val="FFFFFF" w:themeColor="background1"/>
              </w:rPr>
              <w:t>Upwey</w:t>
            </w:r>
            <w:proofErr w:type="spellEnd"/>
            <w:r>
              <w:rPr>
                <w:rStyle w:val="Strong"/>
                <w:color w:val="FFFFFF" w:themeColor="background1"/>
              </w:rPr>
              <w:br/>
            </w:r>
            <w:r w:rsidRPr="00B87F79">
              <w:rPr>
                <w:color w:val="FFFFFF" w:themeColor="background1"/>
              </w:rPr>
              <w:t>40 Main Street</w:t>
            </w:r>
          </w:p>
          <w:p w14:paraId="6C46D59C" w14:textId="77777777" w:rsidR="0040212D" w:rsidRPr="009E1D8B" w:rsidRDefault="0040212D" w:rsidP="00CD55DD">
            <w:pPr>
              <w:pStyle w:val="Text-Bodytext-YRC"/>
              <w:rPr>
                <w:b/>
                <w:bCs/>
                <w:color w:val="FFFFFF" w:themeColor="background1"/>
              </w:rPr>
            </w:pPr>
          </w:p>
        </w:tc>
        <w:tc>
          <w:tcPr>
            <w:tcW w:w="4508" w:type="dxa"/>
          </w:tcPr>
          <w:p w14:paraId="747DA6E6" w14:textId="77777777" w:rsidR="0040212D" w:rsidRPr="00122032" w:rsidRDefault="0040212D" w:rsidP="00A41175">
            <w:pPr>
              <w:pStyle w:val="H3-White-YRC"/>
            </w:pPr>
            <w:r w:rsidRPr="00122032">
              <w:t>National Relay Service</w:t>
            </w:r>
          </w:p>
          <w:p w14:paraId="1378AEAF" w14:textId="77777777" w:rsidR="0040212D" w:rsidRPr="009E1D8B" w:rsidRDefault="0040212D" w:rsidP="00CD55DD">
            <w:pPr>
              <w:pStyle w:val="Text-Bodytext-YRC"/>
              <w:rPr>
                <w:color w:val="FFFFFF" w:themeColor="background1"/>
              </w:rPr>
            </w:pPr>
            <w:r w:rsidRPr="009E1D8B">
              <w:rPr>
                <w:rStyle w:val="Strong"/>
                <w:color w:val="FFFFFF" w:themeColor="background1"/>
              </w:rPr>
              <w:t>133 677</w:t>
            </w:r>
            <w:r w:rsidRPr="009E1D8B">
              <w:rPr>
                <w:color w:val="FFFFFF" w:themeColor="background1"/>
              </w:rPr>
              <w:t xml:space="preserve"> – for callers who have a hearing, speech or communication impairment and for Text Telephone or modem callers</w:t>
            </w:r>
          </w:p>
          <w:p w14:paraId="17D21D0F" w14:textId="77777777" w:rsidR="0040212D" w:rsidRPr="009E1D8B" w:rsidRDefault="0040212D" w:rsidP="00CD55DD">
            <w:pPr>
              <w:pStyle w:val="Text-Bodytext-YRC"/>
              <w:rPr>
                <w:color w:val="FFFFFF" w:themeColor="background1"/>
              </w:rPr>
            </w:pPr>
            <w:r w:rsidRPr="009E1D8B">
              <w:rPr>
                <w:rStyle w:val="Strong"/>
                <w:color w:val="FFFFFF" w:themeColor="background1"/>
              </w:rPr>
              <w:t>1300 555 727</w:t>
            </w:r>
            <w:r w:rsidRPr="009E1D8B">
              <w:rPr>
                <w:color w:val="FFFFFF" w:themeColor="background1"/>
              </w:rPr>
              <w:t xml:space="preserve"> – for callers using Speech to Speech relay</w:t>
            </w:r>
          </w:p>
          <w:p w14:paraId="72B185BD" w14:textId="77777777" w:rsidR="0040212D" w:rsidRDefault="0040212D" w:rsidP="00CD55DD">
            <w:pPr>
              <w:pStyle w:val="Text-Bodytext-YRC"/>
              <w:rPr>
                <w:color w:val="FFFFFF" w:themeColor="background1"/>
              </w:rPr>
            </w:pPr>
            <w:r w:rsidRPr="009E1D8B">
              <w:rPr>
                <w:rStyle w:val="Strong"/>
                <w:color w:val="FFFFFF" w:themeColor="background1"/>
              </w:rPr>
              <w:t>9658 9461</w:t>
            </w:r>
            <w:r w:rsidRPr="009E1D8B">
              <w:rPr>
                <w:color w:val="FFFFFF" w:themeColor="background1"/>
              </w:rPr>
              <w:t xml:space="preserve"> – TTY</w:t>
            </w:r>
          </w:p>
          <w:p w14:paraId="1F6493D5" w14:textId="77777777" w:rsidR="00122032" w:rsidRPr="009E1D8B" w:rsidRDefault="00122032" w:rsidP="00CD55DD">
            <w:pPr>
              <w:pStyle w:val="Text-Bodytext-YRC"/>
              <w:rPr>
                <w:color w:val="FFFFFF" w:themeColor="background1"/>
              </w:rPr>
            </w:pPr>
          </w:p>
          <w:p w14:paraId="708802B4" w14:textId="77777777" w:rsidR="0040212D" w:rsidRPr="00B87F79" w:rsidRDefault="0040212D" w:rsidP="00A41175">
            <w:pPr>
              <w:pStyle w:val="H3-White-YRC"/>
            </w:pPr>
            <w:r w:rsidRPr="00B87F79">
              <w:t xml:space="preserve">Translation and Interpreting Service </w:t>
            </w:r>
          </w:p>
          <w:p w14:paraId="2CDCB9AA" w14:textId="77777777" w:rsidR="0040212D" w:rsidRPr="00B87F79" w:rsidRDefault="0040212D" w:rsidP="00CD55DD">
            <w:pPr>
              <w:pStyle w:val="Text-Bodytext-YRC"/>
              <w:rPr>
                <w:color w:val="FFFFFF" w:themeColor="background1"/>
              </w:rPr>
            </w:pPr>
            <w:r w:rsidRPr="00B87F79">
              <w:rPr>
                <w:color w:val="FFFFFF" w:themeColor="background1"/>
              </w:rPr>
              <w:t>131 450</w:t>
            </w:r>
            <w:r w:rsidRPr="009E1D8B">
              <w:rPr>
                <w:color w:val="FFFFFF" w:themeColor="background1"/>
              </w:rPr>
              <w:t xml:space="preserve"> – </w:t>
            </w:r>
            <w:r w:rsidRPr="00B87F79">
              <w:rPr>
                <w:color w:val="FFFFFF" w:themeColor="background1"/>
              </w:rPr>
              <w:t>Translating and Interpreting Services (TIS) National. An interpreting service is available if required.</w:t>
            </w:r>
          </w:p>
        </w:tc>
      </w:tr>
      <w:tr w:rsidR="0040212D" w:rsidRPr="00B87F79" w14:paraId="3A97F867" w14:textId="77777777" w:rsidTr="00CD55DD">
        <w:trPr>
          <w:trHeight w:val="2410"/>
        </w:trPr>
        <w:tc>
          <w:tcPr>
            <w:tcW w:w="4508" w:type="dxa"/>
          </w:tcPr>
          <w:p w14:paraId="5A64485C" w14:textId="77777777" w:rsidR="0040212D" w:rsidRPr="00B87F79" w:rsidRDefault="0040212D" w:rsidP="00A41175">
            <w:pPr>
              <w:pStyle w:val="H3-White-YRC"/>
            </w:pPr>
            <w:r w:rsidRPr="00B87F79">
              <w:t xml:space="preserve">Yarra Ranges Council </w:t>
            </w:r>
          </w:p>
          <w:p w14:paraId="5438DDFE" w14:textId="77777777" w:rsidR="0040212D" w:rsidRPr="00B87F79" w:rsidRDefault="0040212D" w:rsidP="0040212D">
            <w:pPr>
              <w:pStyle w:val="Text-Bodytext-YRC"/>
              <w:rPr>
                <w:color w:val="FFFFFF" w:themeColor="background1"/>
              </w:rPr>
            </w:pPr>
            <w:r w:rsidRPr="00B87F79">
              <w:rPr>
                <w:color w:val="FFFFFF" w:themeColor="background1"/>
              </w:rPr>
              <w:t>PO Box 105</w:t>
            </w:r>
          </w:p>
          <w:p w14:paraId="24A93AAF" w14:textId="77777777" w:rsidR="0040212D" w:rsidRDefault="0040212D" w:rsidP="0040212D">
            <w:pPr>
              <w:pStyle w:val="Text-Bodytext-YRC"/>
              <w:rPr>
                <w:color w:val="FFFFFF" w:themeColor="background1"/>
              </w:rPr>
            </w:pPr>
            <w:r w:rsidRPr="00B87F79">
              <w:rPr>
                <w:color w:val="FFFFFF" w:themeColor="background1"/>
              </w:rPr>
              <w:t>Lilydale VIC 3140</w:t>
            </w:r>
          </w:p>
          <w:p w14:paraId="0B3D0426" w14:textId="77777777" w:rsidR="0040212D" w:rsidRPr="00B87F79" w:rsidRDefault="0040212D" w:rsidP="0040212D">
            <w:pPr>
              <w:pStyle w:val="Text-Bodytext-YRC"/>
              <w:rPr>
                <w:color w:val="FFFFFF" w:themeColor="background1"/>
              </w:rPr>
            </w:pPr>
            <w:r w:rsidRPr="00B87F79">
              <w:rPr>
                <w:color w:val="FFFFFF" w:themeColor="background1"/>
              </w:rPr>
              <w:t>1300 368 333</w:t>
            </w:r>
          </w:p>
          <w:p w14:paraId="3ED4DE9A" w14:textId="77777777" w:rsidR="0040212D" w:rsidRPr="00B87F79" w:rsidRDefault="0040212D" w:rsidP="0040212D">
            <w:pPr>
              <w:pStyle w:val="Text-Bodytext-YRC"/>
              <w:rPr>
                <w:color w:val="FFFFFF" w:themeColor="background1"/>
              </w:rPr>
            </w:pPr>
            <w:hyperlink r:id="rId40" w:history="1">
              <w:r w:rsidRPr="00B87F79">
                <w:rPr>
                  <w:rStyle w:val="Hyperlink"/>
                  <w:color w:val="FFFFFF" w:themeColor="background1"/>
                </w:rPr>
                <w:t>mail@yarraranges.vic.gov.au</w:t>
              </w:r>
            </w:hyperlink>
            <w:r w:rsidRPr="00B87F79">
              <w:rPr>
                <w:color w:val="FFFFFF" w:themeColor="background1"/>
              </w:rPr>
              <w:t xml:space="preserve"> </w:t>
            </w:r>
          </w:p>
          <w:p w14:paraId="076C87A6" w14:textId="77777777" w:rsidR="0040212D" w:rsidRPr="00B87F79" w:rsidRDefault="0040212D" w:rsidP="00122032">
            <w:pPr>
              <w:pStyle w:val="Text-Bodytext-YRC"/>
              <w:rPr>
                <w:color w:val="FFFFFF" w:themeColor="background1"/>
              </w:rPr>
            </w:pPr>
            <w:hyperlink r:id="rId41" w:history="1">
              <w:r w:rsidRPr="00B87F79">
                <w:rPr>
                  <w:rStyle w:val="Hyperlink"/>
                  <w:color w:val="FFFFFF" w:themeColor="background1"/>
                </w:rPr>
                <w:t>yarraranges.vic.gov.au</w:t>
              </w:r>
            </w:hyperlink>
          </w:p>
        </w:tc>
        <w:tc>
          <w:tcPr>
            <w:tcW w:w="4508" w:type="dxa"/>
            <w:vAlign w:val="bottom"/>
          </w:tcPr>
          <w:p w14:paraId="699CACA4" w14:textId="77777777" w:rsidR="0040212D" w:rsidRPr="00B87F79" w:rsidRDefault="0040212D" w:rsidP="00A41175">
            <w:pPr>
              <w:pStyle w:val="H3-Heading-YRC"/>
            </w:pPr>
            <w:r w:rsidRPr="00B87F79">
              <w:t xml:space="preserve"> </w:t>
            </w:r>
            <w:r>
              <w:rPr>
                <w:noProof/>
              </w:rPr>
              <w:drawing>
                <wp:inline distT="0" distB="0" distL="0" distR="0" wp14:anchorId="5F8D3E5F" wp14:editId="489EBBAC">
                  <wp:extent cx="1396346" cy="633193"/>
                  <wp:effectExtent l="0" t="0" r="0" b="0"/>
                  <wp:docPr id="110053475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413899" cy="641153"/>
                          </a:xfrm>
                          <a:prstGeom prst="rect">
                            <a:avLst/>
                          </a:prstGeom>
                          <a:noFill/>
                          <a:ln>
                            <a:noFill/>
                          </a:ln>
                        </pic:spPr>
                      </pic:pic>
                    </a:graphicData>
                  </a:graphic>
                </wp:inline>
              </w:drawing>
            </w:r>
          </w:p>
        </w:tc>
      </w:tr>
    </w:tbl>
    <w:p w14:paraId="732165AD" w14:textId="77777777" w:rsidR="00BB7051" w:rsidRDefault="00BB7051" w:rsidP="00E80D69"/>
    <w:sectPr w:rsidR="00BB7051" w:rsidSect="000F716F">
      <w:pgSz w:w="11906" w:h="16838"/>
      <w:pgMar w:top="1440" w:right="1440" w:bottom="1440" w:left="1440" w:header="56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17A768" w14:textId="77777777" w:rsidR="004F3A75" w:rsidRDefault="004F3A75" w:rsidP="00417B75">
      <w:pPr>
        <w:spacing w:after="0" w:line="240" w:lineRule="auto"/>
      </w:pPr>
      <w:r>
        <w:separator/>
      </w:r>
    </w:p>
  </w:endnote>
  <w:endnote w:type="continuationSeparator" w:id="0">
    <w:p w14:paraId="2FC97E4B" w14:textId="77777777" w:rsidR="004F3A75" w:rsidRDefault="004F3A75" w:rsidP="00417B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62DBD" w14:textId="77777777" w:rsidR="00B14616" w:rsidRDefault="00B146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916"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7651"/>
      <w:gridCol w:w="3265"/>
    </w:tblGrid>
    <w:tr w:rsidR="00A84A6B" w14:paraId="410523B3" w14:textId="77777777" w:rsidTr="00215EDC">
      <w:tc>
        <w:tcPr>
          <w:tcW w:w="7651" w:type="dxa"/>
          <w:vAlign w:val="center"/>
        </w:tcPr>
        <w:p w14:paraId="391A7CF6" w14:textId="42341733" w:rsidR="00A84A6B" w:rsidRPr="00A012DA" w:rsidRDefault="00A84A6B">
          <w:pPr>
            <w:pStyle w:val="Footer"/>
            <w:rPr>
              <w:rFonts w:cs="Arial"/>
              <w:sz w:val="20"/>
              <w:szCs w:val="20"/>
            </w:rPr>
          </w:pPr>
          <w:r w:rsidRPr="00A012DA">
            <w:rPr>
              <w:rFonts w:cs="Arial"/>
              <w:sz w:val="20"/>
              <w:szCs w:val="20"/>
            </w:rPr>
            <w:t>Yarra Ranges Council [</w:t>
          </w:r>
          <w:r w:rsidR="00043ECB">
            <w:rPr>
              <w:rFonts w:cs="Arial"/>
              <w:sz w:val="20"/>
              <w:szCs w:val="20"/>
            </w:rPr>
            <w:t>Climate and Environment Strategy</w:t>
          </w:r>
          <w:r w:rsidRPr="00A012DA">
            <w:rPr>
              <w:rFonts w:cs="Arial"/>
              <w:sz w:val="20"/>
              <w:szCs w:val="20"/>
            </w:rPr>
            <w:t>]</w:t>
          </w:r>
        </w:p>
      </w:tc>
      <w:tc>
        <w:tcPr>
          <w:tcW w:w="3265" w:type="dxa"/>
          <w:vAlign w:val="center"/>
        </w:tcPr>
        <w:p w14:paraId="4838AB01" w14:textId="77777777" w:rsidR="00A84A6B" w:rsidRPr="00A012DA" w:rsidRDefault="00A84A6B" w:rsidP="00A012DA">
          <w:pPr>
            <w:pStyle w:val="Footer"/>
            <w:jc w:val="right"/>
            <w:rPr>
              <w:rFonts w:cs="Arial"/>
              <w:sz w:val="20"/>
              <w:szCs w:val="20"/>
            </w:rPr>
          </w:pPr>
          <w:r w:rsidRPr="00A012DA">
            <w:rPr>
              <w:rFonts w:cs="Arial"/>
              <w:sz w:val="20"/>
              <w:szCs w:val="20"/>
            </w:rPr>
            <w:fldChar w:fldCharType="begin"/>
          </w:r>
          <w:r w:rsidRPr="00A012DA">
            <w:rPr>
              <w:rFonts w:cs="Arial"/>
              <w:sz w:val="20"/>
              <w:szCs w:val="20"/>
            </w:rPr>
            <w:instrText xml:space="preserve"> PAGE   \* MERGEFORMAT </w:instrText>
          </w:r>
          <w:r w:rsidRPr="00A012DA">
            <w:rPr>
              <w:rFonts w:cs="Arial"/>
              <w:sz w:val="20"/>
              <w:szCs w:val="20"/>
            </w:rPr>
            <w:fldChar w:fldCharType="separate"/>
          </w:r>
          <w:r w:rsidRPr="00A012DA">
            <w:rPr>
              <w:rFonts w:cs="Arial"/>
              <w:noProof/>
              <w:sz w:val="20"/>
              <w:szCs w:val="20"/>
            </w:rPr>
            <w:t>1</w:t>
          </w:r>
          <w:r w:rsidRPr="00A012DA">
            <w:rPr>
              <w:rFonts w:cs="Arial"/>
              <w:noProof/>
              <w:sz w:val="20"/>
              <w:szCs w:val="20"/>
            </w:rPr>
            <w:fldChar w:fldCharType="end"/>
          </w:r>
        </w:p>
      </w:tc>
    </w:tr>
  </w:tbl>
  <w:p w14:paraId="7D3757CD" w14:textId="77777777" w:rsidR="00A84A6B" w:rsidRDefault="00A84A6B" w:rsidP="00A856F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471EC" w14:textId="77777777" w:rsidR="00B14616" w:rsidRDefault="00B1461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916"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7651"/>
      <w:gridCol w:w="3265"/>
    </w:tblGrid>
    <w:tr w:rsidR="00682FA0" w14:paraId="504A276D" w14:textId="77777777" w:rsidTr="00CD55DD">
      <w:tc>
        <w:tcPr>
          <w:tcW w:w="7651" w:type="dxa"/>
          <w:vAlign w:val="center"/>
        </w:tcPr>
        <w:p w14:paraId="219A206D" w14:textId="711E35BF" w:rsidR="00682FA0" w:rsidRPr="00A012DA" w:rsidRDefault="00682FA0" w:rsidP="00682FA0">
          <w:pPr>
            <w:pStyle w:val="Footer"/>
            <w:rPr>
              <w:rFonts w:cs="Arial"/>
              <w:sz w:val="20"/>
              <w:szCs w:val="20"/>
            </w:rPr>
          </w:pPr>
          <w:r w:rsidRPr="00A012DA">
            <w:rPr>
              <w:rFonts w:cs="Arial"/>
              <w:sz w:val="20"/>
              <w:szCs w:val="20"/>
            </w:rPr>
            <w:t>Yarra Ranges Council [</w:t>
          </w:r>
          <w:r w:rsidR="00C76AF1">
            <w:rPr>
              <w:rFonts w:cs="Arial"/>
              <w:sz w:val="20"/>
              <w:szCs w:val="20"/>
            </w:rPr>
            <w:t>Climate and Environment Strategy</w:t>
          </w:r>
          <w:r w:rsidRPr="00A012DA">
            <w:rPr>
              <w:rFonts w:cs="Arial"/>
              <w:sz w:val="20"/>
              <w:szCs w:val="20"/>
            </w:rPr>
            <w:t>]</w:t>
          </w:r>
        </w:p>
      </w:tc>
      <w:tc>
        <w:tcPr>
          <w:tcW w:w="3265" w:type="dxa"/>
          <w:vAlign w:val="center"/>
        </w:tcPr>
        <w:p w14:paraId="30DAADCC" w14:textId="77777777" w:rsidR="00682FA0" w:rsidRPr="00A012DA" w:rsidRDefault="00682FA0" w:rsidP="00682FA0">
          <w:pPr>
            <w:pStyle w:val="Footer"/>
            <w:jc w:val="right"/>
            <w:rPr>
              <w:rFonts w:cs="Arial"/>
              <w:sz w:val="20"/>
              <w:szCs w:val="20"/>
            </w:rPr>
          </w:pPr>
          <w:r w:rsidRPr="00A012DA">
            <w:rPr>
              <w:rFonts w:cs="Arial"/>
              <w:sz w:val="20"/>
              <w:szCs w:val="20"/>
            </w:rPr>
            <w:fldChar w:fldCharType="begin"/>
          </w:r>
          <w:r w:rsidRPr="00A012DA">
            <w:rPr>
              <w:rFonts w:cs="Arial"/>
              <w:sz w:val="20"/>
              <w:szCs w:val="20"/>
            </w:rPr>
            <w:instrText xml:space="preserve"> PAGE   \* MERGEFORMAT </w:instrText>
          </w:r>
          <w:r w:rsidRPr="00A012DA">
            <w:rPr>
              <w:rFonts w:cs="Arial"/>
              <w:sz w:val="20"/>
              <w:szCs w:val="20"/>
            </w:rPr>
            <w:fldChar w:fldCharType="separate"/>
          </w:r>
          <w:r w:rsidRPr="00A012DA">
            <w:rPr>
              <w:rFonts w:cs="Arial"/>
              <w:noProof/>
              <w:sz w:val="20"/>
              <w:szCs w:val="20"/>
            </w:rPr>
            <w:t>1</w:t>
          </w:r>
          <w:r w:rsidRPr="00A012DA">
            <w:rPr>
              <w:rFonts w:cs="Arial"/>
              <w:noProof/>
              <w:sz w:val="20"/>
              <w:szCs w:val="20"/>
            </w:rPr>
            <w:fldChar w:fldCharType="end"/>
          </w:r>
        </w:p>
      </w:tc>
    </w:tr>
  </w:tbl>
  <w:p w14:paraId="47D762E7" w14:textId="77777777" w:rsidR="00682FA0" w:rsidRDefault="00682F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D2513B" w14:textId="77777777" w:rsidR="004F3A75" w:rsidRDefault="004F3A75" w:rsidP="00417B75">
      <w:pPr>
        <w:spacing w:after="0" w:line="240" w:lineRule="auto"/>
      </w:pPr>
      <w:r>
        <w:separator/>
      </w:r>
    </w:p>
  </w:footnote>
  <w:footnote w:type="continuationSeparator" w:id="0">
    <w:p w14:paraId="54895C79" w14:textId="77777777" w:rsidR="004F3A75" w:rsidRDefault="004F3A75" w:rsidP="00417B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85279" w14:textId="77777777" w:rsidR="00B14616" w:rsidRDefault="00B146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9ECCE" w14:textId="3F05918F" w:rsidR="00A84A6B" w:rsidRDefault="00A84A6B">
    <w:pPr>
      <w:pStyle w:val="Header"/>
    </w:pPr>
    <w:r>
      <w:rPr>
        <w:noProof/>
      </w:rPr>
      <mc:AlternateContent>
        <mc:Choice Requires="wps">
          <w:drawing>
            <wp:anchor distT="0" distB="0" distL="114300" distR="114300" simplePos="0" relativeHeight="251656704" behindDoc="0" locked="0" layoutInCell="1" allowOverlap="1" wp14:anchorId="27F2CF5B" wp14:editId="35825D84">
              <wp:simplePos x="0" y="0"/>
              <wp:positionH relativeFrom="page">
                <wp:posOffset>10633</wp:posOffset>
              </wp:positionH>
              <wp:positionV relativeFrom="paragraph">
                <wp:posOffset>-360045</wp:posOffset>
              </wp:positionV>
              <wp:extent cx="10670569" cy="233916"/>
              <wp:effectExtent l="0" t="0" r="0" b="0"/>
              <wp:wrapNone/>
              <wp:docPr id="1392762006" name="Rectangle 1"/>
              <wp:cNvGraphicFramePr/>
              <a:graphic xmlns:a="http://schemas.openxmlformats.org/drawingml/2006/main">
                <a:graphicData uri="http://schemas.microsoft.com/office/word/2010/wordprocessingShape">
                  <wps:wsp>
                    <wps:cNvSpPr/>
                    <wps:spPr>
                      <a:xfrm>
                        <a:off x="0" y="0"/>
                        <a:ext cx="10670569" cy="233916"/>
                      </a:xfrm>
                      <a:prstGeom prst="rect">
                        <a:avLst/>
                      </a:prstGeom>
                      <a:solidFill>
                        <a:srgbClr val="007B8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9AEAEA3" w14:textId="77777777" w:rsidR="00A84A6B" w:rsidRDefault="00A84A6B" w:rsidP="00417B7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F2CF5B" id="Rectangle 1" o:spid="_x0000_s1037" style="position:absolute;margin-left:.85pt;margin-top:-28.35pt;width:840.2pt;height:18.4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" fillcolor="#007b85" stroked="f" strokeweight="1.5pt">
              <v:textbox>
                <w:txbxContent>
                  <w:p w14:paraId="39AEAEA3" w14:textId="77777777" w:rsidR="00A84A6B" w:rsidRDefault="00A84A6B" w:rsidP="00417B75">
                    <w:pPr>
                      <w:jc w:val="center"/>
                    </w:pPr>
                  </w:p>
                </w:txbxContent>
              </v:textbox>
              <w10:wrap anchorx="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40174" w14:textId="4D538347" w:rsidR="00B14616" w:rsidRDefault="00B1461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643DC" w14:textId="0E8C45EE" w:rsidR="00682FA0" w:rsidRDefault="00682FA0">
    <w:pPr>
      <w:pStyle w:val="Header"/>
    </w:pPr>
    <w:r>
      <w:rPr>
        <w:noProof/>
      </w:rPr>
      <mc:AlternateContent>
        <mc:Choice Requires="wps">
          <w:drawing>
            <wp:anchor distT="0" distB="0" distL="114300" distR="114300" simplePos="0" relativeHeight="251657728" behindDoc="0" locked="0" layoutInCell="1" allowOverlap="1" wp14:anchorId="760FDA5B" wp14:editId="18F9D289">
              <wp:simplePos x="0" y="0"/>
              <wp:positionH relativeFrom="page">
                <wp:posOffset>-1</wp:posOffset>
              </wp:positionH>
              <wp:positionV relativeFrom="paragraph">
                <wp:posOffset>-349412</wp:posOffset>
              </wp:positionV>
              <wp:extent cx="10728251" cy="233916"/>
              <wp:effectExtent l="0" t="0" r="0" b="0"/>
              <wp:wrapNone/>
              <wp:docPr id="1789594584" name="Rectangle 1"/>
              <wp:cNvGraphicFramePr/>
              <a:graphic xmlns:a="http://schemas.openxmlformats.org/drawingml/2006/main">
                <a:graphicData uri="http://schemas.microsoft.com/office/word/2010/wordprocessingShape">
                  <wps:wsp>
                    <wps:cNvSpPr/>
                    <wps:spPr>
                      <a:xfrm>
                        <a:off x="0" y="0"/>
                        <a:ext cx="10728251" cy="233916"/>
                      </a:xfrm>
                      <a:prstGeom prst="rect">
                        <a:avLst/>
                      </a:prstGeom>
                      <a:solidFill>
                        <a:srgbClr val="007B8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2BA9405" w14:textId="77777777" w:rsidR="00682FA0" w:rsidRDefault="00682FA0" w:rsidP="00682F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0FDA5B" id="_x0000_s1038" style="position:absolute;margin-left:0;margin-top:-27.5pt;width:844.75pt;height:18.4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" fillcolor="#007b85" stroked="f" strokeweight="1.5pt">
              <v:textbox>
                <w:txbxContent>
                  <w:p w14:paraId="12BA9405" w14:textId="77777777" w:rsidR="00682FA0" w:rsidRDefault="00682FA0" w:rsidP="00682FA0">
                    <w:pPr>
                      <w:jc w:val="center"/>
                    </w:pPr>
                  </w:p>
                </w:txbxContent>
              </v:textbox>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6555C"/>
    <w:multiLevelType w:val="hybridMultilevel"/>
    <w:tmpl w:val="B51EE6C8"/>
    <w:lvl w:ilvl="0" w:tplc="C4F81554">
      <w:start w:val="1"/>
      <w:numFmt w:val="bullet"/>
      <w:pStyle w:val="textdotted"/>
      <w:lvlText w:val=""/>
      <w:lvlJc w:val="left"/>
      <w:pPr>
        <w:ind w:left="360" w:hanging="360"/>
      </w:pPr>
      <w:rPr>
        <w:rFonts w:ascii="Symbol" w:hAnsi="Symbol" w:hint="default"/>
        <w:color w:val="auto"/>
      </w:rPr>
    </w:lvl>
    <w:lvl w:ilvl="1" w:tplc="1C78752A">
      <w:start w:val="1"/>
      <w:numFmt w:val="bullet"/>
      <w:lvlText w:val="o"/>
      <w:lvlJc w:val="left"/>
      <w:pPr>
        <w:ind w:left="1080" w:hanging="360"/>
      </w:pPr>
      <w:rPr>
        <w:rFonts w:ascii="Courier New" w:hAnsi="Courier New" w:hint="default"/>
        <w:color w:val="auto"/>
      </w:rPr>
    </w:lvl>
    <w:lvl w:ilvl="2" w:tplc="04090001">
      <w:start w:val="1"/>
      <w:numFmt w:val="bullet"/>
      <w:lvlText w:val=""/>
      <w:lvlJc w:val="left"/>
      <w:pPr>
        <w:ind w:left="360" w:hanging="360"/>
      </w:pPr>
      <w:rPr>
        <w:rFonts w:ascii="Symbol" w:hAnsi="Symbol" w:hint="default"/>
      </w:rPr>
    </w:lvl>
    <w:lvl w:ilvl="3" w:tplc="04090003">
      <w:start w:val="1"/>
      <w:numFmt w:val="bullet"/>
      <w:lvlText w:val="o"/>
      <w:lvlJc w:val="left"/>
      <w:pPr>
        <w:ind w:left="2520" w:hanging="360"/>
      </w:pPr>
      <w:rPr>
        <w:rFonts w:ascii="Courier New" w:hAnsi="Courier New" w:hint="default"/>
      </w:rPr>
    </w:lvl>
    <w:lvl w:ilvl="4" w:tplc="04090003">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2412923"/>
    <w:multiLevelType w:val="multilevel"/>
    <w:tmpl w:val="D7C657B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046B28B5"/>
    <w:multiLevelType w:val="hybridMultilevel"/>
    <w:tmpl w:val="5A70F46E"/>
    <w:lvl w:ilvl="0" w:tplc="A3045C60">
      <w:start w:val="6"/>
      <w:numFmt w:val="bullet"/>
      <w:lvlText w:val="-"/>
      <w:lvlJc w:val="left"/>
      <w:pPr>
        <w:ind w:left="720" w:hanging="360"/>
      </w:pPr>
      <w:rPr>
        <w:rFonts w:ascii="Arial" w:eastAsia="MS Mincho"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D314C1B"/>
    <w:multiLevelType w:val="multilevel"/>
    <w:tmpl w:val="F5A09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547BAC"/>
    <w:multiLevelType w:val="multilevel"/>
    <w:tmpl w:val="8A66D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80082A"/>
    <w:multiLevelType w:val="multilevel"/>
    <w:tmpl w:val="E2740F9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11D7154A"/>
    <w:multiLevelType w:val="multilevel"/>
    <w:tmpl w:val="EE748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5035F4"/>
    <w:multiLevelType w:val="multilevel"/>
    <w:tmpl w:val="22C89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532EBA"/>
    <w:multiLevelType w:val="multilevel"/>
    <w:tmpl w:val="9A8A1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2473431"/>
    <w:multiLevelType w:val="hybridMultilevel"/>
    <w:tmpl w:val="8B8869D8"/>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2D57BFE"/>
    <w:multiLevelType w:val="hybridMultilevel"/>
    <w:tmpl w:val="1162422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2D8324E5"/>
    <w:multiLevelType w:val="hybridMultilevel"/>
    <w:tmpl w:val="5C7EB63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2FA63513"/>
    <w:multiLevelType w:val="multilevel"/>
    <w:tmpl w:val="A562503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305F5F87"/>
    <w:multiLevelType w:val="hybridMultilevel"/>
    <w:tmpl w:val="10E0B4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291281C"/>
    <w:multiLevelType w:val="hybridMultilevel"/>
    <w:tmpl w:val="F8F808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49033A6"/>
    <w:multiLevelType w:val="hybridMultilevel"/>
    <w:tmpl w:val="3A3CA09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368C5936"/>
    <w:multiLevelType w:val="hybridMultilevel"/>
    <w:tmpl w:val="03AE7E92"/>
    <w:lvl w:ilvl="0" w:tplc="7012EC98">
      <w:start w:val="11"/>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71E2F3E"/>
    <w:multiLevelType w:val="hybridMultilevel"/>
    <w:tmpl w:val="144E5C1C"/>
    <w:lvl w:ilvl="0" w:tplc="0C090017">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8" w15:restartNumberingAfterBreak="0">
    <w:nsid w:val="3CC87FF7"/>
    <w:multiLevelType w:val="hybridMultilevel"/>
    <w:tmpl w:val="F22283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D466310"/>
    <w:multiLevelType w:val="hybridMultilevel"/>
    <w:tmpl w:val="27764EFA"/>
    <w:lvl w:ilvl="0" w:tplc="5C7EE0E6">
      <w:start w:val="1"/>
      <w:numFmt w:val="bullet"/>
      <w:pStyle w:val="ListParagraph"/>
      <w:lvlText w:val=""/>
      <w:lvlJc w:val="left"/>
      <w:pPr>
        <w:ind w:left="720" w:hanging="360"/>
      </w:pPr>
      <w:rPr>
        <w:rFonts w:ascii="Symbol" w:hAnsi="Symbol" w:hint="default"/>
        <w:color w:val="09656C"/>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E452557"/>
    <w:multiLevelType w:val="multilevel"/>
    <w:tmpl w:val="DDA22EC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41796F39"/>
    <w:multiLevelType w:val="multilevel"/>
    <w:tmpl w:val="A0FA302C"/>
    <w:lvl w:ilvl="0">
      <w:start w:val="1"/>
      <w:numFmt w:val="decimal"/>
      <w:lvlText w:val="%1."/>
      <w:lvlJc w:val="left"/>
      <w:pPr>
        <w:tabs>
          <w:tab w:val="num" w:pos="360"/>
        </w:tabs>
        <w:ind w:left="360" w:hanging="360"/>
      </w:pPr>
      <w:rPr>
        <w:rFont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2" w15:restartNumberingAfterBreak="0">
    <w:nsid w:val="45A17812"/>
    <w:multiLevelType w:val="hybridMultilevel"/>
    <w:tmpl w:val="4D809C14"/>
    <w:lvl w:ilvl="0" w:tplc="A3045C60">
      <w:start w:val="6"/>
      <w:numFmt w:val="bullet"/>
      <w:lvlText w:val="-"/>
      <w:lvlJc w:val="left"/>
      <w:pPr>
        <w:ind w:left="720" w:hanging="360"/>
      </w:pPr>
      <w:rPr>
        <w:rFonts w:ascii="Arial" w:eastAsia="MS Mincho"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5D67125"/>
    <w:multiLevelType w:val="hybridMultilevel"/>
    <w:tmpl w:val="EF762B4C"/>
    <w:lvl w:ilvl="0" w:tplc="90F6B756">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6B97AEA"/>
    <w:multiLevelType w:val="hybridMultilevel"/>
    <w:tmpl w:val="75BE766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5" w15:restartNumberingAfterBreak="0">
    <w:nsid w:val="46EE6CA6"/>
    <w:multiLevelType w:val="hybridMultilevel"/>
    <w:tmpl w:val="C57CB4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7943241"/>
    <w:multiLevelType w:val="multilevel"/>
    <w:tmpl w:val="404AC32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7" w15:restartNumberingAfterBreak="0">
    <w:nsid w:val="4E4152ED"/>
    <w:multiLevelType w:val="multilevel"/>
    <w:tmpl w:val="DDA22EC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8" w15:restartNumberingAfterBreak="0">
    <w:nsid w:val="4F4604C6"/>
    <w:multiLevelType w:val="hybridMultilevel"/>
    <w:tmpl w:val="F5C8C2A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58701A4A"/>
    <w:multiLevelType w:val="hybridMultilevel"/>
    <w:tmpl w:val="61DA51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88B049B"/>
    <w:multiLevelType w:val="multilevel"/>
    <w:tmpl w:val="18E69A1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1" w15:restartNumberingAfterBreak="0">
    <w:nsid w:val="58C676D1"/>
    <w:multiLevelType w:val="multilevel"/>
    <w:tmpl w:val="DDA22EC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2" w15:restartNumberingAfterBreak="0">
    <w:nsid w:val="58DA7947"/>
    <w:multiLevelType w:val="multilevel"/>
    <w:tmpl w:val="D8420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9FD0B42"/>
    <w:multiLevelType w:val="multilevel"/>
    <w:tmpl w:val="0F0EF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0044C26"/>
    <w:multiLevelType w:val="multilevel"/>
    <w:tmpl w:val="46DCB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023576F"/>
    <w:multiLevelType w:val="hybridMultilevel"/>
    <w:tmpl w:val="E31C60DC"/>
    <w:lvl w:ilvl="0" w:tplc="FFFFFFFF">
      <w:start w:val="1"/>
      <w:numFmt w:val="decimal"/>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36" w15:restartNumberingAfterBreak="0">
    <w:nsid w:val="63E921F6"/>
    <w:multiLevelType w:val="hybridMultilevel"/>
    <w:tmpl w:val="173218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4FF50E0"/>
    <w:multiLevelType w:val="multilevel"/>
    <w:tmpl w:val="DDA22EC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8" w15:restartNumberingAfterBreak="0">
    <w:nsid w:val="6EFE44BB"/>
    <w:multiLevelType w:val="multilevel"/>
    <w:tmpl w:val="DDA22EC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9" w15:restartNumberingAfterBreak="0">
    <w:nsid w:val="7AA73895"/>
    <w:multiLevelType w:val="multilevel"/>
    <w:tmpl w:val="FA703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BA115B4"/>
    <w:multiLevelType w:val="multilevel"/>
    <w:tmpl w:val="A0CAF3D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991569650">
    <w:abstractNumId w:val="19"/>
  </w:num>
  <w:num w:numId="2" w16cid:durableId="1781872952">
    <w:abstractNumId w:val="19"/>
    <w:lvlOverride w:ilvl="0">
      <w:startOverride w:val="1"/>
    </w:lvlOverride>
  </w:num>
  <w:num w:numId="3" w16cid:durableId="1974674442">
    <w:abstractNumId w:val="0"/>
  </w:num>
  <w:num w:numId="4" w16cid:durableId="1299528212">
    <w:abstractNumId w:val="24"/>
  </w:num>
  <w:num w:numId="5" w16cid:durableId="423960755">
    <w:abstractNumId w:val="14"/>
  </w:num>
  <w:num w:numId="6" w16cid:durableId="474687862">
    <w:abstractNumId w:val="23"/>
  </w:num>
  <w:num w:numId="7" w16cid:durableId="185368393">
    <w:abstractNumId w:val="35"/>
  </w:num>
  <w:num w:numId="8" w16cid:durableId="1971939039">
    <w:abstractNumId w:val="25"/>
  </w:num>
  <w:num w:numId="9" w16cid:durableId="112098471">
    <w:abstractNumId w:val="36"/>
  </w:num>
  <w:num w:numId="10" w16cid:durableId="646402311">
    <w:abstractNumId w:val="17"/>
  </w:num>
  <w:num w:numId="11" w16cid:durableId="917011737">
    <w:abstractNumId w:val="28"/>
  </w:num>
  <w:num w:numId="12" w16cid:durableId="1283074298">
    <w:abstractNumId w:val="18"/>
  </w:num>
  <w:num w:numId="13" w16cid:durableId="1690175276">
    <w:abstractNumId w:val="8"/>
  </w:num>
  <w:num w:numId="14" w16cid:durableId="65610756">
    <w:abstractNumId w:val="29"/>
  </w:num>
  <w:num w:numId="15" w16cid:durableId="1646472830">
    <w:abstractNumId w:val="2"/>
  </w:num>
  <w:num w:numId="16" w16cid:durableId="71895489">
    <w:abstractNumId w:val="33"/>
  </w:num>
  <w:num w:numId="17" w16cid:durableId="1810440642">
    <w:abstractNumId w:val="22"/>
  </w:num>
  <w:num w:numId="18" w16cid:durableId="3173261">
    <w:abstractNumId w:val="9"/>
  </w:num>
  <w:num w:numId="19" w16cid:durableId="1606647225">
    <w:abstractNumId w:val="6"/>
  </w:num>
  <w:num w:numId="20" w16cid:durableId="608465851">
    <w:abstractNumId w:val="40"/>
  </w:num>
  <w:num w:numId="21" w16cid:durableId="1649507063">
    <w:abstractNumId w:val="16"/>
  </w:num>
  <w:num w:numId="22" w16cid:durableId="23408397">
    <w:abstractNumId w:val="3"/>
  </w:num>
  <w:num w:numId="23" w16cid:durableId="841049462">
    <w:abstractNumId w:val="4"/>
  </w:num>
  <w:num w:numId="24" w16cid:durableId="1118183800">
    <w:abstractNumId w:val="15"/>
  </w:num>
  <w:num w:numId="25" w16cid:durableId="1828399474">
    <w:abstractNumId w:val="11"/>
  </w:num>
  <w:num w:numId="26" w16cid:durableId="2021470625">
    <w:abstractNumId w:val="39"/>
  </w:num>
  <w:num w:numId="27" w16cid:durableId="1343507487">
    <w:abstractNumId w:val="30"/>
  </w:num>
  <w:num w:numId="28" w16cid:durableId="1455439023">
    <w:abstractNumId w:val="12"/>
  </w:num>
  <w:num w:numId="29" w16cid:durableId="199513487">
    <w:abstractNumId w:val="37"/>
  </w:num>
  <w:num w:numId="30" w16cid:durableId="1477717723">
    <w:abstractNumId w:val="26"/>
  </w:num>
  <w:num w:numId="31" w16cid:durableId="775905549">
    <w:abstractNumId w:val="1"/>
  </w:num>
  <w:num w:numId="32" w16cid:durableId="775099846">
    <w:abstractNumId w:val="5"/>
  </w:num>
  <w:num w:numId="33" w16cid:durableId="615407413">
    <w:abstractNumId w:val="13"/>
  </w:num>
  <w:num w:numId="34" w16cid:durableId="923421526">
    <w:abstractNumId w:val="31"/>
  </w:num>
  <w:num w:numId="35" w16cid:durableId="1747141008">
    <w:abstractNumId w:val="32"/>
  </w:num>
  <w:num w:numId="36" w16cid:durableId="1557618829">
    <w:abstractNumId w:val="7"/>
  </w:num>
  <w:num w:numId="37" w16cid:durableId="1241137808">
    <w:abstractNumId w:val="27"/>
  </w:num>
  <w:num w:numId="38" w16cid:durableId="29189676">
    <w:abstractNumId w:val="38"/>
  </w:num>
  <w:num w:numId="39" w16cid:durableId="1702900406">
    <w:abstractNumId w:val="20"/>
  </w:num>
  <w:num w:numId="40" w16cid:durableId="1746953733">
    <w:abstractNumId w:val="21"/>
  </w:num>
  <w:num w:numId="41" w16cid:durableId="1125006883">
    <w:abstractNumId w:val="34"/>
  </w:num>
  <w:num w:numId="42" w16cid:durableId="135056643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E9E"/>
    <w:rsid w:val="0000051F"/>
    <w:rsid w:val="00000A9B"/>
    <w:rsid w:val="000032B5"/>
    <w:rsid w:val="00005302"/>
    <w:rsid w:val="00007B59"/>
    <w:rsid w:val="00011D2F"/>
    <w:rsid w:val="00012197"/>
    <w:rsid w:val="00013A75"/>
    <w:rsid w:val="00014DC7"/>
    <w:rsid w:val="00015B38"/>
    <w:rsid w:val="0002376C"/>
    <w:rsid w:val="00023819"/>
    <w:rsid w:val="0002470A"/>
    <w:rsid w:val="00027E23"/>
    <w:rsid w:val="00031AC0"/>
    <w:rsid w:val="00032AA1"/>
    <w:rsid w:val="00032B25"/>
    <w:rsid w:val="000333A3"/>
    <w:rsid w:val="000344E8"/>
    <w:rsid w:val="00034696"/>
    <w:rsid w:val="00035008"/>
    <w:rsid w:val="00035F0F"/>
    <w:rsid w:val="0003662D"/>
    <w:rsid w:val="00043452"/>
    <w:rsid w:val="00043754"/>
    <w:rsid w:val="00043ECB"/>
    <w:rsid w:val="00045503"/>
    <w:rsid w:val="000460C3"/>
    <w:rsid w:val="00046ECE"/>
    <w:rsid w:val="000475FB"/>
    <w:rsid w:val="00047D83"/>
    <w:rsid w:val="000508D4"/>
    <w:rsid w:val="000514E4"/>
    <w:rsid w:val="00052F35"/>
    <w:rsid w:val="0005338F"/>
    <w:rsid w:val="00056000"/>
    <w:rsid w:val="00056D19"/>
    <w:rsid w:val="000570C1"/>
    <w:rsid w:val="0005789B"/>
    <w:rsid w:val="00057BCA"/>
    <w:rsid w:val="000633CC"/>
    <w:rsid w:val="00063D62"/>
    <w:rsid w:val="00066DFC"/>
    <w:rsid w:val="00073F60"/>
    <w:rsid w:val="0007579C"/>
    <w:rsid w:val="00075943"/>
    <w:rsid w:val="000760DA"/>
    <w:rsid w:val="00082923"/>
    <w:rsid w:val="00082E23"/>
    <w:rsid w:val="000843F6"/>
    <w:rsid w:val="000850A1"/>
    <w:rsid w:val="00085A06"/>
    <w:rsid w:val="00086152"/>
    <w:rsid w:val="00090C83"/>
    <w:rsid w:val="00091881"/>
    <w:rsid w:val="00091A7F"/>
    <w:rsid w:val="00092B09"/>
    <w:rsid w:val="00092C34"/>
    <w:rsid w:val="00093F62"/>
    <w:rsid w:val="00094437"/>
    <w:rsid w:val="00094D62"/>
    <w:rsid w:val="000964A0"/>
    <w:rsid w:val="0009794A"/>
    <w:rsid w:val="000A0A0B"/>
    <w:rsid w:val="000A228B"/>
    <w:rsid w:val="000A45CF"/>
    <w:rsid w:val="000A63CE"/>
    <w:rsid w:val="000A6F22"/>
    <w:rsid w:val="000A7F9C"/>
    <w:rsid w:val="000B01DA"/>
    <w:rsid w:val="000B1DEA"/>
    <w:rsid w:val="000B464E"/>
    <w:rsid w:val="000B4C78"/>
    <w:rsid w:val="000C0828"/>
    <w:rsid w:val="000C0A78"/>
    <w:rsid w:val="000C0E8B"/>
    <w:rsid w:val="000C0F98"/>
    <w:rsid w:val="000D34F6"/>
    <w:rsid w:val="000D44A5"/>
    <w:rsid w:val="000D6CEC"/>
    <w:rsid w:val="000D773C"/>
    <w:rsid w:val="000E050F"/>
    <w:rsid w:val="000E3FB2"/>
    <w:rsid w:val="000E4F52"/>
    <w:rsid w:val="000E6CA9"/>
    <w:rsid w:val="000E73F4"/>
    <w:rsid w:val="000F0325"/>
    <w:rsid w:val="000F03C8"/>
    <w:rsid w:val="000F31FB"/>
    <w:rsid w:val="000F50FC"/>
    <w:rsid w:val="000F5231"/>
    <w:rsid w:val="000F5879"/>
    <w:rsid w:val="000F58F8"/>
    <w:rsid w:val="000F6611"/>
    <w:rsid w:val="000F716F"/>
    <w:rsid w:val="000F7EBC"/>
    <w:rsid w:val="00102553"/>
    <w:rsid w:val="001025E4"/>
    <w:rsid w:val="00102DF3"/>
    <w:rsid w:val="001070A7"/>
    <w:rsid w:val="00107FC3"/>
    <w:rsid w:val="00107FF0"/>
    <w:rsid w:val="001119D7"/>
    <w:rsid w:val="00117A92"/>
    <w:rsid w:val="0012128C"/>
    <w:rsid w:val="00122032"/>
    <w:rsid w:val="00125014"/>
    <w:rsid w:val="001256AF"/>
    <w:rsid w:val="001304BE"/>
    <w:rsid w:val="00132048"/>
    <w:rsid w:val="0013456A"/>
    <w:rsid w:val="00136D7F"/>
    <w:rsid w:val="00137B40"/>
    <w:rsid w:val="001408BA"/>
    <w:rsid w:val="00141F02"/>
    <w:rsid w:val="00142476"/>
    <w:rsid w:val="0014496E"/>
    <w:rsid w:val="001453E9"/>
    <w:rsid w:val="001475BF"/>
    <w:rsid w:val="001514DF"/>
    <w:rsid w:val="00151DB7"/>
    <w:rsid w:val="001521D5"/>
    <w:rsid w:val="00153357"/>
    <w:rsid w:val="001537C6"/>
    <w:rsid w:val="001549AE"/>
    <w:rsid w:val="001560C2"/>
    <w:rsid w:val="00162971"/>
    <w:rsid w:val="00164967"/>
    <w:rsid w:val="00171CFE"/>
    <w:rsid w:val="00172BC9"/>
    <w:rsid w:val="001735D8"/>
    <w:rsid w:val="0017700D"/>
    <w:rsid w:val="001778A7"/>
    <w:rsid w:val="001829DC"/>
    <w:rsid w:val="00185207"/>
    <w:rsid w:val="00185D66"/>
    <w:rsid w:val="001877F5"/>
    <w:rsid w:val="00190A01"/>
    <w:rsid w:val="001979A5"/>
    <w:rsid w:val="001A2BA1"/>
    <w:rsid w:val="001A4F42"/>
    <w:rsid w:val="001A5045"/>
    <w:rsid w:val="001A6F93"/>
    <w:rsid w:val="001B0DEE"/>
    <w:rsid w:val="001B1988"/>
    <w:rsid w:val="001B4180"/>
    <w:rsid w:val="001B4779"/>
    <w:rsid w:val="001B4794"/>
    <w:rsid w:val="001B6AC6"/>
    <w:rsid w:val="001B737C"/>
    <w:rsid w:val="001C0542"/>
    <w:rsid w:val="001C088F"/>
    <w:rsid w:val="001C1313"/>
    <w:rsid w:val="001C1C09"/>
    <w:rsid w:val="001C3EAC"/>
    <w:rsid w:val="001C4305"/>
    <w:rsid w:val="001C4B4C"/>
    <w:rsid w:val="001C6F45"/>
    <w:rsid w:val="001C73D4"/>
    <w:rsid w:val="001D0B32"/>
    <w:rsid w:val="001D2171"/>
    <w:rsid w:val="001D3139"/>
    <w:rsid w:val="001D50E9"/>
    <w:rsid w:val="001D6E7A"/>
    <w:rsid w:val="001E2329"/>
    <w:rsid w:val="001E41FB"/>
    <w:rsid w:val="001F0174"/>
    <w:rsid w:val="001F226A"/>
    <w:rsid w:val="001F2D9B"/>
    <w:rsid w:val="001F3860"/>
    <w:rsid w:val="001F3C90"/>
    <w:rsid w:val="001F4B7D"/>
    <w:rsid w:val="001F5286"/>
    <w:rsid w:val="001F57DD"/>
    <w:rsid w:val="001F6611"/>
    <w:rsid w:val="001F76CF"/>
    <w:rsid w:val="00201004"/>
    <w:rsid w:val="00202540"/>
    <w:rsid w:val="0020443F"/>
    <w:rsid w:val="002061FC"/>
    <w:rsid w:val="00210B2A"/>
    <w:rsid w:val="0021163B"/>
    <w:rsid w:val="00211E03"/>
    <w:rsid w:val="00212123"/>
    <w:rsid w:val="002140B4"/>
    <w:rsid w:val="0021420B"/>
    <w:rsid w:val="00214C38"/>
    <w:rsid w:val="00215EDC"/>
    <w:rsid w:val="002171C9"/>
    <w:rsid w:val="002207D7"/>
    <w:rsid w:val="00221DBE"/>
    <w:rsid w:val="00223A91"/>
    <w:rsid w:val="0022543C"/>
    <w:rsid w:val="00230BA3"/>
    <w:rsid w:val="00230D51"/>
    <w:rsid w:val="00232213"/>
    <w:rsid w:val="002341A3"/>
    <w:rsid w:val="002441C8"/>
    <w:rsid w:val="00246DF8"/>
    <w:rsid w:val="00253A0E"/>
    <w:rsid w:val="00260B6C"/>
    <w:rsid w:val="00260C92"/>
    <w:rsid w:val="002618BF"/>
    <w:rsid w:val="00261A56"/>
    <w:rsid w:val="00263C3F"/>
    <w:rsid w:val="00263D6F"/>
    <w:rsid w:val="00263DAB"/>
    <w:rsid w:val="00264C1D"/>
    <w:rsid w:val="00264F61"/>
    <w:rsid w:val="0026779D"/>
    <w:rsid w:val="00267A04"/>
    <w:rsid w:val="00271AE2"/>
    <w:rsid w:val="0027462A"/>
    <w:rsid w:val="00275337"/>
    <w:rsid w:val="00277753"/>
    <w:rsid w:val="0028092E"/>
    <w:rsid w:val="00280FF6"/>
    <w:rsid w:val="0028115D"/>
    <w:rsid w:val="00282BFC"/>
    <w:rsid w:val="002830DD"/>
    <w:rsid w:val="00283A4F"/>
    <w:rsid w:val="00284891"/>
    <w:rsid w:val="002853CB"/>
    <w:rsid w:val="00285F7E"/>
    <w:rsid w:val="002873A3"/>
    <w:rsid w:val="00290506"/>
    <w:rsid w:val="00290549"/>
    <w:rsid w:val="0029319F"/>
    <w:rsid w:val="00297E57"/>
    <w:rsid w:val="002A5E5B"/>
    <w:rsid w:val="002A67DF"/>
    <w:rsid w:val="002A73C1"/>
    <w:rsid w:val="002B2D21"/>
    <w:rsid w:val="002B3001"/>
    <w:rsid w:val="002B3150"/>
    <w:rsid w:val="002B3B2A"/>
    <w:rsid w:val="002B3BD6"/>
    <w:rsid w:val="002B6248"/>
    <w:rsid w:val="002B69B9"/>
    <w:rsid w:val="002B7570"/>
    <w:rsid w:val="002B757B"/>
    <w:rsid w:val="002C31A9"/>
    <w:rsid w:val="002C48A9"/>
    <w:rsid w:val="002C5328"/>
    <w:rsid w:val="002C5E07"/>
    <w:rsid w:val="002C5E90"/>
    <w:rsid w:val="002C5FD1"/>
    <w:rsid w:val="002C7797"/>
    <w:rsid w:val="002D02BB"/>
    <w:rsid w:val="002D3DA8"/>
    <w:rsid w:val="002E4BBD"/>
    <w:rsid w:val="002E5050"/>
    <w:rsid w:val="002E6736"/>
    <w:rsid w:val="002F198C"/>
    <w:rsid w:val="002F43C6"/>
    <w:rsid w:val="002F5596"/>
    <w:rsid w:val="002F6102"/>
    <w:rsid w:val="003016A1"/>
    <w:rsid w:val="003024A5"/>
    <w:rsid w:val="00306B6B"/>
    <w:rsid w:val="00310A3C"/>
    <w:rsid w:val="00311356"/>
    <w:rsid w:val="0031302D"/>
    <w:rsid w:val="00313559"/>
    <w:rsid w:val="00314E62"/>
    <w:rsid w:val="0031693D"/>
    <w:rsid w:val="003250AF"/>
    <w:rsid w:val="00330A12"/>
    <w:rsid w:val="00335CCD"/>
    <w:rsid w:val="00336B3A"/>
    <w:rsid w:val="00336EEE"/>
    <w:rsid w:val="00336FB3"/>
    <w:rsid w:val="003374B8"/>
    <w:rsid w:val="00337AF2"/>
    <w:rsid w:val="0034010B"/>
    <w:rsid w:val="00340FD3"/>
    <w:rsid w:val="0034252E"/>
    <w:rsid w:val="0034577A"/>
    <w:rsid w:val="00347B1C"/>
    <w:rsid w:val="0036198F"/>
    <w:rsid w:val="00363EE0"/>
    <w:rsid w:val="00373CEC"/>
    <w:rsid w:val="00374BE7"/>
    <w:rsid w:val="00377AFF"/>
    <w:rsid w:val="003807AD"/>
    <w:rsid w:val="0038426C"/>
    <w:rsid w:val="00384401"/>
    <w:rsid w:val="00385742"/>
    <w:rsid w:val="003857C2"/>
    <w:rsid w:val="00394396"/>
    <w:rsid w:val="0039445C"/>
    <w:rsid w:val="003945AE"/>
    <w:rsid w:val="003A0471"/>
    <w:rsid w:val="003A2E35"/>
    <w:rsid w:val="003A386C"/>
    <w:rsid w:val="003A3D7D"/>
    <w:rsid w:val="003A3DAA"/>
    <w:rsid w:val="003A4D0E"/>
    <w:rsid w:val="003A676F"/>
    <w:rsid w:val="003B2638"/>
    <w:rsid w:val="003B288B"/>
    <w:rsid w:val="003B3530"/>
    <w:rsid w:val="003B3AF4"/>
    <w:rsid w:val="003B43CB"/>
    <w:rsid w:val="003B4983"/>
    <w:rsid w:val="003B62B8"/>
    <w:rsid w:val="003B73F3"/>
    <w:rsid w:val="003C3080"/>
    <w:rsid w:val="003C3639"/>
    <w:rsid w:val="003D0345"/>
    <w:rsid w:val="003D2D58"/>
    <w:rsid w:val="003D3DAF"/>
    <w:rsid w:val="003D66B2"/>
    <w:rsid w:val="003E7220"/>
    <w:rsid w:val="003F2E7C"/>
    <w:rsid w:val="003F39EE"/>
    <w:rsid w:val="003F48A3"/>
    <w:rsid w:val="003F6DA2"/>
    <w:rsid w:val="0040128D"/>
    <w:rsid w:val="0040212D"/>
    <w:rsid w:val="0040470C"/>
    <w:rsid w:val="004058D5"/>
    <w:rsid w:val="00406B7B"/>
    <w:rsid w:val="004106BE"/>
    <w:rsid w:val="0041279C"/>
    <w:rsid w:val="00412933"/>
    <w:rsid w:val="00414F05"/>
    <w:rsid w:val="00415A7C"/>
    <w:rsid w:val="00416241"/>
    <w:rsid w:val="00417B75"/>
    <w:rsid w:val="00420116"/>
    <w:rsid w:val="00420348"/>
    <w:rsid w:val="00420739"/>
    <w:rsid w:val="0042094F"/>
    <w:rsid w:val="004218D0"/>
    <w:rsid w:val="00422961"/>
    <w:rsid w:val="004343F6"/>
    <w:rsid w:val="0043576D"/>
    <w:rsid w:val="0044020B"/>
    <w:rsid w:val="00441CFA"/>
    <w:rsid w:val="00441F46"/>
    <w:rsid w:val="004502E3"/>
    <w:rsid w:val="0045150A"/>
    <w:rsid w:val="00454AC6"/>
    <w:rsid w:val="00456A0B"/>
    <w:rsid w:val="00456E94"/>
    <w:rsid w:val="00456ED4"/>
    <w:rsid w:val="004573EF"/>
    <w:rsid w:val="00457D65"/>
    <w:rsid w:val="004624E5"/>
    <w:rsid w:val="00470A32"/>
    <w:rsid w:val="004710A5"/>
    <w:rsid w:val="00471A86"/>
    <w:rsid w:val="00471AD6"/>
    <w:rsid w:val="00471F83"/>
    <w:rsid w:val="00472FCB"/>
    <w:rsid w:val="00473B03"/>
    <w:rsid w:val="00474432"/>
    <w:rsid w:val="00474605"/>
    <w:rsid w:val="0047730A"/>
    <w:rsid w:val="00480BE2"/>
    <w:rsid w:val="0048409F"/>
    <w:rsid w:val="004845BA"/>
    <w:rsid w:val="00486C27"/>
    <w:rsid w:val="004935F2"/>
    <w:rsid w:val="00493C44"/>
    <w:rsid w:val="00494ABB"/>
    <w:rsid w:val="00496047"/>
    <w:rsid w:val="004962C6"/>
    <w:rsid w:val="004A2115"/>
    <w:rsid w:val="004A5A97"/>
    <w:rsid w:val="004A69BC"/>
    <w:rsid w:val="004A793D"/>
    <w:rsid w:val="004B01A0"/>
    <w:rsid w:val="004B101C"/>
    <w:rsid w:val="004B10EA"/>
    <w:rsid w:val="004B320D"/>
    <w:rsid w:val="004B6CB4"/>
    <w:rsid w:val="004B6CEB"/>
    <w:rsid w:val="004B7593"/>
    <w:rsid w:val="004C2A33"/>
    <w:rsid w:val="004C38DE"/>
    <w:rsid w:val="004C451A"/>
    <w:rsid w:val="004C4983"/>
    <w:rsid w:val="004C7481"/>
    <w:rsid w:val="004D0405"/>
    <w:rsid w:val="004D2A1D"/>
    <w:rsid w:val="004D3411"/>
    <w:rsid w:val="004D3495"/>
    <w:rsid w:val="004D6874"/>
    <w:rsid w:val="004D77E6"/>
    <w:rsid w:val="004D799A"/>
    <w:rsid w:val="004E1823"/>
    <w:rsid w:val="004E1872"/>
    <w:rsid w:val="004E1B63"/>
    <w:rsid w:val="004E2ACF"/>
    <w:rsid w:val="004E2B7B"/>
    <w:rsid w:val="004E52B0"/>
    <w:rsid w:val="004E5C23"/>
    <w:rsid w:val="004E6830"/>
    <w:rsid w:val="004E72EC"/>
    <w:rsid w:val="004E7DCA"/>
    <w:rsid w:val="004F0312"/>
    <w:rsid w:val="004F20BC"/>
    <w:rsid w:val="004F35EC"/>
    <w:rsid w:val="004F3A75"/>
    <w:rsid w:val="004F43CD"/>
    <w:rsid w:val="004F5443"/>
    <w:rsid w:val="00500BC6"/>
    <w:rsid w:val="00505079"/>
    <w:rsid w:val="00505091"/>
    <w:rsid w:val="005065AD"/>
    <w:rsid w:val="00510A1D"/>
    <w:rsid w:val="00511992"/>
    <w:rsid w:val="00513173"/>
    <w:rsid w:val="005134A3"/>
    <w:rsid w:val="00523AC0"/>
    <w:rsid w:val="0052459B"/>
    <w:rsid w:val="00525195"/>
    <w:rsid w:val="00525755"/>
    <w:rsid w:val="00526A9B"/>
    <w:rsid w:val="00526E46"/>
    <w:rsid w:val="00526FD7"/>
    <w:rsid w:val="005279A1"/>
    <w:rsid w:val="005307D5"/>
    <w:rsid w:val="005318B8"/>
    <w:rsid w:val="005324DA"/>
    <w:rsid w:val="005327A9"/>
    <w:rsid w:val="00532F63"/>
    <w:rsid w:val="00534FD5"/>
    <w:rsid w:val="005414D7"/>
    <w:rsid w:val="00541E84"/>
    <w:rsid w:val="005432AC"/>
    <w:rsid w:val="0054374C"/>
    <w:rsid w:val="005437E3"/>
    <w:rsid w:val="00545789"/>
    <w:rsid w:val="00546C63"/>
    <w:rsid w:val="005523CB"/>
    <w:rsid w:val="005524EA"/>
    <w:rsid w:val="00552B9B"/>
    <w:rsid w:val="0055391D"/>
    <w:rsid w:val="00554AC1"/>
    <w:rsid w:val="005574D4"/>
    <w:rsid w:val="005609EE"/>
    <w:rsid w:val="005663B9"/>
    <w:rsid w:val="00571907"/>
    <w:rsid w:val="00571ADF"/>
    <w:rsid w:val="005727FA"/>
    <w:rsid w:val="0057399B"/>
    <w:rsid w:val="005746F1"/>
    <w:rsid w:val="00576D3C"/>
    <w:rsid w:val="00577269"/>
    <w:rsid w:val="00582999"/>
    <w:rsid w:val="00583D47"/>
    <w:rsid w:val="0058436A"/>
    <w:rsid w:val="00587371"/>
    <w:rsid w:val="00595D40"/>
    <w:rsid w:val="00595D80"/>
    <w:rsid w:val="00597198"/>
    <w:rsid w:val="005A2AE3"/>
    <w:rsid w:val="005A3460"/>
    <w:rsid w:val="005A355E"/>
    <w:rsid w:val="005A3873"/>
    <w:rsid w:val="005A46FD"/>
    <w:rsid w:val="005A51E3"/>
    <w:rsid w:val="005A5765"/>
    <w:rsid w:val="005B1EB0"/>
    <w:rsid w:val="005B2A0D"/>
    <w:rsid w:val="005B2A9F"/>
    <w:rsid w:val="005B52C2"/>
    <w:rsid w:val="005B7F93"/>
    <w:rsid w:val="005C0D2D"/>
    <w:rsid w:val="005C3A70"/>
    <w:rsid w:val="005C3C69"/>
    <w:rsid w:val="005C5F2D"/>
    <w:rsid w:val="005C63CC"/>
    <w:rsid w:val="005C66AB"/>
    <w:rsid w:val="005D0C9B"/>
    <w:rsid w:val="005D49A1"/>
    <w:rsid w:val="005D4D11"/>
    <w:rsid w:val="005D578D"/>
    <w:rsid w:val="005E21CD"/>
    <w:rsid w:val="005E2AF4"/>
    <w:rsid w:val="005E2C3C"/>
    <w:rsid w:val="005E431B"/>
    <w:rsid w:val="005E6DDF"/>
    <w:rsid w:val="005F3F52"/>
    <w:rsid w:val="005F4DB8"/>
    <w:rsid w:val="005F717D"/>
    <w:rsid w:val="0060339B"/>
    <w:rsid w:val="006033B4"/>
    <w:rsid w:val="006060E9"/>
    <w:rsid w:val="00610D34"/>
    <w:rsid w:val="00614571"/>
    <w:rsid w:val="00614F73"/>
    <w:rsid w:val="0061502E"/>
    <w:rsid w:val="00617971"/>
    <w:rsid w:val="006228D8"/>
    <w:rsid w:val="00623E6D"/>
    <w:rsid w:val="00625268"/>
    <w:rsid w:val="00625D83"/>
    <w:rsid w:val="00626B03"/>
    <w:rsid w:val="00631C6D"/>
    <w:rsid w:val="00631FF7"/>
    <w:rsid w:val="0063228D"/>
    <w:rsid w:val="0063405D"/>
    <w:rsid w:val="0063464A"/>
    <w:rsid w:val="00634850"/>
    <w:rsid w:val="00634973"/>
    <w:rsid w:val="00635814"/>
    <w:rsid w:val="00637A9B"/>
    <w:rsid w:val="00637D4D"/>
    <w:rsid w:val="00641949"/>
    <w:rsid w:val="006438E3"/>
    <w:rsid w:val="006443CC"/>
    <w:rsid w:val="00644A7C"/>
    <w:rsid w:val="0064733C"/>
    <w:rsid w:val="006479A1"/>
    <w:rsid w:val="00650125"/>
    <w:rsid w:val="006515F9"/>
    <w:rsid w:val="00651B7E"/>
    <w:rsid w:val="00652AF8"/>
    <w:rsid w:val="00652E0D"/>
    <w:rsid w:val="00652EB3"/>
    <w:rsid w:val="00654D71"/>
    <w:rsid w:val="006561B1"/>
    <w:rsid w:val="00657E9D"/>
    <w:rsid w:val="006619E1"/>
    <w:rsid w:val="00662366"/>
    <w:rsid w:val="00663364"/>
    <w:rsid w:val="00663DC4"/>
    <w:rsid w:val="0066528A"/>
    <w:rsid w:val="00665E63"/>
    <w:rsid w:val="00666DF3"/>
    <w:rsid w:val="00670959"/>
    <w:rsid w:val="00672E73"/>
    <w:rsid w:val="00675D31"/>
    <w:rsid w:val="00677696"/>
    <w:rsid w:val="00682FA0"/>
    <w:rsid w:val="00686866"/>
    <w:rsid w:val="0069095F"/>
    <w:rsid w:val="00692432"/>
    <w:rsid w:val="00695E5C"/>
    <w:rsid w:val="00696558"/>
    <w:rsid w:val="006969CC"/>
    <w:rsid w:val="0069740F"/>
    <w:rsid w:val="006A20AA"/>
    <w:rsid w:val="006A2702"/>
    <w:rsid w:val="006A642C"/>
    <w:rsid w:val="006A6981"/>
    <w:rsid w:val="006A714A"/>
    <w:rsid w:val="006B28CC"/>
    <w:rsid w:val="006B3F18"/>
    <w:rsid w:val="006B4BDD"/>
    <w:rsid w:val="006B72F9"/>
    <w:rsid w:val="006C1D4F"/>
    <w:rsid w:val="006C33E4"/>
    <w:rsid w:val="006C3B1F"/>
    <w:rsid w:val="006C70A4"/>
    <w:rsid w:val="006D006D"/>
    <w:rsid w:val="006D0424"/>
    <w:rsid w:val="006D3954"/>
    <w:rsid w:val="006D3B3B"/>
    <w:rsid w:val="006D4469"/>
    <w:rsid w:val="006D65F9"/>
    <w:rsid w:val="006D77F0"/>
    <w:rsid w:val="006E03EC"/>
    <w:rsid w:val="006E308B"/>
    <w:rsid w:val="006E57D8"/>
    <w:rsid w:val="006E5F49"/>
    <w:rsid w:val="006F1D31"/>
    <w:rsid w:val="006F6A4D"/>
    <w:rsid w:val="006F6D0D"/>
    <w:rsid w:val="007023DC"/>
    <w:rsid w:val="00704B0E"/>
    <w:rsid w:val="00705C5A"/>
    <w:rsid w:val="00705D29"/>
    <w:rsid w:val="007106CB"/>
    <w:rsid w:val="00713D2A"/>
    <w:rsid w:val="007168A8"/>
    <w:rsid w:val="007176BC"/>
    <w:rsid w:val="00721CAF"/>
    <w:rsid w:val="007244AD"/>
    <w:rsid w:val="007266CE"/>
    <w:rsid w:val="00732ACC"/>
    <w:rsid w:val="00733484"/>
    <w:rsid w:val="00734960"/>
    <w:rsid w:val="00736DA8"/>
    <w:rsid w:val="00742B8A"/>
    <w:rsid w:val="00743D29"/>
    <w:rsid w:val="007449BB"/>
    <w:rsid w:val="00745397"/>
    <w:rsid w:val="00747725"/>
    <w:rsid w:val="007546AB"/>
    <w:rsid w:val="00755F41"/>
    <w:rsid w:val="00756BE9"/>
    <w:rsid w:val="00757544"/>
    <w:rsid w:val="00760AD6"/>
    <w:rsid w:val="00765179"/>
    <w:rsid w:val="00766FC2"/>
    <w:rsid w:val="0076751E"/>
    <w:rsid w:val="0077075E"/>
    <w:rsid w:val="00770B6A"/>
    <w:rsid w:val="00771D97"/>
    <w:rsid w:val="00773E3A"/>
    <w:rsid w:val="00775930"/>
    <w:rsid w:val="007812D4"/>
    <w:rsid w:val="007854B0"/>
    <w:rsid w:val="00786859"/>
    <w:rsid w:val="00790AF5"/>
    <w:rsid w:val="00790D06"/>
    <w:rsid w:val="007913DC"/>
    <w:rsid w:val="00791B9E"/>
    <w:rsid w:val="00793323"/>
    <w:rsid w:val="007971CC"/>
    <w:rsid w:val="007979A4"/>
    <w:rsid w:val="007A3620"/>
    <w:rsid w:val="007A3658"/>
    <w:rsid w:val="007A6D22"/>
    <w:rsid w:val="007A7185"/>
    <w:rsid w:val="007B2AF3"/>
    <w:rsid w:val="007B2E60"/>
    <w:rsid w:val="007B3F99"/>
    <w:rsid w:val="007B6464"/>
    <w:rsid w:val="007B784D"/>
    <w:rsid w:val="007C1063"/>
    <w:rsid w:val="007C14E0"/>
    <w:rsid w:val="007C6E74"/>
    <w:rsid w:val="007D273D"/>
    <w:rsid w:val="007D2D6F"/>
    <w:rsid w:val="007D7C38"/>
    <w:rsid w:val="007E0CC1"/>
    <w:rsid w:val="007E1D7D"/>
    <w:rsid w:val="007E1D82"/>
    <w:rsid w:val="007E2C42"/>
    <w:rsid w:val="007E3944"/>
    <w:rsid w:val="007E3F6C"/>
    <w:rsid w:val="007E6FC5"/>
    <w:rsid w:val="007E7B1A"/>
    <w:rsid w:val="007F032E"/>
    <w:rsid w:val="007F0BBA"/>
    <w:rsid w:val="007F27AF"/>
    <w:rsid w:val="007F6021"/>
    <w:rsid w:val="00801E53"/>
    <w:rsid w:val="00803B8D"/>
    <w:rsid w:val="008046F1"/>
    <w:rsid w:val="008047B7"/>
    <w:rsid w:val="0080561A"/>
    <w:rsid w:val="00806109"/>
    <w:rsid w:val="00806A4A"/>
    <w:rsid w:val="0081264D"/>
    <w:rsid w:val="008142B4"/>
    <w:rsid w:val="00815C1A"/>
    <w:rsid w:val="008162BC"/>
    <w:rsid w:val="00817BE1"/>
    <w:rsid w:val="00820A7C"/>
    <w:rsid w:val="00820D58"/>
    <w:rsid w:val="008227F0"/>
    <w:rsid w:val="00823459"/>
    <w:rsid w:val="00823819"/>
    <w:rsid w:val="008244C0"/>
    <w:rsid w:val="00824D2B"/>
    <w:rsid w:val="0082524A"/>
    <w:rsid w:val="0082673E"/>
    <w:rsid w:val="00827E58"/>
    <w:rsid w:val="008323F1"/>
    <w:rsid w:val="00832EC3"/>
    <w:rsid w:val="0083519F"/>
    <w:rsid w:val="00835924"/>
    <w:rsid w:val="008415DE"/>
    <w:rsid w:val="00845532"/>
    <w:rsid w:val="008464CF"/>
    <w:rsid w:val="008512EC"/>
    <w:rsid w:val="00851897"/>
    <w:rsid w:val="008534C1"/>
    <w:rsid w:val="00854A61"/>
    <w:rsid w:val="008563D7"/>
    <w:rsid w:val="008600ED"/>
    <w:rsid w:val="00861253"/>
    <w:rsid w:val="008640D7"/>
    <w:rsid w:val="00866D60"/>
    <w:rsid w:val="00870387"/>
    <w:rsid w:val="00871AB5"/>
    <w:rsid w:val="00872B7F"/>
    <w:rsid w:val="008747E1"/>
    <w:rsid w:val="00882B19"/>
    <w:rsid w:val="00886E27"/>
    <w:rsid w:val="00890872"/>
    <w:rsid w:val="00890E04"/>
    <w:rsid w:val="00891B90"/>
    <w:rsid w:val="00892CE5"/>
    <w:rsid w:val="008937CD"/>
    <w:rsid w:val="00894870"/>
    <w:rsid w:val="00895713"/>
    <w:rsid w:val="00895808"/>
    <w:rsid w:val="008A0CB7"/>
    <w:rsid w:val="008A4007"/>
    <w:rsid w:val="008A4550"/>
    <w:rsid w:val="008A6DAA"/>
    <w:rsid w:val="008B0318"/>
    <w:rsid w:val="008B0342"/>
    <w:rsid w:val="008B0D5E"/>
    <w:rsid w:val="008B1D54"/>
    <w:rsid w:val="008B2636"/>
    <w:rsid w:val="008B336F"/>
    <w:rsid w:val="008B3CA7"/>
    <w:rsid w:val="008B400B"/>
    <w:rsid w:val="008B6056"/>
    <w:rsid w:val="008C42AA"/>
    <w:rsid w:val="008C7627"/>
    <w:rsid w:val="008D25FE"/>
    <w:rsid w:val="008D285D"/>
    <w:rsid w:val="008D2DD4"/>
    <w:rsid w:val="008D6F4A"/>
    <w:rsid w:val="008D740A"/>
    <w:rsid w:val="008E5298"/>
    <w:rsid w:val="008E5663"/>
    <w:rsid w:val="008E5872"/>
    <w:rsid w:val="008E6704"/>
    <w:rsid w:val="008E77A5"/>
    <w:rsid w:val="008F2BB7"/>
    <w:rsid w:val="008F3D9F"/>
    <w:rsid w:val="008F67B1"/>
    <w:rsid w:val="008F6C20"/>
    <w:rsid w:val="008F6F2F"/>
    <w:rsid w:val="008F716E"/>
    <w:rsid w:val="00902C18"/>
    <w:rsid w:val="00904DAA"/>
    <w:rsid w:val="009056CE"/>
    <w:rsid w:val="0090642B"/>
    <w:rsid w:val="0090668C"/>
    <w:rsid w:val="00906987"/>
    <w:rsid w:val="00906AB0"/>
    <w:rsid w:val="00910CDA"/>
    <w:rsid w:val="00911762"/>
    <w:rsid w:val="00911F9B"/>
    <w:rsid w:val="00913403"/>
    <w:rsid w:val="009137B1"/>
    <w:rsid w:val="00913EE6"/>
    <w:rsid w:val="009145F8"/>
    <w:rsid w:val="00921E42"/>
    <w:rsid w:val="00923465"/>
    <w:rsid w:val="00925509"/>
    <w:rsid w:val="0092662D"/>
    <w:rsid w:val="00927AC3"/>
    <w:rsid w:val="00930E4C"/>
    <w:rsid w:val="0093258A"/>
    <w:rsid w:val="00932737"/>
    <w:rsid w:val="009334A3"/>
    <w:rsid w:val="00933B78"/>
    <w:rsid w:val="00934F63"/>
    <w:rsid w:val="00935B7C"/>
    <w:rsid w:val="0093635D"/>
    <w:rsid w:val="009367A1"/>
    <w:rsid w:val="00937562"/>
    <w:rsid w:val="00941EFB"/>
    <w:rsid w:val="00943699"/>
    <w:rsid w:val="00946961"/>
    <w:rsid w:val="00946B63"/>
    <w:rsid w:val="0094722B"/>
    <w:rsid w:val="00950C3D"/>
    <w:rsid w:val="00953145"/>
    <w:rsid w:val="00953D0D"/>
    <w:rsid w:val="0095422D"/>
    <w:rsid w:val="00954A2E"/>
    <w:rsid w:val="00955831"/>
    <w:rsid w:val="00955D76"/>
    <w:rsid w:val="00956BAD"/>
    <w:rsid w:val="0095726F"/>
    <w:rsid w:val="00957409"/>
    <w:rsid w:val="0096539D"/>
    <w:rsid w:val="00967E83"/>
    <w:rsid w:val="0097017B"/>
    <w:rsid w:val="00973A3C"/>
    <w:rsid w:val="009755FB"/>
    <w:rsid w:val="009770A7"/>
    <w:rsid w:val="00982490"/>
    <w:rsid w:val="00982627"/>
    <w:rsid w:val="0098747E"/>
    <w:rsid w:val="00987618"/>
    <w:rsid w:val="00994181"/>
    <w:rsid w:val="00994DB6"/>
    <w:rsid w:val="00995235"/>
    <w:rsid w:val="00996CCA"/>
    <w:rsid w:val="00996CD4"/>
    <w:rsid w:val="0099700E"/>
    <w:rsid w:val="009A3208"/>
    <w:rsid w:val="009A3F8B"/>
    <w:rsid w:val="009A4370"/>
    <w:rsid w:val="009A6FAC"/>
    <w:rsid w:val="009A7349"/>
    <w:rsid w:val="009B2854"/>
    <w:rsid w:val="009B2D01"/>
    <w:rsid w:val="009B7885"/>
    <w:rsid w:val="009C135D"/>
    <w:rsid w:val="009C1523"/>
    <w:rsid w:val="009C18B7"/>
    <w:rsid w:val="009C3D13"/>
    <w:rsid w:val="009C5CFD"/>
    <w:rsid w:val="009C79F2"/>
    <w:rsid w:val="009D39ED"/>
    <w:rsid w:val="009D45DF"/>
    <w:rsid w:val="009D703E"/>
    <w:rsid w:val="009E05F7"/>
    <w:rsid w:val="009E1D8B"/>
    <w:rsid w:val="009E301E"/>
    <w:rsid w:val="009F2B96"/>
    <w:rsid w:val="009F31CD"/>
    <w:rsid w:val="009F3413"/>
    <w:rsid w:val="009F4301"/>
    <w:rsid w:val="009F524E"/>
    <w:rsid w:val="00A003FD"/>
    <w:rsid w:val="00A0060A"/>
    <w:rsid w:val="00A00AF0"/>
    <w:rsid w:val="00A012DA"/>
    <w:rsid w:val="00A02339"/>
    <w:rsid w:val="00A03300"/>
    <w:rsid w:val="00A0780A"/>
    <w:rsid w:val="00A11763"/>
    <w:rsid w:val="00A12182"/>
    <w:rsid w:val="00A130CB"/>
    <w:rsid w:val="00A161EC"/>
    <w:rsid w:val="00A16BF3"/>
    <w:rsid w:val="00A2359F"/>
    <w:rsid w:val="00A24909"/>
    <w:rsid w:val="00A25D90"/>
    <w:rsid w:val="00A26D48"/>
    <w:rsid w:val="00A27F10"/>
    <w:rsid w:val="00A31F29"/>
    <w:rsid w:val="00A331AF"/>
    <w:rsid w:val="00A35238"/>
    <w:rsid w:val="00A36349"/>
    <w:rsid w:val="00A37187"/>
    <w:rsid w:val="00A40D55"/>
    <w:rsid w:val="00A41175"/>
    <w:rsid w:val="00A41343"/>
    <w:rsid w:val="00A43C13"/>
    <w:rsid w:val="00A45E98"/>
    <w:rsid w:val="00A465D1"/>
    <w:rsid w:val="00A46DF3"/>
    <w:rsid w:val="00A517D1"/>
    <w:rsid w:val="00A54227"/>
    <w:rsid w:val="00A5444C"/>
    <w:rsid w:val="00A546BB"/>
    <w:rsid w:val="00A549C7"/>
    <w:rsid w:val="00A54A3F"/>
    <w:rsid w:val="00A56184"/>
    <w:rsid w:val="00A6229C"/>
    <w:rsid w:val="00A63FDC"/>
    <w:rsid w:val="00A6536D"/>
    <w:rsid w:val="00A67A1D"/>
    <w:rsid w:val="00A71C2C"/>
    <w:rsid w:val="00A71E20"/>
    <w:rsid w:val="00A7248A"/>
    <w:rsid w:val="00A72662"/>
    <w:rsid w:val="00A727EF"/>
    <w:rsid w:val="00A72D4B"/>
    <w:rsid w:val="00A7470A"/>
    <w:rsid w:val="00A8127F"/>
    <w:rsid w:val="00A828B0"/>
    <w:rsid w:val="00A84A6B"/>
    <w:rsid w:val="00A856FA"/>
    <w:rsid w:val="00A8577E"/>
    <w:rsid w:val="00A87CF6"/>
    <w:rsid w:val="00A904CD"/>
    <w:rsid w:val="00A92FF7"/>
    <w:rsid w:val="00A9456D"/>
    <w:rsid w:val="00A9589F"/>
    <w:rsid w:val="00A958A4"/>
    <w:rsid w:val="00A96A12"/>
    <w:rsid w:val="00AA19FD"/>
    <w:rsid w:val="00AA2989"/>
    <w:rsid w:val="00AA448E"/>
    <w:rsid w:val="00AA76A0"/>
    <w:rsid w:val="00AB10C9"/>
    <w:rsid w:val="00AB1366"/>
    <w:rsid w:val="00AC0199"/>
    <w:rsid w:val="00AC35D1"/>
    <w:rsid w:val="00AD09DD"/>
    <w:rsid w:val="00AE26F4"/>
    <w:rsid w:val="00AE2E06"/>
    <w:rsid w:val="00AE3904"/>
    <w:rsid w:val="00AE6232"/>
    <w:rsid w:val="00AF01FA"/>
    <w:rsid w:val="00AF027E"/>
    <w:rsid w:val="00AF02D2"/>
    <w:rsid w:val="00AF1E04"/>
    <w:rsid w:val="00AF2B34"/>
    <w:rsid w:val="00AF3964"/>
    <w:rsid w:val="00AF4039"/>
    <w:rsid w:val="00AF51BC"/>
    <w:rsid w:val="00AF5CFA"/>
    <w:rsid w:val="00AF670F"/>
    <w:rsid w:val="00AF73D9"/>
    <w:rsid w:val="00AF7A64"/>
    <w:rsid w:val="00B01E95"/>
    <w:rsid w:val="00B02C49"/>
    <w:rsid w:val="00B064B9"/>
    <w:rsid w:val="00B10513"/>
    <w:rsid w:val="00B13C3E"/>
    <w:rsid w:val="00B14616"/>
    <w:rsid w:val="00B14816"/>
    <w:rsid w:val="00B14A66"/>
    <w:rsid w:val="00B175F8"/>
    <w:rsid w:val="00B20533"/>
    <w:rsid w:val="00B2102B"/>
    <w:rsid w:val="00B21D3A"/>
    <w:rsid w:val="00B229BE"/>
    <w:rsid w:val="00B238D5"/>
    <w:rsid w:val="00B273CD"/>
    <w:rsid w:val="00B32215"/>
    <w:rsid w:val="00B32D76"/>
    <w:rsid w:val="00B34D0C"/>
    <w:rsid w:val="00B3505C"/>
    <w:rsid w:val="00B352AA"/>
    <w:rsid w:val="00B36C6F"/>
    <w:rsid w:val="00B422B6"/>
    <w:rsid w:val="00B45209"/>
    <w:rsid w:val="00B45401"/>
    <w:rsid w:val="00B4632F"/>
    <w:rsid w:val="00B46374"/>
    <w:rsid w:val="00B50A47"/>
    <w:rsid w:val="00B53ECA"/>
    <w:rsid w:val="00B5736B"/>
    <w:rsid w:val="00B627D2"/>
    <w:rsid w:val="00B659CF"/>
    <w:rsid w:val="00B66910"/>
    <w:rsid w:val="00B67CF5"/>
    <w:rsid w:val="00B67D8C"/>
    <w:rsid w:val="00B719C8"/>
    <w:rsid w:val="00B73B34"/>
    <w:rsid w:val="00B761F8"/>
    <w:rsid w:val="00B76654"/>
    <w:rsid w:val="00B810DC"/>
    <w:rsid w:val="00B81ADD"/>
    <w:rsid w:val="00B84915"/>
    <w:rsid w:val="00B86737"/>
    <w:rsid w:val="00B87F79"/>
    <w:rsid w:val="00B90147"/>
    <w:rsid w:val="00B90B2A"/>
    <w:rsid w:val="00B94CC1"/>
    <w:rsid w:val="00B94E39"/>
    <w:rsid w:val="00B9522F"/>
    <w:rsid w:val="00B97EEB"/>
    <w:rsid w:val="00BA1B11"/>
    <w:rsid w:val="00BA31A9"/>
    <w:rsid w:val="00BA4832"/>
    <w:rsid w:val="00BA7AB1"/>
    <w:rsid w:val="00BB0C86"/>
    <w:rsid w:val="00BB4990"/>
    <w:rsid w:val="00BB49C4"/>
    <w:rsid w:val="00BB5A8D"/>
    <w:rsid w:val="00BB7051"/>
    <w:rsid w:val="00BB7771"/>
    <w:rsid w:val="00BB7E47"/>
    <w:rsid w:val="00BC0BE8"/>
    <w:rsid w:val="00BC12A1"/>
    <w:rsid w:val="00BC2447"/>
    <w:rsid w:val="00BC29DC"/>
    <w:rsid w:val="00BC3395"/>
    <w:rsid w:val="00BD00F2"/>
    <w:rsid w:val="00BD4FC9"/>
    <w:rsid w:val="00BD51E1"/>
    <w:rsid w:val="00BD5668"/>
    <w:rsid w:val="00BD6CDF"/>
    <w:rsid w:val="00BE0BE0"/>
    <w:rsid w:val="00BE2C43"/>
    <w:rsid w:val="00BE38D6"/>
    <w:rsid w:val="00BE570A"/>
    <w:rsid w:val="00BE6B26"/>
    <w:rsid w:val="00BE6BA6"/>
    <w:rsid w:val="00BE6BE4"/>
    <w:rsid w:val="00BE7D08"/>
    <w:rsid w:val="00BF25F1"/>
    <w:rsid w:val="00BF5098"/>
    <w:rsid w:val="00BF770E"/>
    <w:rsid w:val="00C02957"/>
    <w:rsid w:val="00C03ED9"/>
    <w:rsid w:val="00C05739"/>
    <w:rsid w:val="00C05C58"/>
    <w:rsid w:val="00C0790E"/>
    <w:rsid w:val="00C07AD1"/>
    <w:rsid w:val="00C1001E"/>
    <w:rsid w:val="00C10237"/>
    <w:rsid w:val="00C10A2D"/>
    <w:rsid w:val="00C11DA8"/>
    <w:rsid w:val="00C127E0"/>
    <w:rsid w:val="00C12E5A"/>
    <w:rsid w:val="00C14250"/>
    <w:rsid w:val="00C15CC8"/>
    <w:rsid w:val="00C162E0"/>
    <w:rsid w:val="00C1730A"/>
    <w:rsid w:val="00C17EC2"/>
    <w:rsid w:val="00C2186D"/>
    <w:rsid w:val="00C22112"/>
    <w:rsid w:val="00C248AD"/>
    <w:rsid w:val="00C3276B"/>
    <w:rsid w:val="00C3344A"/>
    <w:rsid w:val="00C34FF9"/>
    <w:rsid w:val="00C3672A"/>
    <w:rsid w:val="00C37309"/>
    <w:rsid w:val="00C4078A"/>
    <w:rsid w:val="00C4148D"/>
    <w:rsid w:val="00C42E7F"/>
    <w:rsid w:val="00C472BF"/>
    <w:rsid w:val="00C47C8E"/>
    <w:rsid w:val="00C5110A"/>
    <w:rsid w:val="00C5791E"/>
    <w:rsid w:val="00C57E66"/>
    <w:rsid w:val="00C64998"/>
    <w:rsid w:val="00C702C9"/>
    <w:rsid w:val="00C70EA6"/>
    <w:rsid w:val="00C73D2F"/>
    <w:rsid w:val="00C7457B"/>
    <w:rsid w:val="00C76AF1"/>
    <w:rsid w:val="00C77317"/>
    <w:rsid w:val="00C838D1"/>
    <w:rsid w:val="00C94D9D"/>
    <w:rsid w:val="00CA55C3"/>
    <w:rsid w:val="00CA59A1"/>
    <w:rsid w:val="00CB0CDF"/>
    <w:rsid w:val="00CB0FBF"/>
    <w:rsid w:val="00CB12D2"/>
    <w:rsid w:val="00CB349E"/>
    <w:rsid w:val="00CB4DBF"/>
    <w:rsid w:val="00CB7191"/>
    <w:rsid w:val="00CC1B89"/>
    <w:rsid w:val="00CC4CA8"/>
    <w:rsid w:val="00CC624D"/>
    <w:rsid w:val="00CD44F6"/>
    <w:rsid w:val="00CD55DD"/>
    <w:rsid w:val="00CD5A7B"/>
    <w:rsid w:val="00CD7036"/>
    <w:rsid w:val="00CD706F"/>
    <w:rsid w:val="00CD7B67"/>
    <w:rsid w:val="00CE2DB2"/>
    <w:rsid w:val="00CE4A2C"/>
    <w:rsid w:val="00CE4F7C"/>
    <w:rsid w:val="00CE51F4"/>
    <w:rsid w:val="00CE5398"/>
    <w:rsid w:val="00CE7852"/>
    <w:rsid w:val="00CF0F39"/>
    <w:rsid w:val="00CF2898"/>
    <w:rsid w:val="00CF2E79"/>
    <w:rsid w:val="00CF6ACA"/>
    <w:rsid w:val="00D04619"/>
    <w:rsid w:val="00D05149"/>
    <w:rsid w:val="00D05285"/>
    <w:rsid w:val="00D05598"/>
    <w:rsid w:val="00D0566D"/>
    <w:rsid w:val="00D079D5"/>
    <w:rsid w:val="00D07C70"/>
    <w:rsid w:val="00D1030D"/>
    <w:rsid w:val="00D10C51"/>
    <w:rsid w:val="00D111F8"/>
    <w:rsid w:val="00D112B1"/>
    <w:rsid w:val="00D12668"/>
    <w:rsid w:val="00D12674"/>
    <w:rsid w:val="00D136C2"/>
    <w:rsid w:val="00D16748"/>
    <w:rsid w:val="00D178CE"/>
    <w:rsid w:val="00D20AD8"/>
    <w:rsid w:val="00D20D7E"/>
    <w:rsid w:val="00D26D6C"/>
    <w:rsid w:val="00D273AB"/>
    <w:rsid w:val="00D3138B"/>
    <w:rsid w:val="00D32168"/>
    <w:rsid w:val="00D32764"/>
    <w:rsid w:val="00D331B2"/>
    <w:rsid w:val="00D334CF"/>
    <w:rsid w:val="00D338D4"/>
    <w:rsid w:val="00D33F06"/>
    <w:rsid w:val="00D3420E"/>
    <w:rsid w:val="00D34B3E"/>
    <w:rsid w:val="00D439E3"/>
    <w:rsid w:val="00D43F6F"/>
    <w:rsid w:val="00D44852"/>
    <w:rsid w:val="00D51541"/>
    <w:rsid w:val="00D51F55"/>
    <w:rsid w:val="00D5432F"/>
    <w:rsid w:val="00D56492"/>
    <w:rsid w:val="00D61496"/>
    <w:rsid w:val="00D62577"/>
    <w:rsid w:val="00D629E7"/>
    <w:rsid w:val="00D642B0"/>
    <w:rsid w:val="00D66141"/>
    <w:rsid w:val="00D667CC"/>
    <w:rsid w:val="00D66981"/>
    <w:rsid w:val="00D734F7"/>
    <w:rsid w:val="00D7559B"/>
    <w:rsid w:val="00D76828"/>
    <w:rsid w:val="00D7731B"/>
    <w:rsid w:val="00D80343"/>
    <w:rsid w:val="00D83F5C"/>
    <w:rsid w:val="00D83F86"/>
    <w:rsid w:val="00D84AAE"/>
    <w:rsid w:val="00D84C80"/>
    <w:rsid w:val="00D85A97"/>
    <w:rsid w:val="00D93512"/>
    <w:rsid w:val="00D94EB1"/>
    <w:rsid w:val="00D955EB"/>
    <w:rsid w:val="00D96667"/>
    <w:rsid w:val="00DA3F7E"/>
    <w:rsid w:val="00DA420E"/>
    <w:rsid w:val="00DA4269"/>
    <w:rsid w:val="00DA4FE8"/>
    <w:rsid w:val="00DB2BE7"/>
    <w:rsid w:val="00DB6C35"/>
    <w:rsid w:val="00DB744E"/>
    <w:rsid w:val="00DC00EA"/>
    <w:rsid w:val="00DC21AB"/>
    <w:rsid w:val="00DC2F6B"/>
    <w:rsid w:val="00DC30B8"/>
    <w:rsid w:val="00DC3A0B"/>
    <w:rsid w:val="00DC40CB"/>
    <w:rsid w:val="00DC5F26"/>
    <w:rsid w:val="00DD7249"/>
    <w:rsid w:val="00DE00B2"/>
    <w:rsid w:val="00DE34A1"/>
    <w:rsid w:val="00DF0530"/>
    <w:rsid w:val="00DF0F3A"/>
    <w:rsid w:val="00DF252B"/>
    <w:rsid w:val="00DF5F84"/>
    <w:rsid w:val="00DF6228"/>
    <w:rsid w:val="00DF6A7B"/>
    <w:rsid w:val="00DF79EC"/>
    <w:rsid w:val="00DF7FBC"/>
    <w:rsid w:val="00E01A26"/>
    <w:rsid w:val="00E01ADD"/>
    <w:rsid w:val="00E055C6"/>
    <w:rsid w:val="00E108E6"/>
    <w:rsid w:val="00E11356"/>
    <w:rsid w:val="00E11746"/>
    <w:rsid w:val="00E1206A"/>
    <w:rsid w:val="00E12806"/>
    <w:rsid w:val="00E1681D"/>
    <w:rsid w:val="00E173DA"/>
    <w:rsid w:val="00E17705"/>
    <w:rsid w:val="00E17768"/>
    <w:rsid w:val="00E22511"/>
    <w:rsid w:val="00E24E15"/>
    <w:rsid w:val="00E25375"/>
    <w:rsid w:val="00E25FE2"/>
    <w:rsid w:val="00E270E9"/>
    <w:rsid w:val="00E315FC"/>
    <w:rsid w:val="00E31B3C"/>
    <w:rsid w:val="00E32EAD"/>
    <w:rsid w:val="00E35085"/>
    <w:rsid w:val="00E40415"/>
    <w:rsid w:val="00E40FF8"/>
    <w:rsid w:val="00E4154B"/>
    <w:rsid w:val="00E41D6B"/>
    <w:rsid w:val="00E42F38"/>
    <w:rsid w:val="00E43FD0"/>
    <w:rsid w:val="00E47B1A"/>
    <w:rsid w:val="00E52BB8"/>
    <w:rsid w:val="00E5300A"/>
    <w:rsid w:val="00E54688"/>
    <w:rsid w:val="00E55A3B"/>
    <w:rsid w:val="00E56146"/>
    <w:rsid w:val="00E56439"/>
    <w:rsid w:val="00E6017B"/>
    <w:rsid w:val="00E634E9"/>
    <w:rsid w:val="00E662EC"/>
    <w:rsid w:val="00E66EA8"/>
    <w:rsid w:val="00E67B4F"/>
    <w:rsid w:val="00E67C2F"/>
    <w:rsid w:val="00E7040D"/>
    <w:rsid w:val="00E706B6"/>
    <w:rsid w:val="00E72144"/>
    <w:rsid w:val="00E73B71"/>
    <w:rsid w:val="00E741F5"/>
    <w:rsid w:val="00E80D69"/>
    <w:rsid w:val="00E81CF1"/>
    <w:rsid w:val="00E87753"/>
    <w:rsid w:val="00E90577"/>
    <w:rsid w:val="00E91C66"/>
    <w:rsid w:val="00E91F95"/>
    <w:rsid w:val="00E921A1"/>
    <w:rsid w:val="00E9787F"/>
    <w:rsid w:val="00E97C68"/>
    <w:rsid w:val="00EA43BE"/>
    <w:rsid w:val="00EA7EB6"/>
    <w:rsid w:val="00EB003A"/>
    <w:rsid w:val="00EB0ABA"/>
    <w:rsid w:val="00EB1628"/>
    <w:rsid w:val="00EB2DCB"/>
    <w:rsid w:val="00EB33A6"/>
    <w:rsid w:val="00EB37C0"/>
    <w:rsid w:val="00EB3F9D"/>
    <w:rsid w:val="00EB4B13"/>
    <w:rsid w:val="00EB5706"/>
    <w:rsid w:val="00EB77AE"/>
    <w:rsid w:val="00EC00B4"/>
    <w:rsid w:val="00EC10FC"/>
    <w:rsid w:val="00EC1F64"/>
    <w:rsid w:val="00EC3403"/>
    <w:rsid w:val="00EC4283"/>
    <w:rsid w:val="00EC52D8"/>
    <w:rsid w:val="00EC59BE"/>
    <w:rsid w:val="00ED0986"/>
    <w:rsid w:val="00ED1327"/>
    <w:rsid w:val="00ED154C"/>
    <w:rsid w:val="00ED7E21"/>
    <w:rsid w:val="00EE1157"/>
    <w:rsid w:val="00EE44A3"/>
    <w:rsid w:val="00EE4BF9"/>
    <w:rsid w:val="00EF1B24"/>
    <w:rsid w:val="00EF34F8"/>
    <w:rsid w:val="00EF5A55"/>
    <w:rsid w:val="00EF7B7F"/>
    <w:rsid w:val="00F00293"/>
    <w:rsid w:val="00F008BE"/>
    <w:rsid w:val="00F027BE"/>
    <w:rsid w:val="00F02D46"/>
    <w:rsid w:val="00F035E3"/>
    <w:rsid w:val="00F044CF"/>
    <w:rsid w:val="00F069E4"/>
    <w:rsid w:val="00F0777F"/>
    <w:rsid w:val="00F12F81"/>
    <w:rsid w:val="00F13F21"/>
    <w:rsid w:val="00F14C8D"/>
    <w:rsid w:val="00F1521B"/>
    <w:rsid w:val="00F15E68"/>
    <w:rsid w:val="00F20505"/>
    <w:rsid w:val="00F20A91"/>
    <w:rsid w:val="00F22918"/>
    <w:rsid w:val="00F25290"/>
    <w:rsid w:val="00F26B63"/>
    <w:rsid w:val="00F3479B"/>
    <w:rsid w:val="00F35A1E"/>
    <w:rsid w:val="00F35C62"/>
    <w:rsid w:val="00F37C49"/>
    <w:rsid w:val="00F37FBD"/>
    <w:rsid w:val="00F41D8C"/>
    <w:rsid w:val="00F439E1"/>
    <w:rsid w:val="00F45972"/>
    <w:rsid w:val="00F45E9A"/>
    <w:rsid w:val="00F506B5"/>
    <w:rsid w:val="00F50C95"/>
    <w:rsid w:val="00F51CF6"/>
    <w:rsid w:val="00F535AA"/>
    <w:rsid w:val="00F53A8C"/>
    <w:rsid w:val="00F545DB"/>
    <w:rsid w:val="00F56D11"/>
    <w:rsid w:val="00F62268"/>
    <w:rsid w:val="00F62B86"/>
    <w:rsid w:val="00F66400"/>
    <w:rsid w:val="00F67842"/>
    <w:rsid w:val="00F710E2"/>
    <w:rsid w:val="00F715DE"/>
    <w:rsid w:val="00F74788"/>
    <w:rsid w:val="00F76F12"/>
    <w:rsid w:val="00F7705E"/>
    <w:rsid w:val="00F8695B"/>
    <w:rsid w:val="00F870BA"/>
    <w:rsid w:val="00F90E9E"/>
    <w:rsid w:val="00F92868"/>
    <w:rsid w:val="00F9375C"/>
    <w:rsid w:val="00F95018"/>
    <w:rsid w:val="00F952AB"/>
    <w:rsid w:val="00FA0335"/>
    <w:rsid w:val="00FA62B2"/>
    <w:rsid w:val="00FA76A7"/>
    <w:rsid w:val="00FB0CCB"/>
    <w:rsid w:val="00FB2213"/>
    <w:rsid w:val="00FB2BE9"/>
    <w:rsid w:val="00FB384D"/>
    <w:rsid w:val="00FB3922"/>
    <w:rsid w:val="00FB457D"/>
    <w:rsid w:val="00FB4D32"/>
    <w:rsid w:val="00FB7045"/>
    <w:rsid w:val="00FC0974"/>
    <w:rsid w:val="00FC29A4"/>
    <w:rsid w:val="00FC3D5B"/>
    <w:rsid w:val="00FC3FBF"/>
    <w:rsid w:val="00FC4195"/>
    <w:rsid w:val="00FC62DC"/>
    <w:rsid w:val="00FD10D8"/>
    <w:rsid w:val="00FD18A0"/>
    <w:rsid w:val="00FD4030"/>
    <w:rsid w:val="00FD46E2"/>
    <w:rsid w:val="00FD67C5"/>
    <w:rsid w:val="00FE064D"/>
    <w:rsid w:val="00FE0CC6"/>
    <w:rsid w:val="00FE16C9"/>
    <w:rsid w:val="00FE24F7"/>
    <w:rsid w:val="00FE5B90"/>
    <w:rsid w:val="00FE73C6"/>
    <w:rsid w:val="00FF0CAC"/>
    <w:rsid w:val="00FF2376"/>
    <w:rsid w:val="00FF55E8"/>
    <w:rsid w:val="00FF5B41"/>
    <w:rsid w:val="00FF5C27"/>
    <w:rsid w:val="00FF5C87"/>
    <w:rsid w:val="0587ECE1"/>
    <w:rsid w:val="0732FFC5"/>
    <w:rsid w:val="0971A296"/>
    <w:rsid w:val="17402F85"/>
    <w:rsid w:val="185CCC0C"/>
    <w:rsid w:val="1AB90320"/>
    <w:rsid w:val="247999BA"/>
    <w:rsid w:val="259E38BA"/>
    <w:rsid w:val="2A0F8209"/>
    <w:rsid w:val="2F436E43"/>
    <w:rsid w:val="34B0E59E"/>
    <w:rsid w:val="35E007C2"/>
    <w:rsid w:val="36883B51"/>
    <w:rsid w:val="38FAA25E"/>
    <w:rsid w:val="3CCE4A2F"/>
    <w:rsid w:val="3E8C0B1D"/>
    <w:rsid w:val="46AAC6C9"/>
    <w:rsid w:val="4DB1CD75"/>
    <w:rsid w:val="4E584A03"/>
    <w:rsid w:val="4F421532"/>
    <w:rsid w:val="501B3D61"/>
    <w:rsid w:val="506BE60C"/>
    <w:rsid w:val="52AAFE8C"/>
    <w:rsid w:val="5538D90E"/>
    <w:rsid w:val="55AA3CED"/>
    <w:rsid w:val="580F6EB7"/>
    <w:rsid w:val="5B962E6E"/>
    <w:rsid w:val="5BB78D13"/>
    <w:rsid w:val="5EF2789B"/>
    <w:rsid w:val="5F0AA090"/>
    <w:rsid w:val="615EC452"/>
    <w:rsid w:val="6423BB17"/>
    <w:rsid w:val="6632A32B"/>
    <w:rsid w:val="66703383"/>
    <w:rsid w:val="68B2EBB1"/>
    <w:rsid w:val="6DAB5E04"/>
    <w:rsid w:val="6FDD086A"/>
    <w:rsid w:val="6FF40F39"/>
    <w:rsid w:val="7362A8D8"/>
    <w:rsid w:val="78023172"/>
    <w:rsid w:val="79A1C238"/>
    <w:rsid w:val="7CEB4F10"/>
    <w:rsid w:val="7FB638C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337D28"/>
  <w15:chartTrackingRefBased/>
  <w15:docId w15:val="{FDD05BFA-CE9D-4B4C-8021-117278A8E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3635D"/>
    <w:rPr>
      <w:rFonts w:ascii="Arial" w:hAnsi="Arial"/>
    </w:rPr>
  </w:style>
  <w:style w:type="paragraph" w:styleId="Heading1">
    <w:name w:val="heading 1"/>
    <w:basedOn w:val="Normal"/>
    <w:next w:val="Normal"/>
    <w:link w:val="Heading1Char"/>
    <w:uiPriority w:val="9"/>
    <w:rsid w:val="00F15E68"/>
    <w:pPr>
      <w:spacing w:before="600" w:after="240" w:line="276" w:lineRule="auto"/>
      <w:outlineLvl w:val="0"/>
    </w:pPr>
    <w:rPr>
      <w:rFonts w:cs="Arial"/>
      <w:b/>
      <w:bCs/>
      <w:sz w:val="40"/>
      <w:szCs w:val="40"/>
    </w:rPr>
  </w:style>
  <w:style w:type="paragraph" w:styleId="Heading2">
    <w:name w:val="heading 2"/>
    <w:basedOn w:val="Normal"/>
    <w:next w:val="Normal"/>
    <w:link w:val="Heading2Char"/>
    <w:uiPriority w:val="9"/>
    <w:unhideWhenUsed/>
    <w:rsid w:val="00617971"/>
    <w:pPr>
      <w:spacing w:before="480" w:after="120" w:line="276" w:lineRule="auto"/>
      <w:outlineLvl w:val="1"/>
    </w:pPr>
    <w:rPr>
      <w:rFonts w:cs="Arial"/>
      <w:color w:val="007C85" w:themeColor="text2"/>
      <w:sz w:val="34"/>
      <w:szCs w:val="34"/>
    </w:rPr>
  </w:style>
  <w:style w:type="paragraph" w:styleId="Heading3">
    <w:name w:val="heading 3"/>
    <w:basedOn w:val="Normal"/>
    <w:next w:val="Normal"/>
    <w:link w:val="Heading3Char"/>
    <w:uiPriority w:val="9"/>
    <w:semiHidden/>
    <w:unhideWhenUsed/>
    <w:rsid w:val="00082E23"/>
    <w:pPr>
      <w:keepNext/>
      <w:keepLines/>
      <w:spacing w:before="160" w:after="80"/>
      <w:outlineLvl w:val="2"/>
    </w:pPr>
    <w:rPr>
      <w:rFonts w:eastAsiaTheme="majorEastAsia" w:cstheme="majorBidi"/>
      <w:color w:val="004C80" w:themeColor="accent1" w:themeShade="BF"/>
      <w:sz w:val="28"/>
      <w:szCs w:val="28"/>
    </w:rPr>
  </w:style>
  <w:style w:type="paragraph" w:styleId="Heading4">
    <w:name w:val="heading 4"/>
    <w:basedOn w:val="Normal"/>
    <w:next w:val="Normal"/>
    <w:link w:val="Heading4Char"/>
    <w:uiPriority w:val="9"/>
    <w:semiHidden/>
    <w:unhideWhenUsed/>
    <w:qFormat/>
    <w:rsid w:val="00082E23"/>
    <w:pPr>
      <w:keepNext/>
      <w:keepLines/>
      <w:spacing w:before="80" w:after="40"/>
      <w:outlineLvl w:val="3"/>
    </w:pPr>
    <w:rPr>
      <w:rFonts w:eastAsiaTheme="majorEastAsia" w:cstheme="majorBidi"/>
      <w:i/>
      <w:iCs/>
      <w:color w:val="004C80" w:themeColor="accent1" w:themeShade="BF"/>
    </w:rPr>
  </w:style>
  <w:style w:type="paragraph" w:styleId="Heading5">
    <w:name w:val="heading 5"/>
    <w:basedOn w:val="Normal"/>
    <w:next w:val="Normal"/>
    <w:link w:val="Heading5Char"/>
    <w:uiPriority w:val="9"/>
    <w:semiHidden/>
    <w:unhideWhenUsed/>
    <w:qFormat/>
    <w:rsid w:val="00082E23"/>
    <w:pPr>
      <w:keepNext/>
      <w:keepLines/>
      <w:spacing w:before="80" w:after="40"/>
      <w:outlineLvl w:val="4"/>
    </w:pPr>
    <w:rPr>
      <w:rFonts w:eastAsiaTheme="majorEastAsia" w:cstheme="majorBidi"/>
      <w:color w:val="004C80" w:themeColor="accent1" w:themeShade="BF"/>
    </w:rPr>
  </w:style>
  <w:style w:type="paragraph" w:styleId="Heading6">
    <w:name w:val="heading 6"/>
    <w:basedOn w:val="Normal"/>
    <w:next w:val="Normal"/>
    <w:link w:val="Heading6Char"/>
    <w:uiPriority w:val="9"/>
    <w:semiHidden/>
    <w:unhideWhenUsed/>
    <w:qFormat/>
    <w:rsid w:val="00082E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2E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2E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2E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5E68"/>
    <w:rPr>
      <w:rFonts w:ascii="Arial" w:hAnsi="Arial" w:cs="Arial"/>
      <w:b/>
      <w:bCs/>
      <w:sz w:val="40"/>
      <w:szCs w:val="40"/>
    </w:rPr>
  </w:style>
  <w:style w:type="character" w:customStyle="1" w:styleId="Heading2Char">
    <w:name w:val="Heading 2 Char"/>
    <w:basedOn w:val="DefaultParagraphFont"/>
    <w:link w:val="Heading2"/>
    <w:uiPriority w:val="9"/>
    <w:rsid w:val="00617971"/>
    <w:rPr>
      <w:rFonts w:ascii="Arial" w:hAnsi="Arial" w:cs="Arial"/>
      <w:color w:val="007C85" w:themeColor="text2"/>
      <w:sz w:val="34"/>
      <w:szCs w:val="34"/>
    </w:rPr>
  </w:style>
  <w:style w:type="character" w:customStyle="1" w:styleId="Heading3Char">
    <w:name w:val="Heading 3 Char"/>
    <w:basedOn w:val="DefaultParagraphFont"/>
    <w:link w:val="Heading3"/>
    <w:uiPriority w:val="9"/>
    <w:semiHidden/>
    <w:rsid w:val="00082E23"/>
    <w:rPr>
      <w:rFonts w:eastAsiaTheme="majorEastAsia" w:cstheme="majorBidi"/>
      <w:color w:val="004C80" w:themeColor="accent1" w:themeShade="BF"/>
      <w:sz w:val="28"/>
      <w:szCs w:val="28"/>
    </w:rPr>
  </w:style>
  <w:style w:type="character" w:customStyle="1" w:styleId="Heading4Char">
    <w:name w:val="Heading 4 Char"/>
    <w:basedOn w:val="DefaultParagraphFont"/>
    <w:link w:val="Heading4"/>
    <w:uiPriority w:val="9"/>
    <w:semiHidden/>
    <w:rsid w:val="00082E23"/>
    <w:rPr>
      <w:rFonts w:eastAsiaTheme="majorEastAsia" w:cstheme="majorBidi"/>
      <w:i/>
      <w:iCs/>
      <w:color w:val="004C80" w:themeColor="accent1" w:themeShade="BF"/>
    </w:rPr>
  </w:style>
  <w:style w:type="character" w:customStyle="1" w:styleId="Heading5Char">
    <w:name w:val="Heading 5 Char"/>
    <w:basedOn w:val="DefaultParagraphFont"/>
    <w:link w:val="Heading5"/>
    <w:uiPriority w:val="9"/>
    <w:semiHidden/>
    <w:rsid w:val="00082E23"/>
    <w:rPr>
      <w:rFonts w:eastAsiaTheme="majorEastAsia" w:cstheme="majorBidi"/>
      <w:color w:val="004C80" w:themeColor="accent1" w:themeShade="BF"/>
    </w:rPr>
  </w:style>
  <w:style w:type="character" w:customStyle="1" w:styleId="Heading6Char">
    <w:name w:val="Heading 6 Char"/>
    <w:basedOn w:val="DefaultParagraphFont"/>
    <w:link w:val="Heading6"/>
    <w:uiPriority w:val="9"/>
    <w:semiHidden/>
    <w:rsid w:val="00082E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2E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2E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2E23"/>
    <w:rPr>
      <w:rFonts w:eastAsiaTheme="majorEastAsia" w:cstheme="majorBidi"/>
      <w:color w:val="272727" w:themeColor="text1" w:themeTint="D8"/>
    </w:rPr>
  </w:style>
  <w:style w:type="paragraph" w:styleId="Title">
    <w:name w:val="Title"/>
    <w:basedOn w:val="Normal"/>
    <w:next w:val="Normal"/>
    <w:link w:val="TitleChar"/>
    <w:uiPriority w:val="10"/>
    <w:rsid w:val="001025E4"/>
    <w:pPr>
      <w:spacing w:after="120"/>
    </w:pPr>
    <w:rPr>
      <w:rFonts w:cs="Arial"/>
      <w:b/>
      <w:bCs/>
      <w:sz w:val="60"/>
      <w:szCs w:val="60"/>
    </w:rPr>
  </w:style>
  <w:style w:type="character" w:customStyle="1" w:styleId="TitleChar">
    <w:name w:val="Title Char"/>
    <w:basedOn w:val="DefaultParagraphFont"/>
    <w:link w:val="Title"/>
    <w:uiPriority w:val="10"/>
    <w:rsid w:val="001025E4"/>
    <w:rPr>
      <w:rFonts w:ascii="Arial" w:hAnsi="Arial" w:cs="Arial"/>
      <w:b/>
      <w:bCs/>
      <w:sz w:val="60"/>
      <w:szCs w:val="60"/>
    </w:rPr>
  </w:style>
  <w:style w:type="paragraph" w:styleId="Subtitle">
    <w:name w:val="Subtitle"/>
    <w:aliases w:val="Linking dot points in text"/>
    <w:basedOn w:val="Normal"/>
    <w:next w:val="Normal"/>
    <w:link w:val="SubtitleChar"/>
    <w:uiPriority w:val="11"/>
    <w:qFormat/>
    <w:rsid w:val="00082E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aliases w:val="Linking dot points in text Char"/>
    <w:basedOn w:val="DefaultParagraphFont"/>
    <w:link w:val="Subtitle"/>
    <w:uiPriority w:val="11"/>
    <w:rsid w:val="00082E23"/>
    <w:rPr>
      <w:rFonts w:eastAsiaTheme="majorEastAsia" w:cstheme="majorBidi"/>
      <w:color w:val="595959" w:themeColor="text1" w:themeTint="A6"/>
      <w:spacing w:val="15"/>
      <w:sz w:val="28"/>
      <w:szCs w:val="28"/>
    </w:rPr>
  </w:style>
  <w:style w:type="paragraph" w:styleId="Quote">
    <w:name w:val="Quote"/>
    <w:next w:val="Text-Bodytext-YRC"/>
    <w:link w:val="QuoteChar"/>
    <w:uiPriority w:val="29"/>
    <w:qFormat/>
    <w:rsid w:val="00A9589F"/>
    <w:pPr>
      <w:spacing w:before="160"/>
      <w:jc w:val="center"/>
    </w:pPr>
    <w:rPr>
      <w:rFonts w:ascii="Arial" w:hAnsi="Arial"/>
      <w:i/>
      <w:iCs/>
      <w:color w:val="404040" w:themeColor="text1" w:themeTint="BF"/>
    </w:rPr>
  </w:style>
  <w:style w:type="character" w:customStyle="1" w:styleId="QuoteChar">
    <w:name w:val="Quote Char"/>
    <w:basedOn w:val="DefaultParagraphFont"/>
    <w:link w:val="Quote"/>
    <w:uiPriority w:val="29"/>
    <w:rsid w:val="00A9589F"/>
    <w:rPr>
      <w:rFonts w:ascii="Arial" w:hAnsi="Arial"/>
      <w:i/>
      <w:iCs/>
      <w:color w:val="404040" w:themeColor="text1" w:themeTint="BF"/>
    </w:rPr>
  </w:style>
  <w:style w:type="paragraph" w:styleId="ListParagraph">
    <w:name w:val="List Paragraph"/>
    <w:basedOn w:val="Text-Bodytext-YRC"/>
    <w:link w:val="ListParagraphChar"/>
    <w:uiPriority w:val="34"/>
    <w:qFormat/>
    <w:rsid w:val="00B90B2A"/>
    <w:pPr>
      <w:numPr>
        <w:numId w:val="1"/>
      </w:numPr>
      <w:spacing w:line="240" w:lineRule="auto"/>
    </w:pPr>
  </w:style>
  <w:style w:type="character" w:styleId="IntenseEmphasis">
    <w:name w:val="Intense Emphasis"/>
    <w:basedOn w:val="DefaultParagraphFont"/>
    <w:uiPriority w:val="21"/>
    <w:qFormat/>
    <w:rsid w:val="00EC10FC"/>
    <w:rPr>
      <w:b/>
      <w:i/>
      <w:iCs/>
      <w:color w:val="007C85" w:themeColor="text2"/>
    </w:rPr>
  </w:style>
  <w:style w:type="paragraph" w:styleId="IntenseQuote">
    <w:name w:val="Intense Quote"/>
    <w:next w:val="Text-Bodytext-YRC"/>
    <w:link w:val="IntenseQuoteChar"/>
    <w:uiPriority w:val="30"/>
    <w:qFormat/>
    <w:rsid w:val="00DF0F3A"/>
    <w:pPr>
      <w:pBdr>
        <w:top w:val="single" w:sz="4" w:space="10" w:color="004C80" w:themeColor="accent1" w:themeShade="BF"/>
        <w:bottom w:val="single" w:sz="4" w:space="10" w:color="004C80" w:themeColor="accent1" w:themeShade="BF"/>
      </w:pBdr>
      <w:spacing w:before="360" w:after="360"/>
      <w:ind w:left="864" w:right="864"/>
      <w:jc w:val="center"/>
    </w:pPr>
    <w:rPr>
      <w:rFonts w:ascii="Arial" w:hAnsi="Arial"/>
      <w:i/>
      <w:iCs/>
      <w:color w:val="007C85" w:themeColor="text2"/>
    </w:rPr>
  </w:style>
  <w:style w:type="character" w:customStyle="1" w:styleId="IntenseQuoteChar">
    <w:name w:val="Intense Quote Char"/>
    <w:basedOn w:val="DefaultParagraphFont"/>
    <w:link w:val="IntenseQuote"/>
    <w:uiPriority w:val="30"/>
    <w:rsid w:val="00DF0F3A"/>
    <w:rPr>
      <w:rFonts w:ascii="Arial" w:hAnsi="Arial"/>
      <w:i/>
      <w:iCs/>
      <w:color w:val="007C85" w:themeColor="text2"/>
    </w:rPr>
  </w:style>
  <w:style w:type="character" w:styleId="IntenseReference">
    <w:name w:val="Intense Reference"/>
    <w:basedOn w:val="DefaultParagraphFont"/>
    <w:uiPriority w:val="32"/>
    <w:rsid w:val="00082E23"/>
    <w:rPr>
      <w:b/>
      <w:bCs/>
      <w:smallCaps/>
      <w:color w:val="004C80" w:themeColor="accent1" w:themeShade="BF"/>
      <w:spacing w:val="5"/>
    </w:rPr>
  </w:style>
  <w:style w:type="paragraph" w:customStyle="1" w:styleId="Text-Bodytext-YRC">
    <w:name w:val="Text - Body text - YRC"/>
    <w:link w:val="Text-Bodytext-YRCChar"/>
    <w:qFormat/>
    <w:rsid w:val="004343F6"/>
    <w:pPr>
      <w:spacing w:before="120" w:after="120" w:line="276" w:lineRule="auto"/>
    </w:pPr>
    <w:rPr>
      <w:rFonts w:ascii="Arial" w:eastAsia="MS Mincho" w:hAnsi="Arial" w:cs="Arial"/>
      <w:kern w:val="0"/>
      <w:lang w:val="en-GB"/>
      <w14:ligatures w14:val="none"/>
    </w:rPr>
  </w:style>
  <w:style w:type="paragraph" w:customStyle="1" w:styleId="H4-Heading-YRC">
    <w:name w:val="H4 - Heading - YRC"/>
    <w:next w:val="Text-Bodytext-YRC"/>
    <w:link w:val="H4-Heading-YRCChar"/>
    <w:qFormat/>
    <w:rsid w:val="004E2ACF"/>
    <w:pPr>
      <w:spacing w:before="240" w:after="120" w:line="264" w:lineRule="auto"/>
    </w:pPr>
    <w:rPr>
      <w:rFonts w:ascii="Arial" w:hAnsi="Arial" w:cs="Arial"/>
      <w:b/>
      <w:bCs/>
      <w:color w:val="007C85" w:themeColor="text2"/>
      <w:sz w:val="26"/>
      <w:szCs w:val="26"/>
    </w:rPr>
  </w:style>
  <w:style w:type="character" w:customStyle="1" w:styleId="H4-Heading-YRCChar">
    <w:name w:val="H4 - Heading - YRC Char"/>
    <w:basedOn w:val="DefaultParagraphFont"/>
    <w:link w:val="H4-Heading-YRC"/>
    <w:rsid w:val="004E2ACF"/>
    <w:rPr>
      <w:rFonts w:ascii="Arial" w:hAnsi="Arial" w:cs="Arial"/>
      <w:b/>
      <w:bCs/>
      <w:color w:val="007C85" w:themeColor="text2"/>
      <w:sz w:val="26"/>
      <w:szCs w:val="26"/>
    </w:rPr>
  </w:style>
  <w:style w:type="paragraph" w:customStyle="1" w:styleId="H3-Heading-YRC">
    <w:name w:val="H3 - Heading - YRC"/>
    <w:next w:val="Text-Bodytext-YRC"/>
    <w:link w:val="H3-Heading-YRCChar"/>
    <w:qFormat/>
    <w:rsid w:val="00A41175"/>
    <w:pPr>
      <w:spacing w:before="240" w:after="60" w:line="276" w:lineRule="auto"/>
    </w:pPr>
    <w:rPr>
      <w:rFonts w:ascii="Arial" w:hAnsi="Arial" w:cs="Arial"/>
      <w:b/>
      <w:bCs/>
      <w:sz w:val="28"/>
      <w:szCs w:val="28"/>
    </w:rPr>
  </w:style>
  <w:style w:type="character" w:customStyle="1" w:styleId="H3-Heading-YRCChar">
    <w:name w:val="H3 - Heading - YRC Char"/>
    <w:basedOn w:val="DefaultParagraphFont"/>
    <w:link w:val="H3-Heading-YRC"/>
    <w:rsid w:val="00A41175"/>
    <w:rPr>
      <w:rFonts w:ascii="Arial" w:hAnsi="Arial" w:cs="Arial"/>
      <w:b/>
      <w:bCs/>
      <w:sz w:val="28"/>
      <w:szCs w:val="28"/>
    </w:rPr>
  </w:style>
  <w:style w:type="character" w:styleId="Emphasis">
    <w:name w:val="Emphasis"/>
    <w:uiPriority w:val="20"/>
    <w:qFormat/>
    <w:rsid w:val="00B352AA"/>
    <w:rPr>
      <w:rFonts w:cs="Arial"/>
      <w:i/>
      <w:iCs/>
    </w:rPr>
  </w:style>
  <w:style w:type="character" w:styleId="Strong">
    <w:name w:val="Strong"/>
    <w:uiPriority w:val="22"/>
    <w:qFormat/>
    <w:rsid w:val="000633CC"/>
    <w:rPr>
      <w:b/>
      <w:bCs/>
    </w:rPr>
  </w:style>
  <w:style w:type="paragraph" w:styleId="Header">
    <w:name w:val="header"/>
    <w:basedOn w:val="Normal"/>
    <w:link w:val="HeaderChar"/>
    <w:uiPriority w:val="99"/>
    <w:unhideWhenUsed/>
    <w:rsid w:val="00417B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7B75"/>
  </w:style>
  <w:style w:type="paragraph" w:styleId="Footer">
    <w:name w:val="footer"/>
    <w:basedOn w:val="Normal"/>
    <w:link w:val="FooterChar"/>
    <w:uiPriority w:val="99"/>
    <w:unhideWhenUsed/>
    <w:rsid w:val="00417B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7B75"/>
  </w:style>
  <w:style w:type="table" w:styleId="TableGrid">
    <w:name w:val="Table Grid"/>
    <w:basedOn w:val="TableNormal"/>
    <w:uiPriority w:val="39"/>
    <w:rsid w:val="00A012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dotted">
    <w:name w:val="text dotted"/>
    <w:basedOn w:val="Normal"/>
    <w:rsid w:val="009755FB"/>
    <w:pPr>
      <w:numPr>
        <w:numId w:val="3"/>
      </w:numPr>
      <w:spacing w:before="120" w:after="120" w:line="276" w:lineRule="auto"/>
      <w:ind w:left="0" w:firstLine="0"/>
    </w:pPr>
    <w:rPr>
      <w:rFonts w:eastAsia="MS Mincho" w:cs="Arial"/>
      <w:kern w:val="0"/>
      <w:sz w:val="20"/>
      <w:lang w:val="en-GB"/>
      <w14:ligatures w14:val="none"/>
    </w:rPr>
  </w:style>
  <w:style w:type="paragraph" w:customStyle="1" w:styleId="Textcriticalblue">
    <w:name w:val="Text critical blue"/>
    <w:basedOn w:val="textdotted"/>
    <w:rsid w:val="009755FB"/>
    <w:pPr>
      <w:ind w:left="714" w:hanging="357"/>
    </w:pPr>
    <w:rPr>
      <w:color w:val="0067AC" w:themeColor="accent1"/>
      <w:szCs w:val="20"/>
    </w:rPr>
  </w:style>
  <w:style w:type="paragraph" w:styleId="Caption">
    <w:name w:val="caption"/>
    <w:basedOn w:val="Text-Bodytext-YRC"/>
    <w:next w:val="Text-Bodytext-YRC"/>
    <w:uiPriority w:val="35"/>
    <w:unhideWhenUsed/>
    <w:qFormat/>
    <w:rsid w:val="00AF3964"/>
    <w:pPr>
      <w:spacing w:before="240" w:after="200" w:line="240" w:lineRule="auto"/>
    </w:pPr>
    <w:rPr>
      <w:i/>
      <w:iCs/>
      <w:sz w:val="20"/>
      <w:szCs w:val="20"/>
    </w:rPr>
  </w:style>
  <w:style w:type="character" w:styleId="Hyperlink">
    <w:name w:val="Hyperlink"/>
    <w:basedOn w:val="DefaultParagraphFont"/>
    <w:uiPriority w:val="99"/>
    <w:unhideWhenUsed/>
    <w:qFormat/>
    <w:rsid w:val="00CD706F"/>
    <w:rPr>
      <w:color w:val="003D42" w:themeColor="text2" w:themeShade="80"/>
      <w:u w:val="single"/>
    </w:rPr>
  </w:style>
  <w:style w:type="character" w:styleId="UnresolvedMention">
    <w:name w:val="Unresolved Mention"/>
    <w:basedOn w:val="DefaultParagraphFont"/>
    <w:uiPriority w:val="99"/>
    <w:semiHidden/>
    <w:unhideWhenUsed/>
    <w:rsid w:val="00C5110A"/>
    <w:rPr>
      <w:color w:val="605E5C"/>
      <w:shd w:val="clear" w:color="auto" w:fill="E1DFDD"/>
    </w:rPr>
  </w:style>
  <w:style w:type="paragraph" w:styleId="NoSpacing">
    <w:name w:val="No Spacing"/>
    <w:uiPriority w:val="1"/>
    <w:qFormat/>
    <w:rsid w:val="001C4B4C"/>
    <w:pPr>
      <w:spacing w:after="0" w:line="240" w:lineRule="auto"/>
    </w:pPr>
    <w:rPr>
      <w:rFonts w:ascii="Arial" w:hAnsi="Arial" w:cs="Arial"/>
      <w:color w:val="000000"/>
    </w:rPr>
  </w:style>
  <w:style w:type="paragraph" w:styleId="TOC1">
    <w:name w:val="toc 1"/>
    <w:basedOn w:val="Text-Bodytext-YRC"/>
    <w:next w:val="Text-Bodytext-YRC"/>
    <w:autoRedefine/>
    <w:uiPriority w:val="39"/>
    <w:unhideWhenUsed/>
    <w:rsid w:val="00B86737"/>
    <w:pPr>
      <w:spacing w:after="100"/>
    </w:pPr>
  </w:style>
  <w:style w:type="paragraph" w:styleId="TOC2">
    <w:name w:val="toc 2"/>
    <w:basedOn w:val="Text-Bodytext-YRC"/>
    <w:next w:val="Text-Bodytext-YRC"/>
    <w:autoRedefine/>
    <w:uiPriority w:val="39"/>
    <w:unhideWhenUsed/>
    <w:rsid w:val="00B86737"/>
    <w:pPr>
      <w:spacing w:after="100"/>
      <w:ind w:left="240"/>
    </w:pPr>
  </w:style>
  <w:style w:type="paragraph" w:styleId="TOC3">
    <w:name w:val="toc 3"/>
    <w:basedOn w:val="Normal"/>
    <w:next w:val="Normal"/>
    <w:autoRedefine/>
    <w:uiPriority w:val="39"/>
    <w:unhideWhenUsed/>
    <w:rsid w:val="00D178CE"/>
    <w:pPr>
      <w:spacing w:after="100"/>
      <w:ind w:left="480"/>
    </w:pPr>
  </w:style>
  <w:style w:type="paragraph" w:styleId="TOC4">
    <w:name w:val="toc 4"/>
    <w:basedOn w:val="Normal"/>
    <w:next w:val="Normal"/>
    <w:autoRedefine/>
    <w:uiPriority w:val="39"/>
    <w:unhideWhenUsed/>
    <w:rsid w:val="00D178CE"/>
    <w:pPr>
      <w:spacing w:after="100"/>
      <w:ind w:left="720"/>
    </w:pPr>
  </w:style>
  <w:style w:type="paragraph" w:styleId="Bibliography">
    <w:name w:val="Bibliography"/>
    <w:basedOn w:val="Normal"/>
    <w:next w:val="Normal"/>
    <w:uiPriority w:val="37"/>
    <w:unhideWhenUsed/>
    <w:rsid w:val="000C0828"/>
  </w:style>
  <w:style w:type="paragraph" w:styleId="EndnoteText">
    <w:name w:val="endnote text"/>
    <w:link w:val="EndnoteTextChar"/>
    <w:uiPriority w:val="99"/>
    <w:semiHidden/>
    <w:unhideWhenUsed/>
    <w:qFormat/>
    <w:rsid w:val="00713D2A"/>
    <w:pPr>
      <w:spacing w:before="60" w:after="60" w:line="240" w:lineRule="auto"/>
    </w:pPr>
    <w:rPr>
      <w:rFonts w:ascii="Arial" w:hAnsi="Arial"/>
      <w:sz w:val="22"/>
      <w:szCs w:val="20"/>
    </w:rPr>
  </w:style>
  <w:style w:type="character" w:customStyle="1" w:styleId="EndnoteTextChar">
    <w:name w:val="Endnote Text Char"/>
    <w:basedOn w:val="DefaultParagraphFont"/>
    <w:link w:val="EndnoteText"/>
    <w:uiPriority w:val="99"/>
    <w:semiHidden/>
    <w:rsid w:val="00713D2A"/>
    <w:rPr>
      <w:rFonts w:ascii="Arial" w:hAnsi="Arial"/>
      <w:sz w:val="22"/>
      <w:szCs w:val="20"/>
    </w:rPr>
  </w:style>
  <w:style w:type="character" w:styleId="EndnoteReference">
    <w:name w:val="endnote reference"/>
    <w:basedOn w:val="DefaultParagraphFont"/>
    <w:uiPriority w:val="99"/>
    <w:semiHidden/>
    <w:unhideWhenUsed/>
    <w:rsid w:val="00212123"/>
    <w:rPr>
      <w:vertAlign w:val="superscript"/>
    </w:rPr>
  </w:style>
  <w:style w:type="paragraph" w:styleId="FootnoteText">
    <w:name w:val="footnote text"/>
    <w:basedOn w:val="Normal"/>
    <w:link w:val="FootnoteTextChar"/>
    <w:uiPriority w:val="99"/>
    <w:semiHidden/>
    <w:unhideWhenUsed/>
    <w:rsid w:val="00EC59B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C59BE"/>
    <w:rPr>
      <w:sz w:val="20"/>
      <w:szCs w:val="20"/>
    </w:rPr>
  </w:style>
  <w:style w:type="character" w:styleId="FootnoteReference">
    <w:name w:val="footnote reference"/>
    <w:basedOn w:val="DefaultParagraphFont"/>
    <w:uiPriority w:val="99"/>
    <w:semiHidden/>
    <w:unhideWhenUsed/>
    <w:rsid w:val="00EC59BE"/>
    <w:rPr>
      <w:vertAlign w:val="superscript"/>
    </w:rPr>
  </w:style>
  <w:style w:type="paragraph" w:customStyle="1" w:styleId="Title-Name-YRC">
    <w:name w:val="Title - Name - YRC"/>
    <w:next w:val="Text-Bodytext-YRC"/>
    <w:link w:val="Title-Name-YRCChar"/>
    <w:qFormat/>
    <w:rsid w:val="00ED0986"/>
    <w:rPr>
      <w:rFonts w:ascii="Arial" w:hAnsi="Arial" w:cs="Arial"/>
      <w:b/>
      <w:bCs/>
      <w:sz w:val="60"/>
      <w:szCs w:val="60"/>
    </w:rPr>
  </w:style>
  <w:style w:type="character" w:customStyle="1" w:styleId="Title-Name-YRCChar">
    <w:name w:val="Title - Name - YRC Char"/>
    <w:basedOn w:val="TitleChar"/>
    <w:link w:val="Title-Name-YRC"/>
    <w:rsid w:val="00ED0986"/>
    <w:rPr>
      <w:rFonts w:ascii="Arial" w:hAnsi="Arial" w:cs="Arial"/>
      <w:b/>
      <w:bCs/>
      <w:sz w:val="60"/>
      <w:szCs w:val="60"/>
    </w:rPr>
  </w:style>
  <w:style w:type="paragraph" w:customStyle="1" w:styleId="H1-Heading-YRC">
    <w:name w:val="H1 - Heading - YRC"/>
    <w:next w:val="Text-Bodytext-YRC"/>
    <w:link w:val="H1-Heading-YRCChar"/>
    <w:qFormat/>
    <w:rsid w:val="00283A4F"/>
    <w:pPr>
      <w:spacing w:before="360" w:after="120"/>
    </w:pPr>
    <w:rPr>
      <w:rFonts w:ascii="Arial" w:hAnsi="Arial" w:cs="Arial"/>
      <w:b/>
      <w:bCs/>
      <w:sz w:val="40"/>
      <w:szCs w:val="40"/>
    </w:rPr>
  </w:style>
  <w:style w:type="character" w:customStyle="1" w:styleId="H1-Heading-YRCChar">
    <w:name w:val="H1 - Heading - YRC Char"/>
    <w:basedOn w:val="Heading1Char"/>
    <w:link w:val="H1-Heading-YRC"/>
    <w:rsid w:val="00283A4F"/>
    <w:rPr>
      <w:rFonts w:ascii="Arial" w:hAnsi="Arial" w:cs="Arial"/>
      <w:b/>
      <w:bCs/>
      <w:sz w:val="40"/>
      <w:szCs w:val="40"/>
    </w:rPr>
  </w:style>
  <w:style w:type="paragraph" w:customStyle="1" w:styleId="H2-Heading-YRC">
    <w:name w:val="H2 - Heading - YRC"/>
    <w:next w:val="Text-Bodytext-YRC"/>
    <w:link w:val="H2-Heading-YRCChar"/>
    <w:qFormat/>
    <w:rsid w:val="00B46374"/>
    <w:pPr>
      <w:spacing w:before="360"/>
    </w:pPr>
    <w:rPr>
      <w:rFonts w:ascii="Arial" w:hAnsi="Arial" w:cs="Arial"/>
      <w:color w:val="007C85" w:themeColor="text2"/>
      <w:sz w:val="34"/>
      <w:szCs w:val="34"/>
    </w:rPr>
  </w:style>
  <w:style w:type="character" w:customStyle="1" w:styleId="H2-Heading-YRCChar">
    <w:name w:val="H2 - Heading - YRC Char"/>
    <w:basedOn w:val="Heading2Char"/>
    <w:link w:val="H2-Heading-YRC"/>
    <w:rsid w:val="00B46374"/>
    <w:rPr>
      <w:rFonts w:ascii="Arial" w:hAnsi="Arial" w:cs="Arial"/>
      <w:color w:val="007C85" w:themeColor="text2"/>
      <w:sz w:val="34"/>
      <w:szCs w:val="34"/>
    </w:rPr>
  </w:style>
  <w:style w:type="paragraph" w:customStyle="1" w:styleId="H5-Indent-YRC">
    <w:name w:val="H5 - Indent - YRC"/>
    <w:basedOn w:val="Text-Bodytext-YRC"/>
    <w:link w:val="H5-Indent-YRCChar"/>
    <w:qFormat/>
    <w:rsid w:val="00363EE0"/>
    <w:pPr>
      <w:ind w:left="397" w:right="397"/>
    </w:pPr>
    <w:rPr>
      <w:color w:val="007C85" w:themeColor="text2"/>
    </w:rPr>
  </w:style>
  <w:style w:type="character" w:customStyle="1" w:styleId="H5-Indent-YRCChar">
    <w:name w:val="H5 - Indent - YRC Char"/>
    <w:basedOn w:val="Text-Bodytext-YRCChar"/>
    <w:link w:val="H5-Indent-YRC"/>
    <w:rsid w:val="00363EE0"/>
    <w:rPr>
      <w:rFonts w:ascii="Arial" w:eastAsia="MS Mincho" w:hAnsi="Arial" w:cs="Arial"/>
      <w:color w:val="007C85" w:themeColor="text2"/>
      <w:kern w:val="0"/>
      <w:lang w:val="en-GB"/>
      <w14:ligatures w14:val="none"/>
    </w:rPr>
  </w:style>
  <w:style w:type="paragraph" w:customStyle="1" w:styleId="Title-Year-YRC">
    <w:name w:val="Title - Year - YRC"/>
    <w:basedOn w:val="Normal"/>
    <w:link w:val="Title-Year-YRCChar"/>
    <w:qFormat/>
    <w:rsid w:val="00A54A3F"/>
    <w:pPr>
      <w:spacing w:after="0"/>
    </w:pPr>
    <w:rPr>
      <w:rFonts w:cs="Arial"/>
      <w:sz w:val="52"/>
      <w:szCs w:val="52"/>
    </w:rPr>
  </w:style>
  <w:style w:type="character" w:customStyle="1" w:styleId="Text-Bodytext-YRCChar">
    <w:name w:val="Text - Body text - YRC Char"/>
    <w:basedOn w:val="DefaultParagraphFont"/>
    <w:link w:val="Text-Bodytext-YRC"/>
    <w:rsid w:val="004343F6"/>
    <w:rPr>
      <w:rFonts w:ascii="Arial" w:eastAsia="MS Mincho" w:hAnsi="Arial" w:cs="Arial"/>
      <w:kern w:val="0"/>
      <w:lang w:val="en-GB"/>
      <w14:ligatures w14:val="none"/>
    </w:rPr>
  </w:style>
  <w:style w:type="character" w:customStyle="1" w:styleId="Title-Year-YRCChar">
    <w:name w:val="Title - Year - YRC Char"/>
    <w:basedOn w:val="DefaultParagraphFont"/>
    <w:link w:val="Title-Year-YRC"/>
    <w:rsid w:val="00A54A3F"/>
    <w:rPr>
      <w:rFonts w:ascii="Arial" w:hAnsi="Arial" w:cs="Arial"/>
      <w:sz w:val="52"/>
      <w:szCs w:val="52"/>
    </w:rPr>
  </w:style>
  <w:style w:type="paragraph" w:customStyle="1" w:styleId="List-Bulletpoint-YRC">
    <w:name w:val="List - Bullet point - YRC"/>
    <w:link w:val="List-Bulletpoint-YRCChar"/>
    <w:rsid w:val="004343F6"/>
    <w:pPr>
      <w:spacing w:before="120" w:after="120"/>
      <w:ind w:left="714" w:hanging="357"/>
    </w:pPr>
    <w:rPr>
      <w:rFonts w:ascii="Arial" w:eastAsia="MS Mincho" w:hAnsi="Arial" w:cs="Arial"/>
      <w:kern w:val="0"/>
      <w:lang w:val="en-GB"/>
      <w14:ligatures w14:val="none"/>
    </w:rPr>
  </w:style>
  <w:style w:type="character" w:customStyle="1" w:styleId="ListParagraphChar">
    <w:name w:val="List Paragraph Char"/>
    <w:basedOn w:val="Text-Bodytext-YRCChar"/>
    <w:link w:val="ListParagraph"/>
    <w:uiPriority w:val="34"/>
    <w:rsid w:val="00ED0986"/>
    <w:rPr>
      <w:rFonts w:ascii="Arial" w:eastAsia="MS Mincho" w:hAnsi="Arial" w:cs="Arial"/>
      <w:kern w:val="0"/>
      <w:lang w:val="en-GB"/>
      <w14:ligatures w14:val="none"/>
    </w:rPr>
  </w:style>
  <w:style w:type="character" w:customStyle="1" w:styleId="List-Bulletpoint-YRCChar">
    <w:name w:val="List - Bullet point - YRC Char"/>
    <w:basedOn w:val="ListParagraphChar"/>
    <w:link w:val="List-Bulletpoint-YRC"/>
    <w:rsid w:val="004343F6"/>
    <w:rPr>
      <w:rFonts w:ascii="Arial" w:eastAsia="MS Mincho" w:hAnsi="Arial" w:cs="Arial"/>
      <w:kern w:val="0"/>
      <w:lang w:val="en-GB"/>
      <w14:ligatures w14:val="none"/>
    </w:rPr>
  </w:style>
  <w:style w:type="character" w:styleId="SubtleEmphasis">
    <w:name w:val="Subtle Emphasis"/>
    <w:basedOn w:val="DefaultParagraphFont"/>
    <w:uiPriority w:val="19"/>
    <w:qFormat/>
    <w:rsid w:val="00EC10FC"/>
    <w:rPr>
      <w:i/>
      <w:iCs/>
      <w:color w:val="404040" w:themeColor="text1" w:themeTint="BF"/>
    </w:rPr>
  </w:style>
  <w:style w:type="table" w:customStyle="1" w:styleId="YRC-Table-Standard">
    <w:name w:val="YRC - Table - Standard"/>
    <w:basedOn w:val="TableNormal"/>
    <w:uiPriority w:val="99"/>
    <w:rsid w:val="005B52C2"/>
    <w:pPr>
      <w:spacing w:before="40" w:after="40" w:line="240" w:lineRule="auto"/>
    </w:pPr>
    <w:rPr>
      <w:rFonts w:ascii="Arial" w:hAnsi="Arial"/>
      <w:sz w:val="22"/>
    </w:rPr>
    <w:tblPr>
      <w:tblStyleRowBandSize w:val="1"/>
      <w:tblBorders>
        <w:top w:val="single" w:sz="6" w:space="0" w:color="007C85" w:themeColor="text2"/>
        <w:left w:val="single" w:sz="6" w:space="0" w:color="007C85" w:themeColor="text2"/>
        <w:bottom w:val="single" w:sz="6" w:space="0" w:color="007C85" w:themeColor="text2"/>
        <w:right w:val="single" w:sz="6" w:space="0" w:color="007C85" w:themeColor="text2"/>
      </w:tblBorders>
    </w:tblPr>
    <w:tblStylePr w:type="firstRow">
      <w:rPr>
        <w:b/>
        <w:color w:val="FFFFFF" w:themeColor="background1"/>
      </w:rPr>
      <w:tblPr/>
      <w:tcPr>
        <w:shd w:val="clear" w:color="auto" w:fill="007C85" w:themeFill="text2"/>
      </w:tcPr>
    </w:tblStylePr>
    <w:tblStylePr w:type="band2Horz">
      <w:tblPr/>
      <w:tcPr>
        <w:shd w:val="clear" w:color="auto" w:fill="F2F2F2" w:themeFill="background1" w:themeFillShade="F2"/>
      </w:tcPr>
    </w:tblStylePr>
  </w:style>
  <w:style w:type="paragraph" w:customStyle="1" w:styleId="H3-White-YRC">
    <w:name w:val="H3 - White - YRC"/>
    <w:basedOn w:val="H3-Heading-YRC"/>
    <w:link w:val="H3-White-YRCChar"/>
    <w:qFormat/>
    <w:rsid w:val="00122032"/>
    <w:rPr>
      <w:color w:val="FFFFFF" w:themeColor="background1"/>
    </w:rPr>
  </w:style>
  <w:style w:type="character" w:customStyle="1" w:styleId="H3-White-YRCChar">
    <w:name w:val="H3 - White - YRC Char"/>
    <w:basedOn w:val="H3-Heading-YRCChar"/>
    <w:link w:val="H3-White-YRC"/>
    <w:rsid w:val="00122032"/>
    <w:rPr>
      <w:rFonts w:ascii="Arial" w:hAnsi="Arial" w:cs="Arial"/>
      <w:b/>
      <w:bCs/>
      <w:color w:val="FFFFFF" w:themeColor="background1"/>
      <w:sz w:val="28"/>
      <w:szCs w:val="28"/>
    </w:rPr>
  </w:style>
  <w:style w:type="character" w:styleId="CommentReference">
    <w:name w:val="annotation reference"/>
    <w:basedOn w:val="DefaultParagraphFont"/>
    <w:uiPriority w:val="99"/>
    <w:semiHidden/>
    <w:unhideWhenUsed/>
    <w:rsid w:val="00935B7C"/>
    <w:rPr>
      <w:sz w:val="16"/>
      <w:szCs w:val="16"/>
    </w:rPr>
  </w:style>
  <w:style w:type="paragraph" w:styleId="CommentText">
    <w:name w:val="annotation text"/>
    <w:basedOn w:val="Normal"/>
    <w:link w:val="CommentTextChar"/>
    <w:uiPriority w:val="99"/>
    <w:unhideWhenUsed/>
    <w:rsid w:val="00935B7C"/>
    <w:pPr>
      <w:spacing w:line="240" w:lineRule="auto"/>
    </w:pPr>
    <w:rPr>
      <w:sz w:val="20"/>
      <w:szCs w:val="20"/>
    </w:rPr>
  </w:style>
  <w:style w:type="character" w:customStyle="1" w:styleId="CommentTextChar">
    <w:name w:val="Comment Text Char"/>
    <w:basedOn w:val="DefaultParagraphFont"/>
    <w:link w:val="CommentText"/>
    <w:uiPriority w:val="99"/>
    <w:rsid w:val="00935B7C"/>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935B7C"/>
    <w:rPr>
      <w:b/>
      <w:bCs/>
    </w:rPr>
  </w:style>
  <w:style w:type="character" w:customStyle="1" w:styleId="CommentSubjectChar">
    <w:name w:val="Comment Subject Char"/>
    <w:basedOn w:val="CommentTextChar"/>
    <w:link w:val="CommentSubject"/>
    <w:uiPriority w:val="99"/>
    <w:semiHidden/>
    <w:rsid w:val="00935B7C"/>
    <w:rPr>
      <w:rFonts w:ascii="Arial" w:hAnsi="Arial"/>
      <w:b/>
      <w:bCs/>
      <w:sz w:val="20"/>
      <w:szCs w:val="20"/>
    </w:rPr>
  </w:style>
  <w:style w:type="paragraph" w:styleId="Revision">
    <w:name w:val="Revision"/>
    <w:hidden/>
    <w:uiPriority w:val="99"/>
    <w:semiHidden/>
    <w:rsid w:val="00075943"/>
    <w:pPr>
      <w:spacing w:after="0" w:line="240" w:lineRule="auto"/>
    </w:pPr>
    <w:rPr>
      <w:rFonts w:ascii="Arial" w:hAnsi="Arial"/>
    </w:rPr>
  </w:style>
  <w:style w:type="paragraph" w:customStyle="1" w:styleId="Textbody">
    <w:name w:val="Text body"/>
    <w:basedOn w:val="Normal"/>
    <w:qFormat/>
    <w:rsid w:val="00E67B4F"/>
    <w:pPr>
      <w:spacing w:before="60" w:after="240" w:line="276" w:lineRule="auto"/>
    </w:pPr>
    <w:rPr>
      <w:rFonts w:eastAsia="MS Mincho" w:cs="Arial"/>
      <w:kern w:val="0"/>
      <w:sz w:val="20"/>
      <w:lang w:val="en-GB"/>
      <w14:ligatures w14:val="none"/>
    </w:rPr>
  </w:style>
  <w:style w:type="paragraph" w:customStyle="1" w:styleId="Notes">
    <w:name w:val="Notes"/>
    <w:basedOn w:val="Subtitle"/>
    <w:rsid w:val="00E67B4F"/>
    <w:pPr>
      <w:keepNext/>
      <w:numPr>
        <w:ilvl w:val="0"/>
      </w:numPr>
      <w:tabs>
        <w:tab w:val="num" w:pos="720"/>
      </w:tabs>
      <w:spacing w:before="240" w:after="120" w:line="240" w:lineRule="auto"/>
      <w:ind w:left="720" w:hanging="360"/>
    </w:pPr>
    <w:rPr>
      <w:rFonts w:eastAsia="MS Mincho" w:cs="Arial"/>
      <w:i/>
      <w:iCs/>
      <w:color w:val="7F7F7F" w:themeColor="text1" w:themeTint="80"/>
      <w:spacing w:val="0"/>
      <w:kern w:val="0"/>
      <w:sz w:val="18"/>
      <w:szCs w:val="18"/>
      <w:u w:val="single"/>
      <w:lang w:val="en-GB"/>
      <w14:ligatures w14:val="none"/>
    </w:rPr>
  </w:style>
  <w:style w:type="paragraph" w:styleId="NormalWeb">
    <w:name w:val="Normal (Web)"/>
    <w:basedOn w:val="Normal"/>
    <w:uiPriority w:val="99"/>
    <w:semiHidden/>
    <w:unhideWhenUsed/>
    <w:rsid w:val="0017700D"/>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paragraph" w:customStyle="1" w:styleId="Standard">
    <w:name w:val="Standard"/>
    <w:basedOn w:val="Normal"/>
    <w:link w:val="StandardChar"/>
    <w:qFormat/>
    <w:rsid w:val="00D111F8"/>
    <w:pPr>
      <w:spacing w:after="120" w:line="264" w:lineRule="auto"/>
    </w:pPr>
  </w:style>
  <w:style w:type="character" w:customStyle="1" w:styleId="StandardChar">
    <w:name w:val="Standard Char"/>
    <w:basedOn w:val="DefaultParagraphFont"/>
    <w:link w:val="Standard"/>
    <w:rsid w:val="00D111F8"/>
    <w:rPr>
      <w:rFonts w:ascii="Arial" w:hAnsi="Arial"/>
    </w:rPr>
  </w:style>
  <w:style w:type="character" w:styleId="Mention">
    <w:name w:val="Mention"/>
    <w:basedOn w:val="DefaultParagraphFont"/>
    <w:uiPriority w:val="99"/>
    <w:unhideWhenUsed/>
    <w:rsid w:val="0076517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767730">
      <w:bodyDiv w:val="1"/>
      <w:marLeft w:val="0"/>
      <w:marRight w:val="0"/>
      <w:marTop w:val="0"/>
      <w:marBottom w:val="0"/>
      <w:divBdr>
        <w:top w:val="none" w:sz="0" w:space="0" w:color="auto"/>
        <w:left w:val="none" w:sz="0" w:space="0" w:color="auto"/>
        <w:bottom w:val="none" w:sz="0" w:space="0" w:color="auto"/>
        <w:right w:val="none" w:sz="0" w:space="0" w:color="auto"/>
      </w:divBdr>
    </w:div>
    <w:div w:id="125240518">
      <w:bodyDiv w:val="1"/>
      <w:marLeft w:val="0"/>
      <w:marRight w:val="0"/>
      <w:marTop w:val="0"/>
      <w:marBottom w:val="0"/>
      <w:divBdr>
        <w:top w:val="none" w:sz="0" w:space="0" w:color="auto"/>
        <w:left w:val="none" w:sz="0" w:space="0" w:color="auto"/>
        <w:bottom w:val="none" w:sz="0" w:space="0" w:color="auto"/>
        <w:right w:val="none" w:sz="0" w:space="0" w:color="auto"/>
      </w:divBdr>
    </w:div>
    <w:div w:id="258174801">
      <w:bodyDiv w:val="1"/>
      <w:marLeft w:val="0"/>
      <w:marRight w:val="0"/>
      <w:marTop w:val="0"/>
      <w:marBottom w:val="0"/>
      <w:divBdr>
        <w:top w:val="none" w:sz="0" w:space="0" w:color="auto"/>
        <w:left w:val="none" w:sz="0" w:space="0" w:color="auto"/>
        <w:bottom w:val="none" w:sz="0" w:space="0" w:color="auto"/>
        <w:right w:val="none" w:sz="0" w:space="0" w:color="auto"/>
      </w:divBdr>
    </w:div>
    <w:div w:id="463930830">
      <w:bodyDiv w:val="1"/>
      <w:marLeft w:val="0"/>
      <w:marRight w:val="0"/>
      <w:marTop w:val="0"/>
      <w:marBottom w:val="0"/>
      <w:divBdr>
        <w:top w:val="none" w:sz="0" w:space="0" w:color="auto"/>
        <w:left w:val="none" w:sz="0" w:space="0" w:color="auto"/>
        <w:bottom w:val="none" w:sz="0" w:space="0" w:color="auto"/>
        <w:right w:val="none" w:sz="0" w:space="0" w:color="auto"/>
      </w:divBdr>
    </w:div>
    <w:div w:id="513615663">
      <w:bodyDiv w:val="1"/>
      <w:marLeft w:val="0"/>
      <w:marRight w:val="0"/>
      <w:marTop w:val="0"/>
      <w:marBottom w:val="0"/>
      <w:divBdr>
        <w:top w:val="none" w:sz="0" w:space="0" w:color="auto"/>
        <w:left w:val="none" w:sz="0" w:space="0" w:color="auto"/>
        <w:bottom w:val="none" w:sz="0" w:space="0" w:color="auto"/>
        <w:right w:val="none" w:sz="0" w:space="0" w:color="auto"/>
      </w:divBdr>
    </w:div>
    <w:div w:id="535194011">
      <w:bodyDiv w:val="1"/>
      <w:marLeft w:val="0"/>
      <w:marRight w:val="0"/>
      <w:marTop w:val="0"/>
      <w:marBottom w:val="0"/>
      <w:divBdr>
        <w:top w:val="none" w:sz="0" w:space="0" w:color="auto"/>
        <w:left w:val="none" w:sz="0" w:space="0" w:color="auto"/>
        <w:bottom w:val="none" w:sz="0" w:space="0" w:color="auto"/>
        <w:right w:val="none" w:sz="0" w:space="0" w:color="auto"/>
      </w:divBdr>
    </w:div>
    <w:div w:id="542329288">
      <w:bodyDiv w:val="1"/>
      <w:marLeft w:val="0"/>
      <w:marRight w:val="0"/>
      <w:marTop w:val="0"/>
      <w:marBottom w:val="0"/>
      <w:divBdr>
        <w:top w:val="none" w:sz="0" w:space="0" w:color="auto"/>
        <w:left w:val="none" w:sz="0" w:space="0" w:color="auto"/>
        <w:bottom w:val="none" w:sz="0" w:space="0" w:color="auto"/>
        <w:right w:val="none" w:sz="0" w:space="0" w:color="auto"/>
      </w:divBdr>
    </w:div>
    <w:div w:id="589697392">
      <w:bodyDiv w:val="1"/>
      <w:marLeft w:val="0"/>
      <w:marRight w:val="0"/>
      <w:marTop w:val="0"/>
      <w:marBottom w:val="0"/>
      <w:divBdr>
        <w:top w:val="none" w:sz="0" w:space="0" w:color="auto"/>
        <w:left w:val="none" w:sz="0" w:space="0" w:color="auto"/>
        <w:bottom w:val="none" w:sz="0" w:space="0" w:color="auto"/>
        <w:right w:val="none" w:sz="0" w:space="0" w:color="auto"/>
      </w:divBdr>
    </w:div>
    <w:div w:id="777064987">
      <w:bodyDiv w:val="1"/>
      <w:marLeft w:val="0"/>
      <w:marRight w:val="0"/>
      <w:marTop w:val="0"/>
      <w:marBottom w:val="0"/>
      <w:divBdr>
        <w:top w:val="none" w:sz="0" w:space="0" w:color="auto"/>
        <w:left w:val="none" w:sz="0" w:space="0" w:color="auto"/>
        <w:bottom w:val="none" w:sz="0" w:space="0" w:color="auto"/>
        <w:right w:val="none" w:sz="0" w:space="0" w:color="auto"/>
      </w:divBdr>
    </w:div>
    <w:div w:id="963075586">
      <w:bodyDiv w:val="1"/>
      <w:marLeft w:val="0"/>
      <w:marRight w:val="0"/>
      <w:marTop w:val="0"/>
      <w:marBottom w:val="0"/>
      <w:divBdr>
        <w:top w:val="none" w:sz="0" w:space="0" w:color="auto"/>
        <w:left w:val="none" w:sz="0" w:space="0" w:color="auto"/>
        <w:bottom w:val="none" w:sz="0" w:space="0" w:color="auto"/>
        <w:right w:val="none" w:sz="0" w:space="0" w:color="auto"/>
      </w:divBdr>
    </w:div>
    <w:div w:id="1032417260">
      <w:bodyDiv w:val="1"/>
      <w:marLeft w:val="0"/>
      <w:marRight w:val="0"/>
      <w:marTop w:val="0"/>
      <w:marBottom w:val="0"/>
      <w:divBdr>
        <w:top w:val="none" w:sz="0" w:space="0" w:color="auto"/>
        <w:left w:val="none" w:sz="0" w:space="0" w:color="auto"/>
        <w:bottom w:val="none" w:sz="0" w:space="0" w:color="auto"/>
        <w:right w:val="none" w:sz="0" w:space="0" w:color="auto"/>
      </w:divBdr>
    </w:div>
    <w:div w:id="1202597697">
      <w:bodyDiv w:val="1"/>
      <w:marLeft w:val="0"/>
      <w:marRight w:val="0"/>
      <w:marTop w:val="0"/>
      <w:marBottom w:val="0"/>
      <w:divBdr>
        <w:top w:val="none" w:sz="0" w:space="0" w:color="auto"/>
        <w:left w:val="none" w:sz="0" w:space="0" w:color="auto"/>
        <w:bottom w:val="none" w:sz="0" w:space="0" w:color="auto"/>
        <w:right w:val="none" w:sz="0" w:space="0" w:color="auto"/>
      </w:divBdr>
    </w:div>
    <w:div w:id="1302151192">
      <w:bodyDiv w:val="1"/>
      <w:marLeft w:val="0"/>
      <w:marRight w:val="0"/>
      <w:marTop w:val="0"/>
      <w:marBottom w:val="0"/>
      <w:divBdr>
        <w:top w:val="none" w:sz="0" w:space="0" w:color="auto"/>
        <w:left w:val="none" w:sz="0" w:space="0" w:color="auto"/>
        <w:bottom w:val="none" w:sz="0" w:space="0" w:color="auto"/>
        <w:right w:val="none" w:sz="0" w:space="0" w:color="auto"/>
      </w:divBdr>
    </w:div>
    <w:div w:id="1408304867">
      <w:bodyDiv w:val="1"/>
      <w:marLeft w:val="0"/>
      <w:marRight w:val="0"/>
      <w:marTop w:val="0"/>
      <w:marBottom w:val="0"/>
      <w:divBdr>
        <w:top w:val="none" w:sz="0" w:space="0" w:color="auto"/>
        <w:left w:val="none" w:sz="0" w:space="0" w:color="auto"/>
        <w:bottom w:val="none" w:sz="0" w:space="0" w:color="auto"/>
        <w:right w:val="none" w:sz="0" w:space="0" w:color="auto"/>
      </w:divBdr>
    </w:div>
    <w:div w:id="1581212084">
      <w:bodyDiv w:val="1"/>
      <w:marLeft w:val="0"/>
      <w:marRight w:val="0"/>
      <w:marTop w:val="0"/>
      <w:marBottom w:val="0"/>
      <w:divBdr>
        <w:top w:val="none" w:sz="0" w:space="0" w:color="auto"/>
        <w:left w:val="none" w:sz="0" w:space="0" w:color="auto"/>
        <w:bottom w:val="none" w:sz="0" w:space="0" w:color="auto"/>
        <w:right w:val="none" w:sz="0" w:space="0" w:color="auto"/>
      </w:divBdr>
    </w:div>
    <w:div w:id="1722360282">
      <w:bodyDiv w:val="1"/>
      <w:marLeft w:val="0"/>
      <w:marRight w:val="0"/>
      <w:marTop w:val="0"/>
      <w:marBottom w:val="0"/>
      <w:divBdr>
        <w:top w:val="none" w:sz="0" w:space="0" w:color="auto"/>
        <w:left w:val="none" w:sz="0" w:space="0" w:color="auto"/>
        <w:bottom w:val="none" w:sz="0" w:space="0" w:color="auto"/>
        <w:right w:val="none" w:sz="0" w:space="0" w:color="auto"/>
      </w:divBdr>
    </w:div>
    <w:div w:id="1733431516">
      <w:bodyDiv w:val="1"/>
      <w:marLeft w:val="0"/>
      <w:marRight w:val="0"/>
      <w:marTop w:val="0"/>
      <w:marBottom w:val="0"/>
      <w:divBdr>
        <w:top w:val="none" w:sz="0" w:space="0" w:color="auto"/>
        <w:left w:val="none" w:sz="0" w:space="0" w:color="auto"/>
        <w:bottom w:val="none" w:sz="0" w:space="0" w:color="auto"/>
        <w:right w:val="none" w:sz="0" w:space="0" w:color="auto"/>
      </w:divBdr>
    </w:div>
    <w:div w:id="1847331100">
      <w:bodyDiv w:val="1"/>
      <w:marLeft w:val="0"/>
      <w:marRight w:val="0"/>
      <w:marTop w:val="0"/>
      <w:marBottom w:val="0"/>
      <w:divBdr>
        <w:top w:val="none" w:sz="0" w:space="0" w:color="auto"/>
        <w:left w:val="none" w:sz="0" w:space="0" w:color="auto"/>
        <w:bottom w:val="none" w:sz="0" w:space="0" w:color="auto"/>
        <w:right w:val="none" w:sz="0" w:space="0" w:color="auto"/>
      </w:divBdr>
    </w:div>
    <w:div w:id="1869676638">
      <w:bodyDiv w:val="1"/>
      <w:marLeft w:val="0"/>
      <w:marRight w:val="0"/>
      <w:marTop w:val="0"/>
      <w:marBottom w:val="0"/>
      <w:divBdr>
        <w:top w:val="none" w:sz="0" w:space="0" w:color="auto"/>
        <w:left w:val="none" w:sz="0" w:space="0" w:color="auto"/>
        <w:bottom w:val="none" w:sz="0" w:space="0" w:color="auto"/>
        <w:right w:val="none" w:sz="0" w:space="0" w:color="auto"/>
      </w:divBdr>
    </w:div>
    <w:div w:id="2066027654">
      <w:bodyDiv w:val="1"/>
      <w:marLeft w:val="0"/>
      <w:marRight w:val="0"/>
      <w:marTop w:val="0"/>
      <w:marBottom w:val="0"/>
      <w:divBdr>
        <w:top w:val="none" w:sz="0" w:space="0" w:color="auto"/>
        <w:left w:val="none" w:sz="0" w:space="0" w:color="auto"/>
        <w:bottom w:val="none" w:sz="0" w:space="0" w:color="auto"/>
        <w:right w:val="none" w:sz="0" w:space="0" w:color="auto"/>
      </w:divBdr>
    </w:div>
    <w:div w:id="2070494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microsoft.com/office/2007/relationships/hdphoto" Target="media/hdphoto1.wdp"/><Relationship Id="rId18" Type="http://schemas.openxmlformats.org/officeDocument/2006/relationships/footer" Target="footer2.xml"/><Relationship Id="rId26" Type="http://schemas.openxmlformats.org/officeDocument/2006/relationships/footer" Target="footer4.xml"/><Relationship Id="rId39" Type="http://schemas.openxmlformats.org/officeDocument/2006/relationships/hyperlink" Target="https://shaping.yarraranges.vic.gov.au/climate-and-environment-strategy-2026-2036" TargetMode="External"/><Relationship Id="rId21" Type="http://schemas.openxmlformats.org/officeDocument/2006/relationships/image" Target="media/image4.jpg"/><Relationship Id="rId34" Type="http://schemas.openxmlformats.org/officeDocument/2006/relationships/image" Target="media/image14.png"/><Relationship Id="rId42" Type="http://schemas.openxmlformats.org/officeDocument/2006/relationships/image" Target="media/image19.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image" Target="media/image9.jpeg"/><Relationship Id="rId41" Type="http://schemas.openxmlformats.org/officeDocument/2006/relationships/hyperlink" Target="https://www.yarraranges.vic.gov.au/Hom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shaping.yarraranges.vic.gov.au/climate-and-environment-strategy-2026-2036" TargetMode="External"/><Relationship Id="rId32" Type="http://schemas.openxmlformats.org/officeDocument/2006/relationships/image" Target="media/image12.jpeg"/><Relationship Id="rId37" Type="http://schemas.openxmlformats.org/officeDocument/2006/relationships/image" Target="media/image17.png"/><Relationship Id="rId40" Type="http://schemas.openxmlformats.org/officeDocument/2006/relationships/hyperlink" Target="mailto:mail@yarraranges.vic.gov.au"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image" Target="media/image6.jpeg"/><Relationship Id="rId28" Type="http://schemas.openxmlformats.org/officeDocument/2006/relationships/image" Target="media/image8.jpeg"/><Relationship Id="rId36" Type="http://schemas.openxmlformats.org/officeDocument/2006/relationships/image" Target="media/image16.jpeg"/><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image" Target="media/image11.jpeg"/><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5.jpeg"/><Relationship Id="rId27" Type="http://schemas.openxmlformats.org/officeDocument/2006/relationships/image" Target="media/image7.jpeg"/><Relationship Id="rId30" Type="http://schemas.openxmlformats.org/officeDocument/2006/relationships/image" Target="media/image10.jpeg"/><Relationship Id="rId35" Type="http://schemas.openxmlformats.org/officeDocument/2006/relationships/image" Target="media/image15.jpeg"/><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4.xml"/><Relationship Id="rId33" Type="http://schemas.openxmlformats.org/officeDocument/2006/relationships/image" Target="media/image13.jpeg"/><Relationship Id="rId38" Type="http://schemas.openxmlformats.org/officeDocument/2006/relationships/image" Target="media/image18.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onds\OneDrive%20-%20Yarra%20Ranges%20Shire%20Council\General%20-%20Team%20-%20Environment\2026%20Climate%20and%20Environment%20Strategy\Communication%20and%20Engagement\Tracking%20Engagement\CES%20Phase%201%20Community%20Engagement%20Rep" TargetMode="External"/></Relationships>
</file>

<file path=word/theme/theme1.xml><?xml version="1.0" encoding="utf-8"?>
<a:theme xmlns:a="http://schemas.openxmlformats.org/drawingml/2006/main" name="Office Theme">
  <a:themeElements>
    <a:clrScheme name="Yarra Ranges Ignite Theme">
      <a:dk1>
        <a:sysClr val="windowText" lastClr="000000"/>
      </a:dk1>
      <a:lt1>
        <a:srgbClr val="FFFFFF"/>
      </a:lt1>
      <a:dk2>
        <a:srgbClr val="007C85"/>
      </a:dk2>
      <a:lt2>
        <a:srgbClr val="D2DFEA"/>
      </a:lt2>
      <a:accent1>
        <a:srgbClr val="0067AC"/>
      </a:accent1>
      <a:accent2>
        <a:srgbClr val="4AAA42"/>
      </a:accent2>
      <a:accent3>
        <a:srgbClr val="0096D7"/>
      </a:accent3>
      <a:accent4>
        <a:srgbClr val="E40E62"/>
      </a:accent4>
      <a:accent5>
        <a:srgbClr val="F89828"/>
      </a:accent5>
      <a:accent6>
        <a:srgbClr val="8A7967"/>
      </a:accent6>
      <a:hlink>
        <a:srgbClr val="007C85"/>
      </a:hlink>
      <a:folHlink>
        <a:srgbClr val="007C85"/>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3BC55D0FC6CE044B2D7920D8612BCD2" ma:contentTypeVersion="19" ma:contentTypeDescription="Create a new document." ma:contentTypeScope="" ma:versionID="ae928b0c8b53bf8dbe4d1f6f917c2e96">
  <xsd:schema xmlns:xsd="http://www.w3.org/2001/XMLSchema" xmlns:xs="http://www.w3.org/2001/XMLSchema" xmlns:p="http://schemas.microsoft.com/office/2006/metadata/properties" xmlns:ns2="006f070b-fd04-4d21-87b4-955d9bf99420" xmlns:ns3="a73acbc4-7c63-4749-ab2e-42b79babe849" targetNamespace="http://schemas.microsoft.com/office/2006/metadata/properties" ma:root="true" ma:fieldsID="5c7cf04b9ee4da1e7884133addc2883c" ns2:_="" ns3:_="">
    <xsd:import namespace="006f070b-fd04-4d21-87b4-955d9bf99420"/>
    <xsd:import namespace="a73acbc4-7c63-4749-ab2e-42b79babe84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3:TaxCatchAll"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LengthInSeconds" minOccurs="0"/>
                <xsd:element ref="ns2:Needschanges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6f070b-fd04-4d21-87b4-955d9bf994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7965d02b-fee9-47f7-b093-78b554a18784"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Needschanges_x003f_" ma:index="26" nillable="true" ma:displayName="Needs changes?" ma:default="0" ma:description="Criteria - does this file need updating to reflect current disposal options?" ma:format="Dropdown" ma:internalName="Needschanges_x003f_">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73acbc4-7c63-4749-ab2e-42b79babe84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623fc2b-246c-4d7b-9ddd-7830feba1e0f}" ma:internalName="TaxCatchAll" ma:showField="CatchAllData" ma:web="a73acbc4-7c63-4749-ab2e-42b79babe849">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06f070b-fd04-4d21-87b4-955d9bf99420">
      <Terms xmlns="http://schemas.microsoft.com/office/infopath/2007/PartnerControls"/>
    </lcf76f155ced4ddcb4097134ff3c332f>
    <TaxCatchAll xmlns="a73acbc4-7c63-4749-ab2e-42b79babe849" xsi:nil="true"/>
    <Needschanges_x003f_ xmlns="006f070b-fd04-4d21-87b4-955d9bf99420">false</Needschanges_x003f_>
  </documentManagement>
</p:properties>
</file>

<file path=customXml/itemProps1.xml><?xml version="1.0" encoding="utf-8"?>
<ds:datastoreItem xmlns:ds="http://schemas.openxmlformats.org/officeDocument/2006/customXml" ds:itemID="{FFB58D1A-04AE-4EC4-9FB7-26B600500625}">
  <ds:schemaRefs>
    <ds:schemaRef ds:uri="http://schemas.microsoft.com/sharepoint/v3/contenttype/forms"/>
  </ds:schemaRefs>
</ds:datastoreItem>
</file>

<file path=customXml/itemProps2.xml><?xml version="1.0" encoding="utf-8"?>
<ds:datastoreItem xmlns:ds="http://schemas.openxmlformats.org/officeDocument/2006/customXml" ds:itemID="{9FFB8B75-CB04-4274-AF52-0A76261CA22E}">
  <ds:schemaRefs>
    <ds:schemaRef ds:uri="http://schemas.openxmlformats.org/officeDocument/2006/bibliography"/>
  </ds:schemaRefs>
</ds:datastoreItem>
</file>

<file path=customXml/itemProps3.xml><?xml version="1.0" encoding="utf-8"?>
<ds:datastoreItem xmlns:ds="http://schemas.openxmlformats.org/officeDocument/2006/customXml" ds:itemID="{8A690CE2-97C1-4D95-9F67-50F60831AB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6f070b-fd04-4d21-87b4-955d9bf99420"/>
    <ds:schemaRef ds:uri="a73acbc4-7c63-4749-ab2e-42b79babe8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7032B3C-5B4C-4C6C-ACF6-A09BC83991A0}">
  <ds:schemaRefs>
    <ds:schemaRef ds:uri="http://schemas.microsoft.com/office/2006/metadata/properties"/>
    <ds:schemaRef ds:uri="http://schemas.microsoft.com/office/infopath/2007/PartnerControls"/>
    <ds:schemaRef ds:uri="006f070b-fd04-4d21-87b4-955d9bf99420"/>
    <ds:schemaRef ds:uri="a73acbc4-7c63-4749-ab2e-42b79babe849"/>
  </ds:schemaRefs>
</ds:datastoreItem>
</file>

<file path=docProps/app.xml><?xml version="1.0" encoding="utf-8"?>
<Properties xmlns="http://schemas.openxmlformats.org/officeDocument/2006/extended-properties" xmlns:vt="http://schemas.openxmlformats.org/officeDocument/2006/docPropsVTypes">
  <Template>CES Phase 1 Community Engagement Rep</Template>
  <TotalTime>1219</TotalTime>
  <Pages>18</Pages>
  <Words>4360</Words>
  <Characters>27952</Characters>
  <Application>Microsoft Office Word</Application>
  <DocSecurity>0</DocSecurity>
  <Lines>873</Lines>
  <Paragraphs>380</Paragraphs>
  <ScaleCrop>false</ScaleCrop>
  <Company/>
  <LinksUpToDate>false</LinksUpToDate>
  <CharactersWithSpaces>31932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Bond</dc:creator>
  <cp:keywords/>
  <dc:description/>
  <cp:lastModifiedBy>Sarah Bond</cp:lastModifiedBy>
  <cp:revision>846</cp:revision>
  <cp:lastPrinted>2026-05-26T10:14:00Z</cp:lastPrinted>
  <dcterms:created xsi:type="dcterms:W3CDTF">2026-05-31T11:28:00Z</dcterms:created>
  <dcterms:modified xsi:type="dcterms:W3CDTF">2026-09-02T07:04:00Z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0x01010023BC55D0FC6CE044B2D7920D8612BCD2</vt:lpwstr>
  </property>
  <property fmtid="{D5CDD505-2E9C-101B-9397-08002B2CF9AE}" pid="3" name="MediaServiceImageTags">
    <vt:lpwstr/>
  </property>
</Properties>
</file>